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pict>
          <v:shape style="position:absolute;margin-left:113.741798pt;margin-top:29.893681pt;width:59.05823pt;height:74.36962pt;mso-position-horizontal-relative:page;mso-position-vertical-relative:page;z-index:-106408" type="#_x0000_t75" stroked="false">
            <v:imagedata r:id="rId5" o:title=""/>
          </v:shape>
        </w:pict>
      </w:r>
      <w:r>
        <w:rPr/>
        <w:pict>
          <v:group style="position:absolute;margin-left:199.365997pt;margin-top:56.133331pt;width:360.65pt;height:.1pt;mso-position-horizontal-relative:page;mso-position-vertical-relative:page;z-index:-106384" coordorigin="3987,1123" coordsize="7213,2">
            <v:shape style="position:absolute;left:3987;top:1123;width:7213;height:2" coordorigin="3987,1123" coordsize="7213,0" path="m3987,1123l11200,1123e" filled="false" stroked="true" strokeweight=".546708pt" strokecolor="#000000">
              <v:path arrowok="t"/>
            </v:shape>
            <w10:wrap type="none"/>
          </v:group>
        </w:pict>
      </w:r>
      <w:r>
        <w:rPr/>
        <w:pict>
          <v:group style="position:absolute;margin-left:188.431824pt;margin-top:83.288765pt;width:313.95pt;height:.85pt;mso-position-horizontal-relative:page;mso-position-vertical-relative:page;z-index:-106360" coordorigin="3769,1666" coordsize="6279,17">
            <v:group style="position:absolute;left:3776;top:1675;width:1050;height:2" coordorigin="3776,1675" coordsize="1050,2">
              <v:shape style="position:absolute;left:3776;top:1675;width:1050;height:2" coordorigin="3776,1675" coordsize="1050,0" path="m3776,1675l4826,1675e" filled="false" stroked="true" strokeweight=".728943pt" strokecolor="#000000">
                <v:path arrowok="t"/>
              </v:shape>
            </v:group>
            <v:group style="position:absolute;left:4855;top:1671;width:5187;height:2" coordorigin="4855,1671" coordsize="5187,2">
              <v:shape style="position:absolute;left:4855;top:1671;width:5187;height:2" coordorigin="4855,1671" coordsize="5187,0" path="m4855,1671l10041,1671e" filled="false" stroked="true" strokeweight=".54670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91.529907pt;margin-top:209.953201pt;width:295.6pt;height:.1pt;mso-position-horizontal-relative:page;mso-position-vertical-relative:page;z-index:-106336" coordorigin="3831,4199" coordsize="5912,2">
            <v:shape style="position:absolute;left:3831;top:4199;width:5912;height:2" coordorigin="3831,4199" coordsize="5912,0" path="m3831,4199l9742,4199e" filled="false" stroked="true" strokeweight="3.280245pt" strokecolor="#000000">
              <v:path arrowok="t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96.361404pt;margin-top:60.598068pt;width:351.85pt;height:11pt;mso-position-horizontal-relative:page;mso-position-vertical-relative:page;z-index:-106312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61616"/>
                      <w:spacing w:val="6"/>
                      <w:w w:val="107"/>
                      <w:sz w:val="18"/>
                    </w:rPr>
                    <w:t>C</w:t>
                  </w:r>
                  <w:r>
                    <w:rPr>
                      <w:rFonts w:ascii="Arial" w:hAnsi="Arial"/>
                      <w:color w:val="383838"/>
                      <w:spacing w:val="4"/>
                      <w:w w:val="127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w w:val="114"/>
                      <w:sz w:val="18"/>
                    </w:rPr>
                    <w:t>misión</w:t>
                  </w:r>
                  <w:r>
                    <w:rPr>
                      <w:rFonts w:ascii="Arial" w:hAnsi="Arial"/>
                      <w:color w:val="161616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1"/>
                      <w:sz w:val="18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4"/>
                      <w:sz w:val="18"/>
                    </w:rPr>
                    <w:t>Estudio</w:t>
                  </w:r>
                  <w:r>
                    <w:rPr>
                      <w:rFonts w:ascii="Arial" w:hAnsi="Arial"/>
                      <w:color w:val="161616"/>
                      <w:spacing w:val="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383838"/>
                      <w:spacing w:val="-5"/>
                      <w:w w:val="128"/>
                      <w:sz w:val="18"/>
                    </w:rPr>
                    <w:t>p</w:t>
                  </w:r>
                  <w:r>
                    <w:rPr>
                      <w:rFonts w:ascii="Arial" w:hAnsi="Arial"/>
                      <w:color w:val="161616"/>
                      <w:w w:val="115"/>
                      <w:sz w:val="18"/>
                    </w:rPr>
                    <w:t>ara</w:t>
                  </w:r>
                  <w:r>
                    <w:rPr>
                      <w:rFonts w:ascii="Arial" w:hAnsi="Arial"/>
                      <w:color w:val="161616"/>
                      <w:spacing w:val="1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3"/>
                      <w:sz w:val="18"/>
                    </w:rPr>
                    <w:t>la</w:t>
                  </w:r>
                  <w:r>
                    <w:rPr>
                      <w:rFonts w:ascii="Arial" w:hAnsi="Arial"/>
                      <w:color w:val="161616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0"/>
                      <w:sz w:val="18"/>
                    </w:rPr>
                    <w:t>creac</w:t>
                  </w:r>
                  <w:r>
                    <w:rPr>
                      <w:rFonts w:ascii="Arial" w:hAnsi="Arial"/>
                      <w:color w:val="161616"/>
                      <w:spacing w:val="-1"/>
                      <w:w w:val="120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4B4B4B"/>
                      <w:spacing w:val="15"/>
                      <w:w w:val="123"/>
                      <w:sz w:val="18"/>
                    </w:rPr>
                    <w:t>ó</w:t>
                  </w:r>
                  <w:r>
                    <w:rPr>
                      <w:rFonts w:ascii="Arial" w:hAnsi="Arial"/>
                      <w:color w:val="161616"/>
                      <w:w w:val="113"/>
                      <w:sz w:val="18"/>
                    </w:rPr>
                    <w:t>n</w:t>
                  </w:r>
                  <w:r>
                    <w:rPr>
                      <w:rFonts w:ascii="Arial" w:hAnsi="Arial"/>
                      <w:color w:val="161616"/>
                      <w:spacing w:val="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0"/>
                      <w:sz w:val="18"/>
                    </w:rPr>
                    <w:t>"GORONA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5"/>
                      <w:sz w:val="18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pacing w:val="9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2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161616"/>
                      <w:spacing w:val="7"/>
                      <w:w w:val="102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92"/>
                      <w:sz w:val="18"/>
                    </w:rPr>
                    <w:t>ENTO</w:t>
                  </w:r>
                  <w:r>
                    <w:rPr>
                      <w:rFonts w:ascii="Arial" w:hAnsi="Arial"/>
                      <w:color w:val="161616"/>
                      <w:spacing w:val="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76"/>
                      <w:sz w:val="18"/>
                    </w:rPr>
                    <w:t>EL</w:t>
                  </w:r>
                  <w:r>
                    <w:rPr>
                      <w:rFonts w:ascii="Arial" w:hAnsi="Arial"/>
                      <w:color w:val="161616"/>
                      <w:spacing w:val="1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3"/>
                      <w:sz w:val="18"/>
                    </w:rPr>
                    <w:t>HIERRO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2"/>
                      <w:sz w:val="18"/>
                    </w:rPr>
                    <w:t>S.</w:t>
                  </w:r>
                  <w:r>
                    <w:rPr>
                      <w:rFonts w:ascii="Arial" w:hAnsi="Arial"/>
                      <w:color w:val="161616"/>
                      <w:spacing w:val="-3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5"/>
                      <w:sz w:val="18"/>
                    </w:rPr>
                    <w:t>A."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927994pt;margin-top:180.00946pt;width:346.85pt;height:34.050pt;mso-position-horizontal-relative:page;mso-position-vertical-relative:page;z-index:-106288" type="#_x0000_t202" filled="false" stroked="false">
            <v:textbox inset="0,0,0,0">
              <w:txbxContent>
                <w:p>
                  <w:pPr>
                    <w:spacing w:line="301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8"/>
                    </w:rPr>
                  </w:r>
                  <w:r>
                    <w:rPr>
                      <w:rFonts w:ascii="Times New Roman"/>
                      <w:color w:val="161616"/>
                      <w:w w:val="109"/>
                      <w:sz w:val="28"/>
                      <w:u w:val="thick" w:color="000000"/>
                    </w:rPr>
                    <w:t>ESTATUTOS</w:t>
                  </w:r>
                  <w:r>
                    <w:rPr>
                      <w:rFonts w:ascii="Times New Roman"/>
                      <w:color w:val="161616"/>
                      <w:spacing w:val="31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8"/>
                      <w:u w:val="thick" w:color="000000"/>
                    </w:rPr>
                    <w:t>SOCIALES</w:t>
                  </w:r>
                  <w:r>
                    <w:rPr>
                      <w:rFonts w:ascii="Times New Roman"/>
                      <w:color w:val="161616"/>
                      <w:spacing w:val="7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2"/>
                      <w:sz w:val="28"/>
                      <w:u w:val="thick" w:color="000000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19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8"/>
                      <w:u w:val="thick" w:color="000000"/>
                    </w:rPr>
                    <w:t>LA</w:t>
                  </w:r>
                  <w:r>
                    <w:rPr>
                      <w:rFonts w:ascii="Times New Roman"/>
                      <w:color w:val="161616"/>
                      <w:spacing w:val="19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8"/>
                      <w:u w:val="thick" w:color="000000"/>
                    </w:rPr>
                    <w:t>EMPRESA</w:t>
                  </w:r>
                  <w:r>
                    <w:rPr>
                      <w:rFonts w:ascii="Times New Roman"/>
                      <w:color w:val="161616"/>
                      <w:spacing w:val="28"/>
                      <w:sz w:val="28"/>
                      <w:u w:val="thick" w:color="00000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8"/>
                      <w:u w:val="thick" w:color="000000"/>
                    </w:rPr>
                    <w:t>MIXTA</w:t>
                  </w:r>
                  <w:r>
                    <w:rPr>
                      <w:rFonts w:ascii="Times New Roman"/>
                      <w:color w:val="161616"/>
                      <w:w w:val="108"/>
                      <w:sz w:val="28"/>
                    </w:rPr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line="368" w:lineRule="exact" w:before="0"/>
                    <w:ind w:left="47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161616"/>
                      <w:w w:val="40"/>
                      <w:sz w:val="25"/>
                    </w:rPr>
                    <w:t>bb</w:t>
                  </w:r>
                  <w:r>
                    <w:rPr>
                      <w:rFonts w:ascii="Arial"/>
                      <w:color w:val="161616"/>
                      <w:spacing w:val="-39"/>
                      <w:sz w:val="25"/>
                    </w:rPr>
                    <w:t> </w:t>
                  </w:r>
                  <w:r>
                    <w:rPr>
                      <w:rFonts w:ascii="Arial"/>
                      <w:color w:val="161616"/>
                      <w:w w:val="118"/>
                      <w:sz w:val="25"/>
                    </w:rPr>
                    <w:t>GORONA</w:t>
                  </w:r>
                  <w:r>
                    <w:rPr>
                      <w:rFonts w:ascii="Arial"/>
                      <w:color w:val="161616"/>
                      <w:spacing w:val="23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28"/>
                    </w:rPr>
                    <w:t>DEL</w:t>
                  </w:r>
                  <w:r>
                    <w:rPr>
                      <w:rFonts w:ascii="Times New Roman"/>
                      <w:color w:val="161616"/>
                      <w:spacing w:val="22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28"/>
                    </w:rPr>
                    <w:t>VIENTO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7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9"/>
                    </w:rPr>
                    <w:t>EL</w:t>
                  </w:r>
                  <w:r>
                    <w:rPr>
                      <w:rFonts w:ascii="Times New Roman"/>
                      <w:color w:val="161616"/>
                      <w:spacing w:val="15"/>
                      <w:sz w:val="29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20"/>
                      <w:sz w:val="28"/>
                    </w:rPr>
                    <w:t>HIERR</w:t>
                  </w:r>
                  <w:r>
                    <w:rPr>
                      <w:rFonts w:ascii="Times New Roman"/>
                      <w:color w:val="161616"/>
                      <w:spacing w:val="32"/>
                      <w:w w:val="120"/>
                      <w:sz w:val="28"/>
                    </w:rPr>
                    <w:t>0</w:t>
                  </w:r>
                  <w:r>
                    <w:rPr>
                      <w:rFonts w:ascii="Times New Roman"/>
                      <w:color w:val="161616"/>
                      <w:w w:val="74"/>
                      <w:position w:val="-6"/>
                      <w:sz w:val="15"/>
                    </w:rPr>
                    <w:t>5</w:t>
                  </w:r>
                  <w:r>
                    <w:rPr>
                      <w:rFonts w:ascii="Times New Roman"/>
                      <w:color w:val="161616"/>
                      <w:position w:val="-6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1"/>
                      <w:position w:val="-6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"/>
                      <w:w w:val="104"/>
                      <w:sz w:val="28"/>
                    </w:rPr>
                    <w:t>S</w:t>
                  </w:r>
                  <w:r>
                    <w:rPr>
                      <w:rFonts w:ascii="Times New Roman"/>
                      <w:color w:val="161616"/>
                      <w:w w:val="49"/>
                      <w:sz w:val="28"/>
                    </w:rPr>
                    <w:t>.</w:t>
                  </w:r>
                  <w:r>
                    <w:rPr>
                      <w:rFonts w:ascii="Times New Roman"/>
                      <w:color w:val="161616"/>
                      <w:spacing w:val="4"/>
                      <w:w w:val="49"/>
                      <w:sz w:val="28"/>
                    </w:rPr>
                    <w:t>.</w:t>
                  </w:r>
                  <w:r>
                    <w:rPr>
                      <w:rFonts w:ascii="Times New Roman"/>
                      <w:color w:val="161616"/>
                      <w:spacing w:val="20"/>
                      <w:w w:val="96"/>
                      <w:sz w:val="28"/>
                    </w:rPr>
                    <w:t>A</w:t>
                  </w:r>
                  <w:r>
                    <w:rPr>
                      <w:rFonts w:ascii="Times New Roman"/>
                      <w:color w:val="161616"/>
                      <w:w w:val="49"/>
                      <w:sz w:val="28"/>
                    </w:rPr>
                    <w:t>.</w:t>
                  </w:r>
                  <w:r>
                    <w:rPr>
                      <w:rFonts w:ascii="Times New Roman"/>
                      <w:color w:val="161616"/>
                      <w:spacing w:val="7"/>
                      <w:w w:val="49"/>
                      <w:sz w:val="28"/>
                    </w:rPr>
                    <w:t>.</w:t>
                  </w:r>
                  <w:r>
                    <w:rPr>
                      <w:rFonts w:ascii="Times New Roman"/>
                      <w:color w:val="161616"/>
                      <w:w w:val="138"/>
                      <w:sz w:val="28"/>
                    </w:rPr>
                    <w:t>"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4.266495pt;margin-top:260.928955pt;width:211.35pt;height:31.95pt;mso-position-horizontal-relative:page;mso-position-vertical-relative:page;z-index:-106264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1239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8"/>
                    </w:rPr>
                    <w:t>CAPÍTULO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2"/>
                      <w:sz w:val="28"/>
                    </w:rPr>
                    <w:t>I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8"/>
                    <w:ind w:right="0"/>
                    <w:jc w:val="left"/>
                  </w:pPr>
                  <w:r>
                    <w:rPr>
                      <w:color w:val="161616"/>
                      <w:w w:val="112"/>
                    </w:rPr>
                    <w:t>DISPOSICIONES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15"/>
                    </w:rPr>
                    <w:t>GENERALES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084198pt;margin-top:308.898804pt;width:165.1pt;height:15.5pt;mso-position-horizontal-relative:page;mso-position-vertical-relative:page;z-index:-106240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  <w:u w:val="thick" w:color="000000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7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w w:val="101"/>
                      <w:sz w:val="27"/>
                      <w:u w:val="thick" w:color="000000"/>
                    </w:rPr>
                    <w:t>1</w:t>
                  </w:r>
                  <w:r>
                    <w:rPr>
                      <w:rFonts w:ascii="Times New Roman" w:hAnsi="Times New Roman"/>
                      <w:color w:val="161616"/>
                      <w:w w:val="93"/>
                      <w:sz w:val="27"/>
                      <w:u w:val="thick" w:color="000000"/>
                    </w:rPr>
                    <w:t>º</w:t>
                  </w:r>
                  <w:r>
                    <w:rPr>
                      <w:rFonts w:ascii="Times New Roman" w:hAnsi="Times New Roman"/>
                      <w:color w:val="161616"/>
                      <w:spacing w:val="-40"/>
                      <w:sz w:val="27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  <w:u w:val="thick" w:color="000000"/>
                    </w:rPr>
                    <w:t>.-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7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  <w:u w:val="thick" w:color="000000"/>
                    </w:rPr>
                    <w:t>Denominación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082703pt;margin-top:341.195129pt;width:409pt;height:15pt;mso-position-horizontal-relative:page;mso-position-vertical-relative:page;z-index:-10621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/>
                      <w:color w:val="161616"/>
                      <w:w w:val="102"/>
                      <w:sz w:val="25"/>
                    </w:rPr>
                    <w:t>1.-</w:t>
                  </w:r>
                  <w:r>
                    <w:rPr>
                      <w:rFonts w:ascii="Arial" w:hAnsi="Arial"/>
                      <w:color w:val="161616"/>
                      <w:spacing w:val="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denominación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GORONA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VIENTO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HIERRO,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630898pt;margin-top:356.64859pt;width:160.2pt;height:15.5pt;mso-position-horizontal-relative:page;mso-position-vertical-relative:page;z-index:-106192" type="#_x0000_t202" filled="false" stroked="false">
            <v:textbox inset="0,0,0,0">
              <w:txbxContent>
                <w:p>
                  <w:pPr>
                    <w:tabs>
                      <w:tab w:pos="847" w:val="left" w:leader="none"/>
                      <w:tab w:pos="1324" w:val="left" w:leader="none"/>
                      <w:tab w:pos="2775" w:val="left" w:leader="none"/>
                    </w:tabs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7"/>
                    </w:rPr>
                    <w:t>S.A.,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se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constituye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una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385895pt;margin-top:357.050934pt;width:118.4pt;height:15pt;mso-position-horizontal-relative:page;mso-position-vertical-relative:page;z-index:-106168" type="#_x0000_t202" filled="false" stroked="false">
            <v:textbox inset="0,0,0,0">
              <w:txbxContent>
                <w:p>
                  <w:pPr>
                    <w:tabs>
                      <w:tab w:pos="1240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sociedad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mercantil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6.684509pt;margin-top:357.050934pt;width:83.5pt;height:15pt;mso-position-horizontal-relative:page;mso-position-vertical-relative:page;z-index:-106144" type="#_x0000_t202" filled="false" stroked="false">
            <v:textbox inset="0,0,0,0">
              <w:txbxContent>
                <w:p>
                  <w:pPr>
                    <w:tabs>
                      <w:tab w:pos="530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economía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0.718201pt;margin-top:357.050934pt;width:53.65pt;height:15pt;mso-position-horizontal-relative:page;mso-position-vertical-relative:page;z-index:-106120" type="#_x0000_t202" filled="false" stroked="false">
            <v:textbox inset="0,0,0,0">
              <w:txbxContent>
                <w:p>
                  <w:pPr>
                    <w:tabs>
                      <w:tab w:pos="909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mixta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Arial"/>
                      <w:color w:val="161616"/>
                      <w:w w:val="120"/>
                      <w:sz w:val="24"/>
                    </w:rPr>
                    <w:t>y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355301pt;margin-top:372.504395pt;width:449.7pt;height:126.25pt;mso-position-horizontal-relative:page;mso-position-vertical-relative:page;z-index:-106096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20" w:right="17" w:firstLine="14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nacionalidad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española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regirá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presentes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Estatutos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y,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w w:val="71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previsto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ellos,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Ley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7/1985,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2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abril,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Bases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Régimen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Local,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modificada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parcialmente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Ley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w w:val="106"/>
                      <w:sz w:val="27"/>
                    </w:rPr>
                    <w:t>5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w w:val="105"/>
                      <w:sz w:val="27"/>
                    </w:rPr>
                    <w:t>7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/2003,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16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dicie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w w:val="110"/>
                      <w:sz w:val="26"/>
                    </w:rPr>
                    <w:t>m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bre;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Texto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Refundido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Disposiciones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legales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vigentes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materia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Régimen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Local,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aprobado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R.D.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Legislativo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781/1986,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18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abril,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Reglamento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Servicios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Corporaciones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Locales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5"/>
                      <w:sz w:val="27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w w:val="9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Texto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Refundido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Ley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Sociedades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Anónimas,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aprobado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R.D.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Legislativo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1564/1989,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22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diciembre.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355301pt;margin-top:515.609314pt;width:449.15pt;height:46.75pt;mso-position-horizontal-relative:page;mso-position-vertical-relative:page;z-index:-106072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20" w:right="17" w:firstLine="769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2.-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siglas,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acrónimo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logotipo,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caso,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sociedad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serán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decididos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Administración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durante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seis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primeros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meses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partir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constitución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Sociedad.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355301pt;margin-top:579.215027pt;width:158pt;height:15pt;mso-position-horizontal-relative:page;mso-position-vertical-relative:page;z-index:-10604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  <w:u w:val="single" w:color="000000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1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7"/>
                      <w:sz w:val="26"/>
                      <w:szCs w:val="26"/>
                      <w:u w:val="single" w:color="000000"/>
                    </w:rPr>
                    <w:t>2°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9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2"/>
                      <w:sz w:val="26"/>
                      <w:szCs w:val="26"/>
                      <w:u w:val="single" w:color="000000"/>
                    </w:rPr>
                    <w:t>.-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6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  <w:u w:val="single" w:color="000000"/>
                    </w:rPr>
                    <w:t>Ob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43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1"/>
                      <w:sz w:val="26"/>
                      <w:szCs w:val="26"/>
                      <w:u w:val="single" w:color="000000"/>
                    </w:rPr>
                    <w:t>jeto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single" w:color="0000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5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  <w:u w:val="single" w:color="000000"/>
                    </w:rPr>
                    <w:t>social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76997pt;margin-top:611.29126pt;width:456.4pt;height:31.8pt;mso-position-horizontal-relative:page;mso-position-vertical-relative:page;z-index:-10602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905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Sociedad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tiene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como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objeto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análisis,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desarrollo,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promoc10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n,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tabs>
                      <w:tab w:pos="5497" w:val="left" w:leader="none"/>
                      <w:tab w:pos="8843" w:val="left" w:leader="none"/>
                    </w:tabs>
                    <w:spacing w:before="1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262626"/>
                      <w:w w:val="22"/>
                      <w:sz w:val="26"/>
                    </w:rPr>
                    <w:t>\</w:t>
                  </w:r>
                  <w:r>
                    <w:rPr>
                      <w:rFonts w:ascii="Times New Roman" w:hAnsi="Times New Roman"/>
                      <w:color w:val="26262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83838"/>
                      <w:w w:val="24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383838"/>
                      <w:spacing w:val="-4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construc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w w:val="111"/>
                      <w:sz w:val="26"/>
                    </w:rPr>
                    <w:t>c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w w:val="90"/>
                      <w:sz w:val="26"/>
                    </w:rPr>
                    <w:t>j</w:t>
                  </w:r>
                  <w:r>
                    <w:rPr>
                      <w:rFonts w:ascii="Times New Roman" w:hAnsi="Times New Roman"/>
                      <w:color w:val="4B4B4B"/>
                      <w:spacing w:val="21"/>
                      <w:w w:val="9"/>
                      <w:sz w:val="26"/>
                    </w:rPr>
                    <w:t>_</w:t>
                  </w:r>
                  <w:r>
                    <w:rPr>
                      <w:rFonts w:ascii="Times New Roman" w:hAnsi="Times New Roman"/>
                      <w:color w:val="161616"/>
                      <w:w w:val="132"/>
                      <w:sz w:val="26"/>
                    </w:rPr>
                    <w:t>ón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7B7B7B"/>
                      <w:w w:val="181"/>
                      <w:sz w:val="9"/>
                    </w:rPr>
                    <w:t>.j</w:t>
                  </w:r>
                  <w:r>
                    <w:rPr>
                      <w:rFonts w:ascii="Times New Roman" w:hAnsi="Times New Roman"/>
                      <w:color w:val="7B7B7B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7B7B7B"/>
                      <w:spacing w:val="10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operación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86"/>
                      <w:sz w:val="28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mantenimiento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central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hidroeólica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355301pt;margin-top:643.914124pt;width:208.6pt;height:31.45pt;mso-position-horizontal-relative:page;mso-position-vertical-relative:page;z-index:-106000" type="#_x0000_t202" filled="false" stroked="false">
            <v:textbox inset="0,0,0,0">
              <w:txbxContent>
                <w:p>
                  <w:pPr>
                    <w:spacing w:line="264" w:lineRule="auto" w:before="0"/>
                    <w:ind w:left="23" w:right="17" w:hanging="4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producción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energía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eléctrica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diversidad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energías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renovables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6.477814pt;margin-top:643.914124pt;width:237.85pt;height:31.45pt;mso-position-horizontal-relative:page;mso-position-vertical-relative:page;z-index:-105976" type="#_x0000_t202" filled="false" stroked="false">
            <v:textbox inset="0,0,0,0">
              <w:txbxContent>
                <w:p>
                  <w:pPr>
                    <w:spacing w:line="264" w:lineRule="auto" w:before="0"/>
                    <w:ind w:left="60" w:right="17" w:hanging="41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Hierro,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mediante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utilización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existentes,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5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7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posterior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entrega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355301pt;margin-top:676.499207pt;width:449.95pt;height:32.2pt;mso-position-horizontal-relative:page;mso-position-vertical-relative:page;z-index:-105952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3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compañía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distribuidora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suministro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final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todos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habitantes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  <w:p>
                  <w:pPr>
                    <w:spacing w:before="3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262626"/>
                      <w:w w:val="107"/>
                      <w:sz w:val="26"/>
                    </w:rPr>
                    <w:t>is</w:t>
                  </w:r>
                  <w:r>
                    <w:rPr>
                      <w:rFonts w:ascii="Times New Roman"/>
                      <w:color w:val="262626"/>
                      <w:spacing w:val="26"/>
                      <w:w w:val="107"/>
                      <w:sz w:val="26"/>
                    </w:rPr>
                    <w:t>l</w:t>
                  </w:r>
                  <w:r>
                    <w:rPr>
                      <w:rFonts w:ascii="Times New Roman"/>
                      <w:color w:val="26262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/>
                      <w:color w:val="26262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El</w:t>
                  </w:r>
                  <w:r>
                    <w:rPr>
                      <w:rFonts w:asci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Hierro.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1.531403pt;margin-top:726.436035pt;width:413pt;height:15.5pt;mso-position-horizontal-relative:page;mso-position-vertical-relative:page;z-index:-105928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Sociedad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podrá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desarrollar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actividades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comprenden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su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626297pt;margin-top:743.240967pt;width:39.3pt;height:15pt;mso-position-horizontal-relative:page;mso-position-vertical-relative:page;z-index:-10590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objeto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4.105698pt;margin-top:743.240967pt;width:39.2pt;height:15pt;mso-position-horizontal-relative:page;mso-position-vertical-relative:page;z-index:-10588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social,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767197pt;margin-top:743.240967pt;width:26.8pt;height:15pt;mso-position-horizontal-relative:page;mso-position-vertical-relative:page;z-index:-10585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bien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130203pt;margin-top:743.240967pt;width:78.6pt;height:15pt;mso-position-horizontal-relative:page;mso-position-vertical-relative:page;z-index:-10583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directamente,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4.701385pt;margin-top:743.240967pt;width:25.9pt;height:15pt;mso-position-horizontal-relative:page;mso-position-vertical-relative:page;z-index:-10580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bien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517609pt;margin-top:743.240967pt;width:88.35pt;height:15pt;mso-position-horizontal-relative:page;mso-position-vertical-relative:page;z-index:-10578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indirectamente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4.658508pt;margin-top:743.240967pt;width:56pt;height:15pt;mso-position-horizontal-relative:page;mso-position-vertical-relative:page;z-index:-10576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medi</w:t>
                  </w:r>
                  <w:r>
                    <w:rPr>
                      <w:rFonts w:asci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ante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2.632385pt;margin-top:743.240967pt;width:11.7pt;height:15pt;mso-position-horizontal-relative:page;mso-position-vertical-relative:page;z-index:-10573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3"/>
                      <w:sz w:val="26"/>
                    </w:rPr>
                    <w:t>la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1.652283pt;margin-top:808.531616pt;width:43.25pt;height:12pt;mso-position-horizontal-relative:page;mso-position-vertical-relative:page;z-index:-10571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383838"/>
                      <w:w w:val="103"/>
                      <w:sz w:val="20"/>
                    </w:rPr>
                    <w:t>Pa</w:t>
                  </w:r>
                  <w:r>
                    <w:rPr>
                      <w:rFonts w:ascii="Times New Roman"/>
                      <w:color w:val="383838"/>
                      <w:spacing w:val="-18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383838"/>
                      <w:w w:val="99"/>
                      <w:sz w:val="20"/>
                    </w:rPr>
                    <w:t>g.</w:t>
                  </w:r>
                  <w:r>
                    <w:rPr>
                      <w:rFonts w:ascii="Times New Roman"/>
                      <w:color w:val="383838"/>
                      <w:spacing w:val="20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262626"/>
                      <w:w w:val="102"/>
                      <w:sz w:val="20"/>
                    </w:rPr>
                    <w:t>1/24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365997pt;margin-top:45.133331pt;width:360.65pt;height:12pt;mso-position-horizontal-relative:page;mso-position-vertical-relative:page;z-index:-1056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796295pt;margin-top:72.562119pt;width:313.3pt;height:12pt;mso-position-horizontal-relative:page;mso-position-vertical-relative:page;z-index:-1056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4.985199pt;margin-top:181.274902pt;width:7.8pt;height:12pt;mso-position-horizontal-relative:page;mso-position-vertical-relative:page;z-index:-1056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2.916992pt;margin-top:181.274902pt;width:6.6pt;height:12pt;mso-position-horizontal-relative:page;mso-position-vertical-relative:page;z-index:-1056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5.979248pt;margin-top:181.274902pt;width:7.25pt;height:12pt;mso-position-horizontal-relative:page;mso-position-vertical-relative:page;z-index:-1055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80.788818pt;margin-top:181.274902pt;width:7.2pt;height:12pt;mso-position-horizontal-relative:page;mso-position-vertical-relative:page;z-index:-1055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6.870453pt;margin-top:181.274902pt;width:7.65pt;height:12pt;mso-position-horizontal-relative:page;mso-position-vertical-relative:page;z-index:-1055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529907pt;margin-top:198.953201pt;width:295.6pt;height:12pt;mso-position-horizontal-relative:page;mso-position-vertical-relative:page;z-index:-1055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4.171600pt;margin-top:309.761902pt;width:8.85pt;height:12pt;mso-position-horizontal-relative:page;mso-position-vertical-relative:page;z-index:-1054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87442pt;margin-top:309.761902pt;width:5.55pt;height:12pt;mso-position-horizontal-relative:page;mso-position-vertical-relative:page;z-index:-1054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3.825546pt;margin-top:579.675781pt;width:7.6pt;height:12pt;mso-position-horizontal-relative:page;mso-position-vertical-relative:page;z-index:-1054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419678pt;margin-top:579.675781pt;width:6.05pt;height:12pt;mso-position-horizontal-relative:page;mso-position-vertical-relative:page;z-index:-1054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1.426025pt;margin-top:579.675781pt;width:8.5pt;height:12pt;mso-position-horizontal-relative:page;mso-position-vertical-relative:page;z-index:-1054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top="520" w:bottom="280" w:left="1680" w:right="5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6.030197pt;margin-top:21.708572pt;width:137.4874pt;height:5.065327pt;mso-position-horizontal-relative:page;mso-position-vertical-relative:page;z-index:-105376" type="#_x0000_t75" stroked="false">
            <v:imagedata r:id="rId6" o:title=""/>
          </v:shape>
        </w:pict>
      </w:r>
      <w:r>
        <w:rPr/>
        <w:pict>
          <v:group style="position:absolute;margin-left:105.648201pt;margin-top:35.457298pt;width:459.5pt;height:76pt;mso-position-horizontal-relative:page;mso-position-vertical-relative:page;z-index:-105352" coordorigin="2113,709" coordsize="9190,1520">
            <v:shape style="position:absolute;left:2113;top:709;width:1549;height:1520" type="#_x0000_t75" stroked="false">
              <v:imagedata r:id="rId7" o:title=""/>
            </v:shape>
            <v:shape style="position:absolute;left:5818;top:782;width:5485;height:507" type="#_x0000_t75" stroked="false">
              <v:imagedata r:id="rId8" o:title=""/>
            </v:shape>
            <v:group style="position:absolute;left:3668;top:1248;width:2550;height:2" coordorigin="3668,1248" coordsize="2550,2">
              <v:shape style="position:absolute;left:3668;top:1248;width:2550;height:2" coordorigin="3668,1248" coordsize="2550,0" path="m3668,1248l6218,1248e" filled="false" stroked="true" strokeweight=".723404pt" strokecolor="#000000">
                <v:path arrowok="t"/>
              </v:shape>
            </v:group>
            <v:group style="position:absolute;left:3671;top:1811;width:5556;height:2" coordorigin="3671,1811" coordsize="5556,2">
              <v:shape style="position:absolute;left:3671;top:1811;width:5556;height:2" coordorigin="3671,1811" coordsize="5556,0" path="m3671,1811l9227,1811e" filled="false" stroked="true" strokeweight=".723404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91.436188pt;margin-top:59.248421pt;width:53.7pt;height:8.5pt;mso-position-horizontal-relative:page;mso-position-vertical-relative:page;z-index:-105328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3B3B3"/>
                      <w:w w:val="141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B3B3B3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94949"/>
                      <w:w w:val="96"/>
                      <w:sz w:val="6"/>
                      <w:szCs w:val="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494949"/>
                      <w:sz w:val="6"/>
                      <w:szCs w:val="6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color w:val="494949"/>
                      <w:spacing w:val="-6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B2B2B"/>
                      <w:spacing w:val="3"/>
                      <w:w w:val="90"/>
                      <w:sz w:val="6"/>
                      <w:szCs w:val="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8C8C8C"/>
                      <w:spacing w:val="-24"/>
                      <w:w w:val="232"/>
                      <w:sz w:val="6"/>
                      <w:szCs w:val="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260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6"/>
                      <w:szCs w:val="6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B2B2B"/>
                      <w:w w:val="96"/>
                      <w:sz w:val="13"/>
                      <w:szCs w:val="13"/>
                    </w:rPr>
                    <w:t>;-r.</w:t>
                  </w:r>
                  <w:r>
                    <w:rPr>
                      <w:rFonts w:ascii="Times New Roman" w:hAnsi="Times New Roman" w:cs="Times New Roman" w:eastAsia="Times New Roman"/>
                      <w:color w:val="2B2B2B"/>
                      <w:spacing w:val="2"/>
                      <w:w w:val="96"/>
                      <w:sz w:val="13"/>
                      <w:szCs w:val="1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494949"/>
                      <w:spacing w:val="-13"/>
                      <w:w w:val="79"/>
                      <w:sz w:val="13"/>
                      <w:szCs w:val="1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7B7B7B"/>
                      <w:w w:val="37"/>
                      <w:sz w:val="13"/>
                      <w:szCs w:val="13"/>
                    </w:rPr>
                    <w:t>·...::</w:t>
                  </w:r>
                  <w:r>
                    <w:rPr>
                      <w:rFonts w:ascii="Times New Roman" w:hAnsi="Times New Roman" w:cs="Times New Roman" w:eastAsia="Times New Roman"/>
                      <w:color w:val="7B7B7B"/>
                      <w:spacing w:val="-4"/>
                      <w:w w:val="37"/>
                      <w:sz w:val="13"/>
                      <w:szCs w:val="1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494949"/>
                      <w:spacing w:val="-23"/>
                      <w:w w:val="201"/>
                      <w:sz w:val="13"/>
                      <w:szCs w:val="13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8C8C8C"/>
                      <w:w w:val="52"/>
                      <w:sz w:val="13"/>
                      <w:szCs w:val="1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8C8C8C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8C8C8C"/>
                      <w:spacing w:val="-16"/>
                      <w:sz w:val="13"/>
                      <w:szCs w:val="1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B2B2B"/>
                      <w:spacing w:val="-2"/>
                      <w:w w:val="115"/>
                      <w:sz w:val="13"/>
                      <w:szCs w:val="13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7B7B7B"/>
                      <w:spacing w:val="-9"/>
                      <w:w w:val="50"/>
                      <w:sz w:val="13"/>
                      <w:szCs w:val="1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161616"/>
                      <w:spacing w:val="-7"/>
                      <w:w w:val="110"/>
                      <w:sz w:val="13"/>
                      <w:szCs w:val="1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7B7B7B"/>
                      <w:spacing w:val="-17"/>
                      <w:w w:val="80"/>
                      <w:sz w:val="13"/>
                      <w:szCs w:val="13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494949"/>
                      <w:spacing w:val="-28"/>
                      <w:w w:val="139"/>
                      <w:sz w:val="13"/>
                      <w:szCs w:val="1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494949"/>
                      <w:w w:val="54"/>
                      <w:sz w:val="13"/>
                      <w:szCs w:val="1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494949"/>
                      <w:sz w:val="13"/>
                      <w:szCs w:val="13"/>
                    </w:rPr>
                    <w:t> </w:t>
                  </w:r>
                  <w:r>
                    <w:rPr>
                      <w:rFonts w:ascii="Arial" w:hAnsi="Arial" w:cs="Arial" w:eastAsia="Arial"/>
                      <w:color w:val="B3B3B3"/>
                      <w:spacing w:val="-9"/>
                      <w:w w:val="78"/>
                      <w:sz w:val="9"/>
                      <w:szCs w:val="9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494949"/>
                      <w:spacing w:val="-25"/>
                      <w:w w:val="198"/>
                      <w:sz w:val="9"/>
                      <w:szCs w:val="9"/>
                    </w:rPr>
                    <w:t>:</w:t>
                  </w:r>
                  <w:r>
                    <w:rPr>
                      <w:rFonts w:ascii="Arial" w:hAnsi="Arial" w:cs="Arial" w:eastAsia="Arial"/>
                      <w:color w:val="676767"/>
                      <w:w w:val="145"/>
                      <w:sz w:val="9"/>
                      <w:szCs w:val="9"/>
                    </w:rPr>
                    <w:t>¡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063797pt;margin-top:68.176308pt;width:120.85pt;height:11.5pt;mso-position-horizontal-relative:page;mso-position-vertical-relative:page;z-index:-105304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2B2B2B"/>
                      <w:w w:val="102"/>
                      <w:sz w:val="19"/>
                    </w:rPr>
                    <w:t>Com</w:t>
                  </w:r>
                  <w:r>
                    <w:rPr>
                      <w:rFonts w:ascii="Arial" w:hAnsi="Arial"/>
                      <w:color w:val="2B2B2B"/>
                      <w:spacing w:val="21"/>
                      <w:w w:val="102"/>
                      <w:sz w:val="19"/>
                    </w:rPr>
                    <w:t>r</w:t>
                  </w:r>
                  <w:r>
                    <w:rPr>
                      <w:rFonts w:ascii="Arial" w:hAnsi="Arial"/>
                      <w:color w:val="2B2B2B"/>
                      <w:w w:val="96"/>
                      <w:sz w:val="19"/>
                    </w:rPr>
                    <w:t>s</w:t>
                  </w:r>
                  <w:r>
                    <w:rPr>
                      <w:rFonts w:ascii="Arial" w:hAnsi="Arial"/>
                      <w:color w:val="2B2B2B"/>
                      <w:spacing w:val="-2"/>
                      <w:w w:val="96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2B2B2B"/>
                      <w:w w:val="111"/>
                      <w:sz w:val="19"/>
                    </w:rPr>
                    <w:t>ón</w:t>
                  </w:r>
                  <w:r>
                    <w:rPr>
                      <w:rFonts w:ascii="Arial" w:hAnsi="Arial"/>
                      <w:color w:val="2B2B2B"/>
                      <w:spacing w:val="9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19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pacing w:val="14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2"/>
                      <w:sz w:val="19"/>
                    </w:rPr>
                    <w:t>Estudio</w:t>
                  </w:r>
                  <w:r>
                    <w:rPr>
                      <w:rFonts w:ascii="Arial" w:hAnsi="Arial"/>
                      <w:color w:val="161616"/>
                      <w:spacing w:val="-15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223"/>
                      <w:sz w:val="19"/>
                    </w:rPr>
                    <w:t>f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2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494949"/>
                      <w:w w:val="165"/>
                      <w:sz w:val="19"/>
                    </w:rPr>
                    <w:t>f: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914886pt;margin-top:68.176308pt;width:211.6pt;height:11.5pt;mso-position-horizontal-relative:page;mso-position-vertical-relative:page;z-index:-105280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494949"/>
                      <w:w w:val="261"/>
                      <w:sz w:val="19"/>
                    </w:rPr>
                    <w:t>f</w:t>
                  </w:r>
                  <w:r>
                    <w:rPr>
                      <w:rFonts w:ascii="Arial" w:hAnsi="Arial"/>
                      <w:color w:val="494949"/>
                      <w:spacing w:val="-25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6"/>
                      <w:sz w:val="19"/>
                    </w:rPr>
                    <w:t>ción</w:t>
                  </w:r>
                  <w:r>
                    <w:rPr>
                      <w:rFonts w:ascii="Arial" w:hAnsi="Arial"/>
                      <w:color w:val="161616"/>
                      <w:spacing w:val="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3"/>
                      <w:sz w:val="19"/>
                    </w:rPr>
                    <w:t>"GORON:'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22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4"/>
                      <w:sz w:val="19"/>
                    </w:rPr>
                    <w:t>DH</w:t>
                  </w:r>
                  <w:r>
                    <w:rPr>
                      <w:rFonts w:ascii="Arial" w:hAnsi="Arial"/>
                      <w:color w:val="161616"/>
                      <w:spacing w:val="-28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0"/>
                      <w:sz w:val="19"/>
                    </w:rPr>
                    <w:t>VIENTO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5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73"/>
                      <w:sz w:val="19"/>
                    </w:rPr>
                    <w:t>EL</w:t>
                  </w:r>
                  <w:r>
                    <w:rPr>
                      <w:rFonts w:ascii="Arial" w:hAnsi="Arial"/>
                      <w:color w:val="161616"/>
                      <w:spacing w:val="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9"/>
                      <w:sz w:val="19"/>
                    </w:rPr>
                    <w:t>HIERRO</w:t>
                  </w:r>
                  <w:r>
                    <w:rPr>
                      <w:rFonts w:ascii="Arial" w:hAnsi="Arial"/>
                      <w:color w:val="161616"/>
                      <w:spacing w:val="24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7"/>
                      <w:sz w:val="19"/>
                    </w:rPr>
                    <w:t>S.A</w:t>
                  </w:r>
                  <w:r>
                    <w:rPr>
                      <w:rFonts w:ascii="Arial" w:hAnsi="Arial"/>
                      <w:color w:val="161616"/>
                      <w:spacing w:val="-33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494949"/>
                      <w:spacing w:val="-31"/>
                      <w:w w:val="187"/>
                      <w:sz w:val="19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w w:val="113"/>
                      <w:sz w:val="19"/>
                    </w:rPr>
                    <w:t>"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904297pt;margin-top:80.068375pt;width:56.05pt;height:10.5pt;mso-position-horizontal-relative:page;mso-position-vertical-relative:page;z-index:-105256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Times New Roman" w:hAnsi="Times New Roman"/>
                      <w:color w:val="494949"/>
                      <w:spacing w:val="-17"/>
                      <w:w w:val="81"/>
                      <w:sz w:val="17"/>
                    </w:rPr>
                    <w:t>·</w:t>
                  </w:r>
                  <w:r>
                    <w:rPr>
                      <w:rFonts w:ascii="Times New Roman" w:hAnsi="Times New Roman"/>
                      <w:color w:val="2B2B2B"/>
                      <w:spacing w:val="-15"/>
                      <w:w w:val="75"/>
                      <w:sz w:val="17"/>
                    </w:rPr>
                    <w:t>:</w:t>
                  </w:r>
                  <w:r>
                    <w:rPr>
                      <w:rFonts w:ascii="Times New Roman" w:hAnsi="Times New Roman"/>
                      <w:color w:val="494949"/>
                      <w:w w:val="122"/>
                      <w:sz w:val="17"/>
                    </w:rPr>
                    <w:t>·</w:t>
                  </w:r>
                  <w:r>
                    <w:rPr>
                      <w:rFonts w:ascii="Times New Roman" w:hAnsi="Times New Roman"/>
                      <w:color w:val="494949"/>
                      <w:spacing w:val="-11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7B7B7B"/>
                      <w:w w:val="77"/>
                      <w:sz w:val="17"/>
                    </w:rPr>
                    <w:t>.</w:t>
                  </w:r>
                  <w:r>
                    <w:rPr>
                      <w:rFonts w:ascii="Times New Roman" w:hAnsi="Times New Roman"/>
                      <w:color w:val="7B7B7B"/>
                      <w:spacing w:val="-18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676767"/>
                      <w:w w:val="80"/>
                      <w:sz w:val="17"/>
                    </w:rPr>
                    <w:t>Í:!t</w:t>
                  </w:r>
                  <w:r>
                    <w:rPr>
                      <w:rFonts w:ascii="Times New Roman" w:hAnsi="Times New Roman"/>
                      <w:color w:val="676767"/>
                      <w:spacing w:val="-9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676767"/>
                      <w:spacing w:val="1"/>
                      <w:w w:val="80"/>
                      <w:sz w:val="17"/>
                    </w:rPr>
                    <w:t>:</w:t>
                  </w:r>
                  <w:r>
                    <w:rPr>
                      <w:rFonts w:ascii="Times New Roman" w:hAnsi="Times New Roman"/>
                      <w:color w:val="A1A1A1"/>
                      <w:spacing w:val="-28"/>
                      <w:w w:val="231"/>
                      <w:sz w:val="17"/>
                    </w:rPr>
                    <w:t>:</w:t>
                  </w:r>
                  <w:r>
                    <w:rPr>
                      <w:rFonts w:ascii="Times New Roman" w:hAnsi="Times New Roman"/>
                      <w:color w:val="7B7B7B"/>
                      <w:spacing w:val="-60"/>
                      <w:w w:val="179"/>
                      <w:sz w:val="17"/>
                    </w:rPr>
                    <w:t>(</w:t>
                  </w:r>
                  <w:r>
                    <w:rPr>
                      <w:rFonts w:ascii="Times New Roman" w:hAnsi="Times New Roman"/>
                      <w:color w:val="A1A1A1"/>
                      <w:spacing w:val="-123"/>
                      <w:w w:val="191"/>
                      <w:sz w:val="17"/>
                    </w:rPr>
                    <w:t>!</w:t>
                  </w:r>
                  <w:r>
                    <w:rPr>
                      <w:rFonts w:ascii="Times New Roman" w:hAnsi="Times New Roman"/>
                      <w:color w:val="A1A1A1"/>
                      <w:w w:val="49"/>
                      <w:sz w:val="17"/>
                    </w:rPr>
                    <w:t>-</w:t>
                  </w:r>
                  <w:r>
                    <w:rPr>
                      <w:rFonts w:ascii="Times New Roman" w:hAnsi="Times New Roman"/>
                      <w:color w:val="A1A1A1"/>
                      <w:spacing w:val="13"/>
                      <w:w w:val="49"/>
                      <w:sz w:val="17"/>
                    </w:rPr>
                    <w:t>:</w:t>
                  </w:r>
                  <w:r>
                    <w:rPr>
                      <w:rFonts w:ascii="Times New Roman" w:hAnsi="Times New Roman"/>
                      <w:color w:val="676767"/>
                      <w:spacing w:val="-11"/>
                      <w:w w:val="128"/>
                      <w:sz w:val="17"/>
                    </w:rPr>
                    <w:t>;</w:t>
                  </w:r>
                  <w:r>
                    <w:rPr>
                      <w:rFonts w:ascii="Times New Roman" w:hAnsi="Times New Roman"/>
                      <w:color w:val="8C8C8C"/>
                      <w:spacing w:val="-37"/>
                      <w:w w:val="114"/>
                      <w:sz w:val="17"/>
                    </w:rPr>
                    <w:t>:</w:t>
                  </w:r>
                  <w:r>
                    <w:rPr>
                      <w:rFonts w:ascii="Times New Roman" w:hAnsi="Times New Roman"/>
                      <w:color w:val="8C8C8C"/>
                      <w:spacing w:val="-9"/>
                      <w:w w:val="139"/>
                      <w:sz w:val="17"/>
                    </w:rPr>
                    <w:t>t</w:t>
                  </w:r>
                  <w:r>
                    <w:rPr>
                      <w:rFonts w:ascii="Times New Roman" w:hAnsi="Times New Roman"/>
                      <w:color w:val="161616"/>
                      <w:w w:val="57"/>
                      <w:sz w:val="17"/>
                    </w:rPr>
                    <w:t>J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17"/>
                    </w:rPr>
                    <w:t> </w:t>
                  </w:r>
                  <w:r>
                    <w:rPr>
                      <w:rFonts w:ascii="Arial" w:hAnsi="Arial"/>
                      <w:color w:val="494949"/>
                      <w:spacing w:val="-11"/>
                      <w:w w:val="109"/>
                      <w:sz w:val="13"/>
                    </w:rPr>
                    <w:t>·</w:t>
                  </w:r>
                  <w:r>
                    <w:rPr>
                      <w:rFonts w:ascii="Arial" w:hAnsi="Arial"/>
                      <w:color w:val="676767"/>
                      <w:spacing w:val="-16"/>
                      <w:w w:val="135"/>
                      <w:sz w:val="13"/>
                    </w:rPr>
                    <w:t>}</w:t>
                  </w:r>
                  <w:r>
                    <w:rPr>
                      <w:rFonts w:ascii="Arial" w:hAnsi="Arial"/>
                      <w:color w:val="494949"/>
                      <w:spacing w:val="-24"/>
                      <w:w w:val="93"/>
                      <w:sz w:val="13"/>
                    </w:rPr>
                    <w:t>1</w:t>
                  </w:r>
                  <w:r>
                    <w:rPr>
                      <w:rFonts w:ascii="Arial" w:hAnsi="Arial"/>
                      <w:color w:val="676767"/>
                      <w:w w:val="99"/>
                      <w:sz w:val="13"/>
                    </w:rPr>
                    <w:t>!</w:t>
                  </w:r>
                  <w:r>
                    <w:rPr>
                      <w:rFonts w:ascii="Arial" w:hAns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1383pt;margin-top:89.873077pt;width:54.05pt;height:14.5pt;mso-position-horizontal-relative:page;mso-position-vertical-relative:page;z-index:-105232" type="#_x0000_t202" filled="false" stroked="false">
            <v:textbox inset="0,0,0,0">
              <w:txbxContent>
                <w:p>
                  <w:pPr>
                    <w:spacing w:line="27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161616"/>
                      <w:w w:val="106"/>
                      <w:sz w:val="25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29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9"/>
                      <w:w w:val="93"/>
                      <w:sz w:val="25"/>
                    </w:rPr>
                    <w:t>S</w:t>
                  </w:r>
                  <w:r>
                    <w:rPr>
                      <w:rFonts w:ascii="Times New Roman"/>
                      <w:color w:val="161616"/>
                      <w:w w:val="146"/>
                      <w:sz w:val="25"/>
                    </w:rPr>
                    <w:t>i</w:t>
                  </w:r>
                  <w:r>
                    <w:rPr>
                      <w:rFonts w:ascii="Times New Roman"/>
                      <w:color w:val="161616"/>
                      <w:spacing w:val="-20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25"/>
                    </w:rPr>
                    <w:t>20</w:t>
                  </w:r>
                  <w:r>
                    <w:rPr>
                      <w:rFonts w:ascii="Times New Roman"/>
                      <w:color w:val="161616"/>
                      <w:spacing w:val="-30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9"/>
                      <w:sz w:val="25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28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5"/>
                      <w:sz w:val="25"/>
                    </w:rPr>
                    <w:t>4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723389pt;margin-top:93.524353pt;width:23pt;height:23pt;mso-position-horizontal-relative:page;mso-position-vertical-relative:page;z-index:-105208" type="#_x0000_t202" filled="false" stroked="false">
            <v:textbox inset="0,0,0,0">
              <w:txbxContent>
                <w:p>
                  <w:pPr>
                    <w:spacing w:line="44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color w:val="676767"/>
                      <w:spacing w:val="-32"/>
                      <w:w w:val="231"/>
                      <w:sz w:val="42"/>
                    </w:rPr>
                    <w:t>j</w:t>
                  </w:r>
                  <w:r>
                    <w:rPr>
                      <w:rFonts w:ascii="Times New Roman"/>
                      <w:color w:val="676767"/>
                      <w:w w:val="64"/>
                      <w:sz w:val="42"/>
                    </w:rPr>
                    <w:t>st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8.872314pt;margin-top:93.524353pt;width:41.6pt;height:23pt;mso-position-horizontal-relative:page;mso-position-vertical-relative:page;z-index:-105184" type="#_x0000_t202" filled="false" stroked="false">
            <v:textbox inset="0,0,0,0">
              <w:txbxContent>
                <w:p>
                  <w:pPr>
                    <w:spacing w:line="44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color w:val="676767"/>
                      <w:spacing w:val="-58"/>
                      <w:w w:val="315"/>
                      <w:sz w:val="42"/>
                    </w:rPr>
                    <w:t>l</w:t>
                  </w:r>
                  <w:r>
                    <w:rPr>
                      <w:rFonts w:ascii="Times New Roman"/>
                      <w:color w:val="676767"/>
                      <w:w w:val="78"/>
                      <w:sz w:val="42"/>
                    </w:rPr>
                    <w:t>&gt;</w:t>
                  </w:r>
                  <w:r>
                    <w:rPr>
                      <w:rFonts w:ascii="Times New Roman"/>
                      <w:color w:val="676767"/>
                      <w:spacing w:val="-17"/>
                      <w:w w:val="78"/>
                      <w:sz w:val="42"/>
                    </w:rPr>
                    <w:t>,</w:t>
                  </w:r>
                  <w:r>
                    <w:rPr>
                      <w:rFonts w:ascii="Times New Roman"/>
                      <w:color w:val="494949"/>
                      <w:w w:val="128"/>
                      <w:sz w:val="42"/>
                    </w:rPr>
                    <w:t>,</w:t>
                  </w:r>
                  <w:r>
                    <w:rPr>
                      <w:rFonts w:ascii="Times New Roman"/>
                      <w:color w:val="494949"/>
                      <w:spacing w:val="-59"/>
                      <w:sz w:val="42"/>
                    </w:rPr>
                    <w:t> </w:t>
                  </w:r>
                  <w:r>
                    <w:rPr>
                      <w:rFonts w:ascii="Times New Roman"/>
                      <w:color w:val="2B2B2B"/>
                      <w:w w:val="45"/>
                      <w:sz w:val="42"/>
                    </w:rPr>
                    <w:t>,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159599pt;margin-top:116.203934pt;width:461.05pt;height:55.1pt;mso-position-horizontal-relative:page;mso-position-vertical-relative:page;z-index:-105160" type="#_x0000_t202" filled="false" stroked="false">
            <v:textbox inset="0,0,0,0">
              <w:txbxContent>
                <w:p>
                  <w:pPr>
                    <w:spacing w:line="175" w:lineRule="exact" w:before="0"/>
                    <w:ind w:left="1376" w:right="0" w:firstLine="0"/>
                    <w:jc w:val="center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2B2B2B"/>
                      <w:spacing w:val="-6"/>
                      <w:w w:val="94"/>
                      <w:sz w:val="18"/>
                    </w:rPr>
                    <w:t>-</w:t>
                  </w:r>
                  <w:r>
                    <w:rPr>
                      <w:rFonts w:ascii="Times New Roman"/>
                      <w:color w:val="494949"/>
                      <w:w w:val="30"/>
                      <w:sz w:val="18"/>
                    </w:rPr>
                    <w:t>-</w:t>
                  </w:r>
                  <w:r>
                    <w:rPr>
                      <w:rFonts w:ascii="Times New Roman"/>
                      <w:sz w:val="18"/>
                    </w:rPr>
                  </w:r>
                </w:p>
                <w:p>
                  <w:pPr>
                    <w:spacing w:line="213" w:lineRule="exact" w:before="0"/>
                    <w:ind w:left="1502" w:right="0" w:firstLine="0"/>
                    <w:jc w:val="center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494949"/>
                      <w:w w:val="178"/>
                      <w:sz w:val="6"/>
                    </w:rPr>
                    <w:t>'</w:t>
                  </w:r>
                  <w:r>
                    <w:rPr>
                      <w:rFonts w:ascii="Arial"/>
                      <w:color w:val="494949"/>
                      <w:sz w:val="6"/>
                    </w:rPr>
                    <w:t>  </w:t>
                  </w:r>
                  <w:r>
                    <w:rPr>
                      <w:rFonts w:ascii="Arial"/>
                      <w:color w:val="494949"/>
                      <w:spacing w:val="1"/>
                      <w:sz w:val="6"/>
                    </w:rPr>
                    <w:t> </w:t>
                  </w:r>
                  <w:r>
                    <w:rPr>
                      <w:rFonts w:ascii="Times New Roman"/>
                      <w:color w:val="2B2B2B"/>
                      <w:w w:val="109"/>
                      <w:sz w:val="21"/>
                    </w:rPr>
                    <w:t>\</w:t>
                  </w:r>
                  <w:r>
                    <w:rPr>
                      <w:rFonts w:ascii="Times New Roman"/>
                      <w:sz w:val="21"/>
                    </w:rPr>
                  </w:r>
                </w:p>
                <w:p>
                  <w:pPr>
                    <w:spacing w:line="264" w:lineRule="exact" w:before="12"/>
                    <w:ind w:left="1415" w:right="0" w:firstLine="0"/>
                    <w:jc w:val="center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676767"/>
                      <w:spacing w:val="18"/>
                      <w:w w:val="54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color w:val="494949"/>
                      <w:w w:val="26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color w:val="494949"/>
                      <w:spacing w:val="1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676767"/>
                      <w:spacing w:val="15"/>
                      <w:w w:val="46"/>
                      <w:sz w:val="24"/>
                    </w:rPr>
                    <w:t>·</w:t>
                  </w:r>
                  <w:r>
                    <w:rPr>
                      <w:rFonts w:ascii="Times New Roman" w:hAnsi="Times New Roman"/>
                      <w:color w:val="A1A1A1"/>
                      <w:spacing w:val="17"/>
                      <w:w w:val="49"/>
                      <w:sz w:val="24"/>
                    </w:rPr>
                    <w:t>;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w w:val="54"/>
                      <w:sz w:val="24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spacing w:val="-28"/>
                      <w:w w:val="53"/>
                      <w:position w:val="12"/>
                      <w:sz w:val="11"/>
                    </w:rPr>
                    <w:t>&lt;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w w:val="54"/>
                      <w:sz w:val="24"/>
                    </w:rPr>
                    <w:t>.</w:t>
                  </w:r>
                  <w:r>
                    <w:rPr>
                      <w:rFonts w:ascii="Times New Roman" w:hAnsi="Times New Roman"/>
                      <w:color w:val="2B2B2B"/>
                      <w:w w:val="56"/>
                      <w:sz w:val="24"/>
                    </w:rPr>
                    <w:t>1</w:t>
                  </w:r>
                  <w:r>
                    <w:rPr>
                      <w:rFonts w:ascii="Times New Roman" w:hAnsi="Times New Roman"/>
                      <w:sz w:val="24"/>
                    </w:rPr>
                  </w:r>
                </w:p>
                <w:p>
                  <w:pPr>
                    <w:tabs>
                      <w:tab w:pos="1813" w:val="left" w:leader="none"/>
                      <w:tab w:pos="6176" w:val="left" w:leader="none"/>
                      <w:tab w:pos="8357" w:val="left" w:leader="none"/>
                    </w:tabs>
                    <w:spacing w:line="42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participación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otras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82"/>
                      <w:sz w:val="25"/>
                    </w:rPr>
                    <w:t>sd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w w:val="318"/>
                      <w:sz w:val="25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5"/>
                    </w:rPr>
                    <w:t>dáde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w w:val="116"/>
                      <w:sz w:val="25"/>
                    </w:rPr>
                    <w:t>s</w:t>
                  </w:r>
                  <w:r>
                    <w:rPr>
                      <w:rFonts w:ascii="Times New Roman" w:hAnsi="Times New Roman"/>
                      <w:color w:val="161616"/>
                      <w:w w:val="51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spacing w:val="-35"/>
                      <w:w w:val="51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2B2B2B"/>
                      <w:w w:val="22"/>
                      <w:sz w:val="25"/>
                    </w:rPr>
                    <w:t>.</w:t>
                  </w:r>
                  <w:r>
                    <w:rPr>
                      <w:rFonts w:ascii="Times New Roman" w:hAnsi="Times New Roman"/>
                      <w:color w:val="2B2B2B"/>
                      <w:spacing w:val="1"/>
                      <w:w w:val="22"/>
                      <w:sz w:val="25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w w:val="44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161616"/>
                      <w:w w:val="55"/>
                      <w:sz w:val="25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w w:val="55"/>
                      <w:sz w:val="25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94"/>
                      <w:sz w:val="38"/>
                    </w:rPr>
                    <w:t>mer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w w:val="94"/>
                      <w:sz w:val="38"/>
                    </w:rPr>
                    <w:t>c</w:t>
                  </w:r>
                  <w:r>
                    <w:rPr>
                      <w:rFonts w:ascii="Times New Roman" w:hAnsi="Times New Roman"/>
                      <w:color w:val="161616"/>
                      <w:w w:val="73"/>
                      <w:sz w:val="38"/>
                    </w:rPr>
                    <w:t>qÚles,</w:t>
                  </w:r>
                  <w:r>
                    <w:rPr>
                      <w:rFonts w:ascii="Times New Roman" w:hAnsi="Times New Roman"/>
                      <w:color w:val="161616"/>
                      <w:sz w:val="38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conformidad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w w:val="80"/>
                      <w:sz w:val="27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7"/>
                    </w:rPr>
                    <w:t>a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0.265991pt;margin-top:168.862015pt;width:35.550pt;height:18.5pt;mso-position-horizontal-relative:page;mso-position-vertical-relative:page;z-index:-105136" type="#_x0000_t202" filled="false" stroked="false">
            <v:textbox inset="0,0,0,0">
              <w:txbxContent>
                <w:p>
                  <w:pPr>
                    <w:spacing w:line="35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Times New Roman"/>
                      <w:color w:val="2B2B2B"/>
                      <w:spacing w:val="-11"/>
                      <w:w w:val="74"/>
                      <w:sz w:val="26"/>
                    </w:rPr>
                    <w:t>:</w:t>
                  </w:r>
                  <w:r>
                    <w:rPr>
                      <w:rFonts w:ascii="Times New Roman"/>
                      <w:color w:val="2B2B2B"/>
                      <w:w w:val="36"/>
                      <w:sz w:val="26"/>
                    </w:rPr>
                    <w:t>....</w:t>
                  </w:r>
                  <w:r>
                    <w:rPr>
                      <w:rFonts w:ascii="Times New Roman"/>
                      <w:color w:val="2B2B2B"/>
                      <w:spacing w:val="-16"/>
                      <w:w w:val="36"/>
                      <w:sz w:val="26"/>
                    </w:rPr>
                    <w:t>.</w:t>
                  </w:r>
                  <w:r>
                    <w:rPr>
                      <w:rFonts w:ascii="Arial"/>
                      <w:color w:val="2B2B2B"/>
                      <w:spacing w:val="-54"/>
                      <w:w w:val="161"/>
                      <w:sz w:val="33"/>
                    </w:rPr>
                    <w:t>(</w:t>
                  </w:r>
                  <w:r>
                    <w:rPr>
                      <w:rFonts w:ascii="Arial"/>
                      <w:color w:val="2B2B2B"/>
                      <w:spacing w:val="-31"/>
                      <w:w w:val="80"/>
                      <w:sz w:val="33"/>
                    </w:rPr>
                    <w:t>;</w:t>
                  </w:r>
                  <w:r>
                    <w:rPr>
                      <w:rFonts w:ascii="Arial"/>
                      <w:color w:val="2B2B2B"/>
                      <w:w w:val="126"/>
                      <w:sz w:val="33"/>
                    </w:rPr>
                    <w:t>&lt;/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340401pt;margin-top:171.771439pt;width:211.1pt;height:15pt;mso-position-horizontal-relative:page;mso-position-vertical-relative:page;z-index:-10511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normativa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sector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energético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w w:val="110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127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494949"/>
                      <w:w w:val="37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49494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494949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4.925507pt;margin-top:181.943039pt;width:80.1pt;height:20.2pt;mso-position-horizontal-relative:page;mso-position-vertical-relative:page;z-index:-105088" type="#_x0000_t202" filled="false" stroked="false">
            <v:textbox inset="0,0,0,0">
              <w:txbxContent>
                <w:p>
                  <w:pPr>
                    <w:tabs>
                      <w:tab w:pos="840" w:val="left" w:leader="none"/>
                    </w:tabs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494949"/>
                      <w:w w:val="104"/>
                      <w:sz w:val="15"/>
                    </w:rPr>
                    <w:t>,</w:t>
                  </w:r>
                  <w:r>
                    <w:rPr>
                      <w:rFonts w:ascii="Arial"/>
                      <w:color w:val="494949"/>
                      <w:spacing w:val="-23"/>
                      <w:w w:val="104"/>
                      <w:sz w:val="15"/>
                    </w:rPr>
                    <w:t>,</w:t>
                  </w:r>
                  <w:r>
                    <w:rPr>
                      <w:rFonts w:ascii="Arial"/>
                      <w:color w:val="494949"/>
                      <w:spacing w:val="-25"/>
                      <w:w w:val="93"/>
                      <w:sz w:val="15"/>
                    </w:rPr>
                    <w:t>.</w:t>
                  </w:r>
                  <w:r>
                    <w:rPr>
                      <w:rFonts w:ascii="Arial"/>
                      <w:color w:val="161616"/>
                      <w:spacing w:val="-38"/>
                      <w:w w:val="142"/>
                      <w:sz w:val="15"/>
                    </w:rPr>
                    <w:t>.</w:t>
                  </w:r>
                  <w:r>
                    <w:rPr>
                      <w:rFonts w:ascii="Arial"/>
                      <w:color w:val="161616"/>
                      <w:w w:val="93"/>
                      <w:sz w:val="15"/>
                    </w:rPr>
                    <w:t>.</w:t>
                  </w:r>
                  <w:r>
                    <w:rPr>
                      <w:rFonts w:ascii="Arial"/>
                      <w:color w:val="161616"/>
                      <w:spacing w:val="-23"/>
                      <w:sz w:val="15"/>
                    </w:rPr>
                    <w:t> </w:t>
                  </w:r>
                  <w:r>
                    <w:rPr>
                      <w:rFonts w:ascii="Arial"/>
                      <w:color w:val="494949"/>
                      <w:w w:val="33"/>
                      <w:sz w:val="15"/>
                    </w:rPr>
                    <w:t>-</w:t>
                  </w:r>
                  <w:r>
                    <w:rPr>
                      <w:rFonts w:ascii="Arial"/>
                      <w:color w:val="494949"/>
                      <w:sz w:val="15"/>
                    </w:rPr>
                    <w:t>    </w:t>
                  </w:r>
                  <w:r>
                    <w:rPr>
                      <w:rFonts w:ascii="Arial"/>
                      <w:color w:val="494949"/>
                      <w:spacing w:val="-19"/>
                      <w:sz w:val="15"/>
                    </w:rPr>
                    <w:t> </w:t>
                  </w:r>
                  <w:r>
                    <w:rPr>
                      <w:rFonts w:ascii="Arial"/>
                      <w:color w:val="2B2B2B"/>
                      <w:spacing w:val="-6"/>
                      <w:w w:val="33"/>
                      <w:sz w:val="15"/>
                    </w:rPr>
                    <w:t>-</w:t>
                  </w:r>
                  <w:r>
                    <w:rPr>
                      <w:rFonts w:ascii="Arial"/>
                      <w:color w:val="676767"/>
                      <w:w w:val="93"/>
                      <w:sz w:val="15"/>
                    </w:rPr>
                    <w:t>.</w:t>
                  </w:r>
                  <w:r>
                    <w:rPr>
                      <w:rFonts w:ascii="Arial"/>
                      <w:color w:val="676767"/>
                      <w:spacing w:val="-13"/>
                      <w:sz w:val="15"/>
                    </w:rPr>
                    <w:t> </w:t>
                  </w:r>
                  <w:r>
                    <w:rPr>
                      <w:rFonts w:ascii="Arial"/>
                      <w:color w:val="2B2B2B"/>
                      <w:w w:val="33"/>
                      <w:sz w:val="15"/>
                    </w:rPr>
                    <w:t>-</w:t>
                  </w:r>
                  <w:r>
                    <w:rPr>
                      <w:rFonts w:ascii="Arial"/>
                      <w:color w:val="2B2B2B"/>
                      <w:sz w:val="15"/>
                    </w:rPr>
                    <w:tab/>
                  </w:r>
                  <w:r>
                    <w:rPr>
                      <w:rFonts w:ascii="Arial"/>
                      <w:color w:val="161616"/>
                      <w:w w:val="93"/>
                      <w:sz w:val="15"/>
                    </w:rPr>
                    <w:t>.</w:t>
                  </w:r>
                  <w:r>
                    <w:rPr>
                      <w:rFonts w:ascii="Arial"/>
                      <w:color w:val="161616"/>
                      <w:sz w:val="15"/>
                    </w:rPr>
                    <w:t> </w:t>
                  </w:r>
                  <w:r>
                    <w:rPr>
                      <w:rFonts w:ascii="Arial"/>
                      <w:color w:val="161616"/>
                      <w:spacing w:val="15"/>
                      <w:sz w:val="15"/>
                    </w:rPr>
                    <w:t> </w:t>
                  </w:r>
                  <w:r>
                    <w:rPr>
                      <w:rFonts w:ascii="Arial"/>
                      <w:color w:val="161616"/>
                      <w:w w:val="99"/>
                      <w:sz w:val="15"/>
                    </w:rPr>
                    <w:t>..</w:t>
                  </w:r>
                  <w:r>
                    <w:rPr>
                      <w:rFonts w:ascii="Arial"/>
                      <w:color w:val="161616"/>
                      <w:sz w:val="15"/>
                    </w:rPr>
                    <w:t>    </w:t>
                  </w:r>
                  <w:r>
                    <w:rPr>
                      <w:rFonts w:ascii="Arial"/>
                      <w:color w:val="161616"/>
                      <w:spacing w:val="-14"/>
                      <w:sz w:val="15"/>
                    </w:rPr>
                    <w:t> </w:t>
                  </w:r>
                  <w:r>
                    <w:rPr>
                      <w:rFonts w:ascii="Arial"/>
                      <w:color w:val="161616"/>
                      <w:w w:val="93"/>
                      <w:sz w:val="15"/>
                    </w:rPr>
                    <w:t>.</w:t>
                  </w:r>
                  <w:r>
                    <w:rPr>
                      <w:rFonts w:ascii="Arial"/>
                      <w:color w:val="161616"/>
                      <w:spacing w:val="20"/>
                      <w:sz w:val="15"/>
                    </w:rPr>
                    <w:t> </w:t>
                  </w:r>
                  <w:r>
                    <w:rPr>
                      <w:rFonts w:ascii="Arial"/>
                      <w:i/>
                      <w:color w:val="494949"/>
                      <w:spacing w:val="-17"/>
                      <w:w w:val="57"/>
                      <w:sz w:val="15"/>
                    </w:rPr>
                    <w:t>.</w:t>
                  </w:r>
                  <w:r>
                    <w:rPr>
                      <w:rFonts w:ascii="Arial"/>
                      <w:i/>
                      <w:color w:val="2B2B2B"/>
                      <w:w w:val="83"/>
                      <w:sz w:val="15"/>
                    </w:rPr>
                    <w:t>:,:::r</w:t>
                  </w:r>
                  <w:r>
                    <w:rPr>
                      <w:rFonts w:ascii="Arial"/>
                      <w:sz w:val="15"/>
                    </w:rPr>
                  </w:r>
                </w:p>
                <w:p>
                  <w:pPr>
                    <w:spacing w:before="63"/>
                    <w:ind w:left="73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/>
                      <w:color w:val="2B2B2B"/>
                      <w:spacing w:val="-38"/>
                      <w:w w:val="138"/>
                      <w:sz w:val="10"/>
                    </w:rPr>
                    <w:t>·</w:t>
                  </w:r>
                  <w:r>
                    <w:rPr>
                      <w:rFonts w:ascii="Times New Roman" w:hAnsi="Times New Roman"/>
                      <w:color w:val="2B2B2B"/>
                      <w:spacing w:val="-2"/>
                      <w:w w:val="40"/>
                      <w:sz w:val="10"/>
                    </w:rPr>
                    <w:t>_</w:t>
                  </w:r>
                  <w:r>
                    <w:rPr>
                      <w:rFonts w:ascii="Times New Roman" w:hAnsi="Times New Roman"/>
                      <w:color w:val="494949"/>
                      <w:w w:val="55"/>
                      <w:sz w:val="10"/>
                    </w:rPr>
                    <w:t>-</w:t>
                  </w:r>
                  <w:r>
                    <w:rPr>
                      <w:rFonts w:ascii="Times New Roman" w:hAnsi="Times New Roman"/>
                      <w:color w:val="494949"/>
                      <w:spacing w:val="7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B2B2B"/>
                      <w:w w:val="151"/>
                      <w:sz w:val="10"/>
                    </w:rPr>
                    <w:t>.-</w:t>
                  </w:r>
                  <w:r>
                    <w:rPr>
                      <w:rFonts w:ascii="Times New Roman" w:hAnsi="Times New Roman"/>
                      <w:color w:val="2B2B2B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2B2B2B"/>
                      <w:spacing w:val="6"/>
                      <w:sz w:val="10"/>
                    </w:rPr>
                    <w:t> </w:t>
                  </w:r>
                  <w:r>
                    <w:rPr>
                      <w:rFonts w:ascii="Arial" w:hAnsi="Arial"/>
                      <w:color w:val="2B2B2B"/>
                      <w:spacing w:val="-30"/>
                      <w:w w:val="109"/>
                      <w:sz w:val="13"/>
                    </w:rPr>
                    <w:t>·</w:t>
                  </w:r>
                  <w:r>
                    <w:rPr>
                      <w:rFonts w:ascii="Arial" w:hAnsi="Arial"/>
                      <w:color w:val="2B2B2B"/>
                      <w:w w:val="35"/>
                      <w:sz w:val="13"/>
                    </w:rPr>
                    <w:t>,,,</w:t>
                  </w:r>
                  <w:r>
                    <w:rPr>
                      <w:rFonts w:ascii="Arial" w:hAnsi="Arial"/>
                      <w:color w:val="2B2B2B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2B2B2B"/>
                      <w:w w:val="43"/>
                      <w:sz w:val="13"/>
                    </w:rPr>
                    <w:t>.-</w:t>
                  </w:r>
                  <w:r>
                    <w:rPr>
                      <w:rFonts w:ascii="Arial" w:hAnsi="Arial"/>
                      <w:color w:val="2B2B2B"/>
                      <w:spacing w:val="-4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494949"/>
                      <w:spacing w:val="-59"/>
                      <w:w w:val="245"/>
                      <w:sz w:val="8"/>
                    </w:rPr>
                    <w:t>;</w:t>
                  </w:r>
                  <w:r>
                    <w:rPr>
                      <w:rFonts w:ascii="Times New Roman" w:hAnsi="Times New Roman"/>
                      <w:color w:val="494949"/>
                      <w:w w:val="122"/>
                      <w:sz w:val="8"/>
                    </w:rPr>
                    <w:t>,</w:t>
                  </w:r>
                  <w:r>
                    <w:rPr>
                      <w:rFonts w:ascii="Times New Roman" w:hAnsi="Times New Roman"/>
                      <w:color w:val="494949"/>
                      <w:spacing w:val="-9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color w:val="2B2B2B"/>
                      <w:w w:val="118"/>
                      <w:sz w:val="8"/>
                    </w:rPr>
                    <w:t>.;-</w:t>
                  </w:r>
                  <w:r>
                    <w:rPr>
                      <w:rFonts w:ascii="Times New Roman" w:hAns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159599pt;margin-top:204.470306pt;width:243pt;height:15.5pt;mso-position-horizontal-relative:page;mso-position-vertical-relative:page;z-index:-105064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48"/>
                      <w:sz w:val="26"/>
                      <w:u w:val="thick" w:color="000000"/>
                    </w:rPr>
                    <w:t>3º.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  <w:u w:val="thick" w:color="000000"/>
                    </w:rPr>
                    <w:t>Duración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  <w:u w:val="thick" w:color="000000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7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w w:val="115"/>
                      <w:sz w:val="26"/>
                      <w:u w:val="thick" w:color="000000"/>
                    </w:rPr>
                    <w:t>e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  <w:u w:val="thick" w:color="000000"/>
                    </w:rPr>
                    <w:t>jercicio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  <w:u w:val="thick" w:color="000000"/>
                    </w:rPr>
                    <w:t>social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978699pt;margin-top:233.95047pt;width:460.7pt;height:115.45pt;mso-position-horizontal-relative:page;mso-position-vertical-relative:page;z-index:-105040" type="#_x0000_t202" filled="false" stroked="false">
            <v:textbox inset="0,0,0,0">
              <w:txbxContent>
                <w:p>
                  <w:pPr>
                    <w:spacing w:line="384" w:lineRule="exact" w:before="0"/>
                    <w:ind w:left="20" w:right="0" w:firstLine="81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1.-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Sociedad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33"/>
                      <w:sz w:val="26"/>
                    </w:rPr>
                    <w:t>tendrt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w w:val="68"/>
                      <w:sz w:val="36"/>
                    </w:rPr>
                  </w:r>
                  <w:r>
                    <w:rPr>
                      <w:rFonts w:ascii="Times New Roman" w:hAnsi="Times New Roman"/>
                      <w:color w:val="161616"/>
                      <w:w w:val="68"/>
                      <w:sz w:val="36"/>
                      <w:u w:val="thick" w:color="000000"/>
                    </w:rPr>
                    <w:t>u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w w:val="68"/>
                      <w:sz w:val="36"/>
                      <w:u w:val="thick" w:color="000000"/>
                    </w:rPr>
                    <w:t>r</w:t>
                  </w:r>
                  <w:r>
                    <w:rPr>
                      <w:rFonts w:ascii="Times New Roman" w:hAnsi="Times New Roman"/>
                      <w:color w:val="161616"/>
                      <w:w w:val="46"/>
                      <w:sz w:val="36"/>
                      <w:u w:val="thick" w:color="000000"/>
                    </w:rPr>
                    <w:t>_</w:t>
                  </w:r>
                  <w:r>
                    <w:rPr>
                      <w:rFonts w:ascii="Times New Roman" w:hAnsi="Times New Roman"/>
                      <w:color w:val="161616"/>
                      <w:w w:val="46"/>
                      <w:sz w:val="36"/>
                    </w:rPr>
                    <w:t>rn.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3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duración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cincuenta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años,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contados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7"/>
                    </w:rPr>
                    <w:t>a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  <w:p>
                  <w:pPr>
                    <w:spacing w:line="254" w:lineRule="auto" w:before="0"/>
                    <w:ind w:left="27" w:right="23" w:hanging="8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partir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otorgamiento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escritura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fundacional,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conforme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establece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artículos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108.A)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T.R.R.L.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33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111.1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R.S.C.L.,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cuyo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térm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w w:val="111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extif?-guirá,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proceda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liquidación,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ya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expirado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dicho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plazo,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re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w w:val="108"/>
                      <w:sz w:val="27"/>
                    </w:rPr>
                    <w:t>y</w:t>
                  </w:r>
                  <w:r>
                    <w:rPr>
                      <w:rFonts w:ascii="Times New Roman" w:hAnsi="Times New Roman"/>
                      <w:color w:val="494949"/>
                      <w:spacing w:val="3"/>
                      <w:w w:val="8"/>
                      <w:sz w:val="27"/>
                    </w:rPr>
                    <w:t>_</w:t>
                  </w:r>
                  <w:r>
                    <w:rPr>
                      <w:rFonts w:ascii="Times New Roman" w:hAnsi="Times New Roman"/>
                      <w:color w:val="161616"/>
                      <w:w w:val="98"/>
                      <w:sz w:val="27"/>
                    </w:rPr>
                    <w:t>e:rtirá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Excmo.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Cabildo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Insular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Hierro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activo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7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pasivo,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91"/>
                      <w:sz w:val="27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7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condiciones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normales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uso,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todas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instalaciones,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bienes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0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4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material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integrante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servicio.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23404pt;margin-top:365.996796pt;width:420.2pt;height:15.5pt;mso-position-horizontal-relative:page;mso-position-vertical-relative:page;z-index:-105016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2.-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ejercicio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social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comenzará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w w:val="110"/>
                      <w:sz w:val="26"/>
                    </w:rPr>
                    <w:t>1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5"/>
                    </w:rPr>
                    <w:t>º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enero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terminará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31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702103pt;margin-top:382.497528pt;width:112.9pt;height:15pt;mso-position-horizontal-relative:page;mso-position-vertical-relative:page;z-index:-10499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5"/>
                      <w:sz w:val="26"/>
                    </w:rPr>
                    <w:t>diciembre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cada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372299pt;margin-top:382.497528pt;width:328.15pt;height:15pt;mso-position-horizontal-relative:page;mso-position-vertical-relative:page;z-index:-10496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o.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excepción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primer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ejercicio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social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comenzará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0.819099pt;margin-top:397.831818pt;width:461.9pt;height:31.5pt;mso-position-horizontal-relative:page;mso-position-vertical-relative:page;z-index:-104944" type="#_x0000_t202" filled="false" stroked="false">
            <v:textbox inset="0,0,0,0">
              <w:txbxContent>
                <w:p>
                  <w:pPr>
                    <w:tabs>
                      <w:tab w:pos="1633" w:val="left" w:leader="none"/>
                      <w:tab w:pos="3416" w:val="left" w:leader="none"/>
                      <w:tab w:pos="7988" w:val="left" w:leader="none"/>
                    </w:tabs>
                    <w:spacing w:line="256" w:lineRule="auto" w:before="0"/>
                    <w:ind w:left="114" w:right="17" w:hanging="95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2B2B2B"/>
                      <w:w w:val="20"/>
                      <w:sz w:val="26"/>
                    </w:rPr>
                    <w:t>-</w:t>
                  </w:r>
                  <w:r>
                    <w:rPr>
                      <w:rFonts w:ascii="Times New Roman" w:hAnsi="Times New Roman"/>
                      <w:color w:val="2B2B2B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día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otorgamiento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escritura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constitución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y,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último,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finalizará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cuando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cumpla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plazo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legal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duración.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616997pt;margin-top:445.986755pt;width:141.950pt;height:15pt;mso-position-horizontal-relative:page;mso-position-vertical-relative:page;z-index:-10492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16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6"/>
                      <w:sz w:val="26"/>
                      <w:szCs w:val="26"/>
                      <w:u w:val="single" w:color="000000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3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8"/>
                      <w:sz w:val="26"/>
                      <w:szCs w:val="26"/>
                      <w:u w:val="single" w:color="000000"/>
                    </w:rPr>
                    <w:t>4°.-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6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  <w:u w:val="single" w:color="000000"/>
                    </w:rPr>
                    <w:t>Domicilio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787201pt;margin-top:477.640839pt;width:456.15pt;height:31.2pt;mso-position-horizontal-relative:page;mso-position-vertical-relative:page;z-index:-104896" type="#_x0000_t202" filled="false" stroked="false">
            <v:textbox inset="0,0,0,0">
              <w:txbxContent>
                <w:p>
                  <w:pPr>
                    <w:spacing w:line="252" w:lineRule="auto" w:before="0"/>
                    <w:ind w:left="20" w:right="17" w:firstLine="73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domicilio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social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fija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calle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Doctor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Quintero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Magdaleno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nº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11,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7"/>
                    </w:rPr>
                    <w:t>ia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villa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Vaiverde,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Hierro.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755318pt;margin-top:525.936035pt;width:3.6pt;height:15pt;mso-position-horizontal-relative:page;mso-position-vertical-relative:page;z-index:-10487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494949"/>
                      <w:w w:val="50"/>
                      <w:sz w:val="26"/>
                    </w:rPr>
                    <w:t>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319199pt;margin-top:525.936035pt;width:201.35pt;height:15pt;mso-position-horizontal-relative:page;mso-position-vertical-relative:page;z-index:-104848" type="#_x0000_t202" filled="false" stroked="false">
            <v:textbox inset="0,0,0,0">
              <w:txbxContent>
                <w:p>
                  <w:pPr>
                    <w:tabs>
                      <w:tab w:pos="508" w:val="left" w:leader="none"/>
                      <w:tab w:pos="1690" w:val="left" w:leader="none"/>
                      <w:tab w:pos="2164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Administración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914886pt;margin-top:525.936035pt;width:208.25pt;height:15pt;mso-position-horizontal-relative:page;mso-position-vertical-relative:page;z-index:-104824" type="#_x0000_t202" filled="false" stroked="false">
            <v:textbox inset="0,0,0,0">
              <w:txbxContent>
                <w:p>
                  <w:pPr>
                    <w:tabs>
                      <w:tab w:pos="681" w:val="left" w:leader="none"/>
                      <w:tab w:pos="1994" w:val="left" w:leader="none"/>
                      <w:tab w:pos="2692" w:val="left" w:leader="none"/>
                      <w:tab w:pos="3937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está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facultado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trasladar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127663pt;margin-top:541.853516pt;width:468.65pt;height:46.85pt;mso-position-horizontal-relative:page;mso-position-vertical-relative:page;z-index:-104800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7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2B2B2B"/>
                      <w:w w:val="111"/>
                      <w:sz w:val="26"/>
                    </w:rPr>
                    <w:t>(</w:t>
                  </w:r>
                  <w:r>
                    <w:rPr>
                      <w:rFonts w:ascii="Times New Roman" w:hAnsi="Times New Roman"/>
                      <w:color w:val="2B2B2B"/>
                      <w:w w:val="110"/>
                      <w:sz w:val="26"/>
                    </w:rPr>
                    <w:t>-,domicilio</w:t>
                  </w:r>
                  <w:r>
                    <w:rPr>
                      <w:rFonts w:ascii="Times New Roman" w:hAnsi="Times New Roman"/>
                      <w:color w:val="2B2B2B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2B2B2B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social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dentro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mismo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término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municipal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9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4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crear,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suprimir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405" w:lineRule="exact" w:before="0"/>
                    <w:ind w:left="237" w:right="0" w:hanging="218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/>
                      <w:i/>
                      <w:color w:val="2B2B2B"/>
                      <w:w w:val="62"/>
                      <w:sz w:val="41"/>
                    </w:rPr>
                    <w:t>L</w:t>
                  </w:r>
                  <w:r>
                    <w:rPr>
                      <w:rFonts w:ascii="Arial"/>
                      <w:i/>
                      <w:color w:val="2B2B2B"/>
                      <w:spacing w:val="-9"/>
                      <w:w w:val="62"/>
                      <w:sz w:val="41"/>
                    </w:rPr>
                    <w:t>)</w:t>
                  </w:r>
                  <w:r>
                    <w:rPr>
                      <w:rFonts w:ascii="Arial"/>
                      <w:i/>
                      <w:color w:val="2B2B2B"/>
                      <w:w w:val="66"/>
                      <w:sz w:val="41"/>
                    </w:rPr>
                    <w:t>o</w:t>
                  </w:r>
                  <w:r>
                    <w:rPr>
                      <w:rFonts w:ascii="Arial"/>
                      <w:i/>
                      <w:color w:val="2B2B2B"/>
                      <w:spacing w:val="3"/>
                      <w:sz w:val="41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trasladar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sucursales,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agencias,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representaciones,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delegaciones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26"/>
                    </w:rPr>
                    <w:t>u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oficinas</w:t>
                  </w:r>
                  <w:r>
                    <w:rPr>
                      <w:rFonts w:ascii="Times New Roman"/>
                      <w:sz w:val="26"/>
                    </w:rPr>
                  </w:r>
                </w:p>
                <w:p>
                  <w:pPr>
                    <w:spacing w:line="293" w:lineRule="exact" w:before="0"/>
                    <w:ind w:left="237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7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Sociedad.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212799pt;margin-top:621.902588pt;width:273.8pt;height:32.2pt;mso-position-horizontal-relative:page;mso-position-vertical-relative:page;z-index:-104776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47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8"/>
                    </w:rPr>
                    <w:t>CAPÍTULO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4"/>
                      <w:sz w:val="28"/>
                    </w:rPr>
                    <w:t>II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pStyle w:val="BodyText"/>
                    <w:spacing w:line="240" w:lineRule="auto" w:before="13"/>
                    <w:ind w:left="0" w:right="0"/>
                    <w:jc w:val="center"/>
                  </w:pP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LA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FUNDACIÓN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DE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SOCIEDAD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978699pt;margin-top:670.961792pt;width:291.350pt;height:15.5pt;mso-position-horizontal-relative:page;mso-position-vertical-relative:page;z-index:-104752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  <w:u w:val="single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  <w:u w:val="single" w:color="000000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  <w:u w:val="single" w:color="000000"/>
                    </w:rPr>
                    <w:t>5º.-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  <w:u w:val="single" w:color="000000"/>
                    </w:rPr>
                    <w:t>Capital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  <w:u w:val="single" w:color="000000"/>
                    </w:rPr>
                    <w:t>social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5"/>
                      <w:u w:val="single" w:color="000000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5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5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  <w:u w:val="single" w:color="000000"/>
                    </w:rPr>
                    <w:t>Socios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  <w:u w:val="single" w:color="000000"/>
                    </w:rPr>
                    <w:t>Fundadores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0.808502pt;margin-top:684.002747pt;width:3.3pt;height:4pt;mso-position-horizontal-relative:page;mso-position-vertical-relative:page;z-index:-104728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/>
                      <w:color w:val="2B2B2B"/>
                      <w:w w:val="112"/>
                      <w:sz w:val="4"/>
                    </w:rPr>
                    <w:t>&lt;</w:t>
                  </w:r>
                  <w:r>
                    <w:rPr>
                      <w:rFonts w:ascii="Arial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957489pt;margin-top:684.002747pt;width:3pt;height:4pt;mso-position-horizontal-relative:page;mso-position-vertical-relative:page;z-index:-10470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 w:hAnsi="Arial" w:cs="Arial" w:eastAsia="Arial"/>
                      <w:color w:val="494949"/>
                      <w:w w:val="144"/>
                      <w:sz w:val="4"/>
                      <w:szCs w:val="4"/>
                    </w:rPr>
                    <w:t>•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191498pt;margin-top:684.002747pt;width:3pt;height:4pt;mso-position-horizontal-relative:page;mso-position-vertical-relative:page;z-index:-10468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 w:hAnsi="Arial" w:cs="Arial" w:eastAsia="Arial"/>
                      <w:color w:val="494949"/>
                      <w:w w:val="144"/>
                      <w:sz w:val="4"/>
                      <w:szCs w:val="4"/>
                    </w:rPr>
                    <w:t>•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319199pt;margin-top:704.022461pt;width:419.1pt;height:16pt;mso-position-horizontal-relative:page;mso-position-vertical-relative:page;z-index:-1046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08" w:val="left" w:leader="none"/>
                      <w:tab w:pos="1568" w:val="left" w:leader="none"/>
                      <w:tab w:pos="2063" w:val="left" w:leader="none"/>
                      <w:tab w:pos="2490" w:val="left" w:leader="none"/>
                      <w:tab w:pos="3734" w:val="left" w:leader="none"/>
                      <w:tab w:pos="4193" w:val="left" w:leader="none"/>
                      <w:tab w:pos="4790" w:val="left" w:leader="none"/>
                      <w:tab w:pos="5282" w:val="left" w:leader="none"/>
                      <w:tab w:pos="6772" w:val="left" w:leader="none"/>
                      <w:tab w:pos="7188" w:val="left" w:leader="none"/>
                      <w:tab w:pos="7825" w:val="left" w:leader="none"/>
                    </w:tabs>
                    <w:spacing w:line="30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  <w:t>El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7"/>
                    </w:rPr>
                    <w:t>Capital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10"/>
                    </w:rPr>
                    <w:t>la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7"/>
                    </w:rPr>
                    <w:t>sociedad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11"/>
                    </w:rPr>
                    <w:t>se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5"/>
                    </w:rPr>
                    <w:t>fija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7"/>
                    </w:rPr>
                    <w:t>SESENTA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4"/>
                    </w:rPr>
                    <w:t>Y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84"/>
                      <w:sz w:val="28"/>
                    </w:rPr>
                    <w:t>UN"</w:t>
                  </w:r>
                  <w:r>
                    <w:rPr>
                      <w:color w:val="161616"/>
                      <w:sz w:val="28"/>
                    </w:rPr>
                    <w:tab/>
                  </w:r>
                  <w:r>
                    <w:rPr>
                      <w:color w:val="161616"/>
                      <w:spacing w:val="-17"/>
                      <w:w w:val="149"/>
                    </w:rPr>
                    <w:t>k</w:t>
                  </w:r>
                  <w:r>
                    <w:rPr>
                      <w:color w:val="161616"/>
                      <w:w w:val="83"/>
                    </w:rPr>
                    <w:t>ITL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351105pt;margin-top:721.246704pt;width:100.15pt;height:15.5pt;mso-position-horizontal-relative:page;mso-position-vertical-relative:page;z-index:-104632" type="#_x0000_t202" filled="false" stroked="false">
            <v:textbox inset="0,0,0,0">
              <w:txbxContent>
                <w:p>
                  <w:pPr>
                    <w:tabs>
                      <w:tab w:pos="1676" w:val="left" w:leader="none"/>
                    </w:tabs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</w:rPr>
                    <w:t>(61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  <w:t>.200,00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5"/>
                      <w:sz w:val="27"/>
                      <w:szCs w:val="27"/>
                    </w:rPr>
                    <w:t>€),</w:t>
                  </w:r>
                  <w:r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797897pt;margin-top:721.649048pt;width:94.15pt;height:15pt;mso-position-horizontal-relative:page;mso-position-vertical-relative:page;z-index:-10460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DOSCIENTOS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7.468094pt;margin-top:721.649048pt;width:37.450pt;height:15pt;mso-position-horizontal-relative:page;mso-position-vertical-relative:page;z-index:-10458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6"/>
                      <w:sz w:val="26"/>
                    </w:rPr>
                    <w:t>Euros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808502pt;margin-top:721.649048pt;width:78.55pt;height:15pt;mso-position-horizontal-relative:page;mso-position-vertical-relative:page;z-index:-10456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íntegramente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8.202087pt;margin-top:721.649048pt;width:74.55pt;height:15pt;mso-position-horizontal-relative:page;mso-position-vertical-relative:page;z-index:-104536" type="#_x0000_t202" filled="false" stroked="false">
            <v:textbox inset="0,0,0,0">
              <w:txbxContent>
                <w:p>
                  <w:pPr>
                    <w:tabs>
                      <w:tab w:pos="1332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suscrito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Arial"/>
                      <w:color w:val="161616"/>
                      <w:w w:val="111"/>
                      <w:sz w:val="25"/>
                    </w:rPr>
                    <w:t>y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436203pt;margin-top:737.887695pt;width:458.55pt;height:48.8pt;mso-position-horizontal-relative:page;mso-position-vertical-relative:page;z-index:-104512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20" w:right="17" w:firstLine="10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7"/>
                    </w:rPr>
                    <w:t>desembolsado,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0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7"/>
                    </w:rPr>
                    <w:t>dividido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9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7"/>
                    </w:rPr>
                    <w:t>en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4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7"/>
                    </w:rPr>
                    <w:t>1.800</w:t>
                  </w:r>
                  <w:r>
                    <w:rPr>
                      <w:rFonts w:ascii="Times New Roman"/>
                      <w:color w:val="161616"/>
                      <w:spacing w:val="-1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Acciones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nominativas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2"/>
                      <w:sz w:val="27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21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una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sola</w:t>
                  </w:r>
                  <w:r>
                    <w:rPr>
                      <w:rFonts w:asci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27"/>
                    </w:rPr>
                    <w:t>clase</w:t>
                  </w:r>
                  <w:r>
                    <w:rPr>
                      <w:rFonts w:ascii="Times New Roman"/>
                      <w:color w:val="161616"/>
                      <w:spacing w:val="32"/>
                      <w:sz w:val="27"/>
                    </w:rPr>
                    <w:t> </w:t>
                  </w:r>
                  <w:r>
                    <w:rPr>
                      <w:rFonts w:ascii="Arial"/>
                      <w:color w:val="161616"/>
                      <w:w w:val="111"/>
                      <w:sz w:val="25"/>
                    </w:rPr>
                    <w:t>y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numeradas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5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4"/>
                      <w:sz w:val="26"/>
                    </w:rPr>
                    <w:t>1</w:t>
                  </w:r>
                  <w:r>
                    <w:rPr>
                      <w:rFonts w:asci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a</w:t>
                  </w:r>
                  <w:r>
                    <w:rPr>
                      <w:rFonts w:asci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1.800,</w:t>
                  </w:r>
                  <w:r>
                    <w:rPr>
                      <w:rFonts w:asci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ambas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inclusive,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7"/>
                    </w:rPr>
                    <w:t>cuyo</w:t>
                  </w:r>
                  <w:r>
                    <w:rPr>
                      <w:rFonts w:ascii="Times New Roman"/>
                      <w:color w:val="161616"/>
                      <w:spacing w:val="2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valor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nomi</w:t>
                  </w:r>
                  <w:r>
                    <w:rPr>
                      <w:rFonts w:asci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nal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es</w:t>
                  </w:r>
                  <w:r>
                    <w:rPr>
                      <w:rFonts w:asci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34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7"/>
                    </w:rPr>
                    <w:t>Euros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4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cada</w:t>
                  </w:r>
                  <w:r>
                    <w:rPr>
                      <w:rFonts w:asci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una.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127686pt;margin-top:818.844543pt;width:42.95pt;height:12pt;mso-position-horizontal-relative:page;mso-position-vertical-relative:page;z-index:-10448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2B2B2B"/>
                      <w:w w:val="111"/>
                      <w:sz w:val="20"/>
                    </w:rPr>
                    <w:t>Pag.</w:t>
                  </w:r>
                  <w:r>
                    <w:rPr>
                      <w:rFonts w:ascii="Times New Roman"/>
                      <w:color w:val="2B2B2B"/>
                      <w:spacing w:val="17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161616"/>
                      <w:w w:val="109"/>
                      <w:sz w:val="18"/>
                    </w:rPr>
                    <w:t>2!</w:t>
                  </w:r>
                  <w:r>
                    <w:rPr>
                      <w:rFonts w:ascii="Times New Roman"/>
                      <w:i/>
                      <w:color w:val="161616"/>
                      <w:spacing w:val="-34"/>
                      <w:w w:val="109"/>
                      <w:sz w:val="18"/>
                    </w:rPr>
                    <w:t>1</w:t>
                  </w:r>
                  <w:r>
                    <w:rPr>
                      <w:rFonts w:ascii="Times New Roman"/>
                      <w:i/>
                      <w:color w:val="161616"/>
                      <w:w w:val="119"/>
                      <w:sz w:val="18"/>
                    </w:rPr>
                    <w:t>A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382996pt;margin-top:51.40387pt;width:127.5pt;height:12pt;mso-position-horizontal-relative:page;mso-position-vertical-relative:page;z-index:-1044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3.563797pt;margin-top:79.530830pt;width:277.8pt;height:12pt;mso-position-horizontal-relative:page;mso-position-vertical-relative:page;z-index:-1044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6.360916pt;margin-top:205.333374pt;width:8pt;height:12pt;mso-position-horizontal-relative:page;mso-position-vertical-relative:page;z-index:-1044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2.256104pt;margin-top:205.333374pt;width:6.5pt;height:12pt;mso-position-horizontal-relative:page;mso-position-vertical-relative:page;z-index:-1043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0.894028pt;margin-top:205.333374pt;width:7pt;height:12pt;mso-position-horizontal-relative:page;mso-position-vertical-relative:page;z-index:-1043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2.704895pt;margin-top:205.333374pt;width:7.25pt;height:12pt;mso-position-horizontal-relative:page;mso-position-vertical-relative:page;z-index:-1043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6.634216pt;margin-top:205.333374pt;width:8.550pt;height:12pt;mso-position-horizontal-relative:page;mso-position-vertical-relative:page;z-index:-1043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6.251099pt;margin-top:446.44751pt;width:7.2pt;height:12pt;mso-position-horizontal-relative:page;mso-position-vertical-relative:page;z-index:-1042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1.957336pt;margin-top:446.44751pt;width:6.1pt;height:12pt;mso-position-horizontal-relative:page;mso-position-vertical-relative:page;z-index:-1042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5.414352pt;margin-top:671.82489pt;width:8.550pt;height:12pt;mso-position-horizontal-relative:page;mso-position-vertical-relative:page;z-index:-1042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2.193314pt;margin-top:671.82489pt;width:6.5pt;height:12pt;mso-position-horizontal-relative:page;mso-position-vertical-relative:page;z-index:-1042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7.740631pt;margin-top:671.82489pt;width:7.45pt;height:12pt;mso-position-horizontal-relative:page;mso-position-vertical-relative:page;z-index:-1042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7.695831pt;margin-top:671.82489pt;width:7pt;height:12pt;mso-position-horizontal-relative:page;mso-position-vertical-relative:page;z-index:-1041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8.743286pt;margin-top:671.82489pt;width:7.4pt;height:12pt;mso-position-horizontal-relative:page;mso-position-vertical-relative:page;z-index:-1041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2.211243pt;margin-top:671.82489pt;width:6.55pt;height:12pt;mso-position-horizontal-relative:page;mso-position-vertical-relative:page;z-index:-1041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360" w:bottom="0" w:left="380" w:right="4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15.488701pt;margin-top:26.70673pt;width:58.46616pt;height:75.067670pt;mso-position-horizontal-relative:page;mso-position-vertical-relative:page;z-index:-104104" type="#_x0000_t75" stroked="false">
            <v:imagedata r:id="rId9" o:title=""/>
          </v:shape>
        </w:pict>
      </w:r>
      <w:r>
        <w:rPr/>
        <w:pict>
          <v:group style="position:absolute;margin-left:189.523178pt;margin-top:53.403053pt;width:371.3pt;height:.550pt;mso-position-horizontal-relative:page;mso-position-vertical-relative:page;z-index:-104080" coordorigin="3790,1068" coordsize="7426,11">
            <v:group style="position:absolute;left:3796;top:1073;width:2746;height:2" coordorigin="3796,1073" coordsize="2746,2">
              <v:shape style="position:absolute;left:3796;top:1073;width:2746;height:2" coordorigin="3796,1073" coordsize="2746,0" path="m3796,1073l6542,1073e" filled="false" stroked="true" strokeweight=".541237pt" strokecolor="#000000">
                <v:path arrowok="t"/>
              </v:shape>
            </v:group>
            <v:group style="position:absolute;left:6614;top:1073;width:4597;height:2" coordorigin="6614,1073" coordsize="4597,2">
              <v:shape style="position:absolute;left:6614;top:1073;width:4597;height:2" coordorigin="6614,1073" coordsize="4597,0" path="m6614,1073l11211,1073e" filled="false" stroked="true" strokeweight=".541237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9.793793pt;margin-top:81.547890pt;width:370.75pt;height:.1pt;mso-position-horizontal-relative:page;mso-position-vertical-relative:page;z-index:-104056" coordorigin="3796,1631" coordsize="7415,2">
            <v:shape style="position:absolute;left:3796;top:1631;width:7415;height:2" coordorigin="3796,1631" coordsize="7415,0" path="m3796,1631l11211,1631e" filled="false" stroked="true" strokeweight=".721649pt" strokecolor="#000000">
              <v:path arrowok="t"/>
            </v:shape>
            <w10:wrap type="none"/>
          </v:group>
        </w:pict>
      </w:r>
      <w:r>
        <w:rPr/>
        <w:pict>
          <v:shape style="position:absolute;margin-left:197.634003pt;margin-top:58.280567pt;width:351.45pt;height:11pt;mso-position-horizontal-relative:page;mso-position-vertical-relative:page;z-index:-104032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color w:val="161616"/>
                      <w:w w:val="117"/>
                      <w:sz w:val="18"/>
                    </w:rPr>
                    <w:t>Com</w:t>
                  </w:r>
                  <w:r>
                    <w:rPr>
                      <w:rFonts w:ascii="Arial" w:hAnsi="Arial"/>
                      <w:color w:val="161616"/>
                      <w:spacing w:val="-1"/>
                      <w:w w:val="117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01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161616"/>
                      <w:spacing w:val="-2"/>
                      <w:w w:val="101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3D3D3D"/>
                      <w:w w:val="121"/>
                      <w:sz w:val="18"/>
                    </w:rPr>
                    <w:t>ón</w:t>
                  </w:r>
                  <w:r>
                    <w:rPr>
                      <w:rFonts w:ascii="Arial" w:hAnsi="Arial"/>
                      <w:color w:val="3D3D3D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2"/>
                      <w:sz w:val="18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pacing w:val="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4"/>
                      <w:sz w:val="18"/>
                    </w:rPr>
                    <w:t>Estudio</w:t>
                  </w:r>
                  <w:r>
                    <w:rPr>
                      <w:rFonts w:ascii="Arial" w:hAnsi="Arial"/>
                      <w:color w:val="161616"/>
                      <w:spacing w:val="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2"/>
                      <w:sz w:val="18"/>
                    </w:rPr>
                    <w:t>pmci</w:t>
                  </w:r>
                  <w:r>
                    <w:rPr>
                      <w:rFonts w:ascii="Arial" w:hAnsi="Arial"/>
                      <w:color w:val="161616"/>
                      <w:spacing w:val="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18"/>
                    </w:rPr>
                    <w:t>la</w:t>
                  </w:r>
                  <w:r>
                    <w:rPr>
                      <w:rFonts w:ascii="Arial" w:hAnsi="Arial"/>
                      <w:color w:val="161616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w w:val="119"/>
                      <w:sz w:val="18"/>
                    </w:rPr>
                    <w:t>creación</w:t>
                  </w:r>
                  <w:r>
                    <w:rPr>
                      <w:rFonts w:ascii="Arial" w:hAnsi="Arial"/>
                      <w:color w:val="2F2F2F"/>
                      <w:spacing w:val="2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18"/>
                    </w:rPr>
                    <w:t>"GORONA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6"/>
                      <w:sz w:val="18"/>
                    </w:rPr>
                    <w:t>DH</w:t>
                  </w:r>
                  <w:r>
                    <w:rPr>
                      <w:rFonts w:ascii="Arial" w:hAnsi="Arial"/>
                      <w:color w:val="161616"/>
                      <w:spacing w:val="-1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w w:val="106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2F2F2F"/>
                      <w:spacing w:val="13"/>
                      <w:w w:val="106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2F2F2F"/>
                      <w:w w:val="87"/>
                      <w:sz w:val="18"/>
                    </w:rPr>
                    <w:t>EMTO</w:t>
                  </w:r>
                  <w:r>
                    <w:rPr>
                      <w:rFonts w:ascii="Arial" w:hAnsi="Arial"/>
                      <w:color w:val="2F2F2F"/>
                      <w:spacing w:val="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56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61616"/>
                      <w:spacing w:val="-19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2"/>
                      <w:sz w:val="17"/>
                    </w:rPr>
                    <w:t>HIE</w:t>
                  </w:r>
                  <w:r>
                    <w:rPr>
                      <w:rFonts w:ascii="Arial" w:hAnsi="Arial"/>
                      <w:color w:val="161616"/>
                      <w:spacing w:val="19"/>
                      <w:w w:val="92"/>
                      <w:sz w:val="17"/>
                    </w:rPr>
                    <w:t>R</w:t>
                  </w:r>
                  <w:r>
                    <w:rPr>
                      <w:rFonts w:ascii="Arial" w:hAnsi="Arial"/>
                      <w:color w:val="3D3D3D"/>
                      <w:spacing w:val="2"/>
                      <w:w w:val="86"/>
                      <w:sz w:val="17"/>
                    </w:rPr>
                    <w:t>R</w:t>
                  </w:r>
                  <w:r>
                    <w:rPr>
                      <w:rFonts w:ascii="Arial" w:hAnsi="Arial"/>
                      <w:color w:val="161616"/>
                      <w:w w:val="121"/>
                      <w:sz w:val="17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spacing w:val="15"/>
                      <w:sz w:val="1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0"/>
                      <w:sz w:val="17"/>
                    </w:rPr>
                    <w:t>S.A."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365997pt;margin-top:140.556305pt;width:449.1pt;height:36.85pt;mso-position-horizontal-relative:page;mso-position-vertical-relative:page;z-index:-104008" type="#_x0000_t202" filled="false" stroked="false">
            <v:textbox inset="0,0,0,0">
              <w:txbxContent>
                <w:p>
                  <w:pPr>
                    <w:tabs>
                      <w:tab w:pos="5226" w:val="left" w:leader="none"/>
                    </w:tabs>
                    <w:spacing w:line="384" w:lineRule="exact" w:before="0"/>
                    <w:ind w:left="74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color w:val="161616"/>
                      <w:spacing w:val="-82"/>
                      <w:w w:val="148"/>
                      <w:position w:val="10"/>
                      <w:sz w:val="8"/>
                      <w:szCs w:val="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46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8"/>
                      <w:w w:val="46"/>
                      <w:sz w:val="26"/>
                      <w:szCs w:val="26"/>
                    </w:rPr>
                    <w:t>1</w:t>
                  </w:r>
                  <w:r>
                    <w:rPr>
                      <w:rFonts w:ascii="Arial" w:hAnsi="Arial" w:cs="Arial" w:eastAsia="Arial"/>
                      <w:color w:val="161616"/>
                      <w:spacing w:val="-15"/>
                      <w:w w:val="148"/>
                      <w:position w:val="10"/>
                      <w:sz w:val="8"/>
                      <w:szCs w:val="8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9"/>
                      <w:w w:val="45"/>
                      <w:sz w:val="26"/>
                      <w:szCs w:val="26"/>
                    </w:rPr>
                    <w:t>:</w:t>
                  </w:r>
                  <w:r>
                    <w:rPr>
                      <w:rFonts w:ascii="Arial" w:hAnsi="Arial" w:cs="Arial" w:eastAsia="Arial"/>
                      <w:color w:val="161616"/>
                      <w:spacing w:val="-24"/>
                      <w:w w:val="148"/>
                      <w:position w:val="10"/>
                      <w:sz w:val="8"/>
                      <w:szCs w:val="8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0"/>
                      <w:w w:val="45"/>
                      <w:sz w:val="26"/>
                      <w:szCs w:val="26"/>
                    </w:rPr>
                    <w:t>:</w:t>
                  </w:r>
                  <w:r>
                    <w:rPr>
                      <w:rFonts w:ascii="Arial" w:hAnsi="Arial" w:cs="Arial" w:eastAsia="Arial"/>
                      <w:color w:val="161616"/>
                      <w:spacing w:val="-13"/>
                      <w:w w:val="148"/>
                      <w:position w:val="10"/>
                      <w:sz w:val="8"/>
                      <w:szCs w:val="8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5"/>
                      <w:w w:val="46"/>
                      <w:sz w:val="26"/>
                      <w:szCs w:val="26"/>
                    </w:rPr>
                    <w:t>,</w:t>
                  </w:r>
                  <w:r>
                    <w:rPr>
                      <w:rFonts w:ascii="Arial" w:hAnsi="Arial" w:cs="Arial" w:eastAsia="Arial"/>
                      <w:color w:val="161616"/>
                      <w:spacing w:val="-57"/>
                      <w:w w:val="149"/>
                      <w:position w:val="10"/>
                      <w:sz w:val="8"/>
                      <w:szCs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46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8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80"/>
                      <w:w w:val="112"/>
                      <w:sz w:val="26"/>
                      <w:szCs w:val="26"/>
                    </w:rPr>
                    <w:t>L</w:t>
                  </w:r>
                  <w:r>
                    <w:rPr>
                      <w:rFonts w:ascii="Arial" w:hAnsi="Arial" w:cs="Arial" w:eastAsia="Arial"/>
                      <w:color w:val="161616"/>
                      <w:w w:val="193"/>
                      <w:position w:val="10"/>
                      <w:sz w:val="8"/>
                      <w:szCs w:val="8"/>
                    </w:rPr>
                    <w:t>r-</w:t>
                  </w:r>
                  <w:r>
                    <w:rPr>
                      <w:rFonts w:ascii="Arial" w:hAnsi="Arial" w:cs="Arial" w:eastAsia="Arial"/>
                      <w:color w:val="161616"/>
                      <w:spacing w:val="-21"/>
                      <w:w w:val="193"/>
                      <w:position w:val="10"/>
                      <w:sz w:val="8"/>
                      <w:szCs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</w:rPr>
                    <w:t>ap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55"/>
                      <w:w w:val="112"/>
                      <w:sz w:val="26"/>
                      <w:szCs w:val="26"/>
                    </w:rPr>
                    <w:t>i</w:t>
                  </w:r>
                  <w:r>
                    <w:rPr>
                      <w:rFonts w:ascii="Arial" w:hAnsi="Arial" w:cs="Arial" w:eastAsia="Arial"/>
                      <w:color w:val="161616"/>
                      <w:w w:val="143"/>
                      <w:position w:val="10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161616"/>
                      <w:spacing w:val="-9"/>
                      <w:position w:val="10"/>
                      <w:sz w:val="8"/>
                      <w:szCs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</w:rPr>
                    <w:t>ta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43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202"/>
                      <w:position w:val="10"/>
                      <w:sz w:val="26"/>
                      <w:szCs w:val="26"/>
                    </w:rPr>
                    <w:t>I</w:t>
                  </w:r>
                  <w:r>
                    <w:rPr>
                      <w:rFonts w:ascii="Arial" w:hAnsi="Arial" w:cs="Arial" w:eastAsia="Arial"/>
                      <w:color w:val="161616"/>
                      <w:spacing w:val="-7"/>
                      <w:position w:val="1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161616"/>
                      <w:spacing w:val="-152"/>
                      <w:w w:val="168"/>
                      <w:position w:val="10"/>
                      <w:sz w:val="12"/>
                      <w:szCs w:val="12"/>
                    </w:rPr>
                    <w:t>e</w:t>
                  </w:r>
                  <w:r>
                    <w:rPr>
                      <w:rFonts w:ascii="Arial" w:hAnsi="Arial" w:cs="Arial" w:eastAsia="Arial"/>
                      <w:color w:val="161616"/>
                      <w:spacing w:val="-40"/>
                      <w:w w:val="106"/>
                      <w:sz w:val="22"/>
                      <w:szCs w:val="22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161616"/>
                      <w:spacing w:val="-11"/>
                      <w:w w:val="169"/>
                      <w:position w:val="10"/>
                      <w:sz w:val="12"/>
                      <w:szCs w:val="12"/>
                    </w:rPr>
                    <w:t>,</w:t>
                  </w:r>
                  <w:r>
                    <w:rPr>
                      <w:rFonts w:ascii="Arial" w:hAnsi="Arial" w:cs="Arial" w:eastAsia="Arial"/>
                      <w:color w:val="161616"/>
                      <w:w w:val="106"/>
                      <w:sz w:val="22"/>
                      <w:szCs w:val="22"/>
                    </w:rPr>
                    <w:t>)o</w:t>
                  </w:r>
                  <w:r>
                    <w:rPr>
                      <w:rFonts w:ascii="Arial" w:hAnsi="Arial" w:cs="Arial" w:eastAsia="Arial"/>
                      <w:color w:val="161616"/>
                      <w:spacing w:val="-10"/>
                      <w:w w:val="106"/>
                      <w:sz w:val="22"/>
                      <w:szCs w:val="22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42"/>
                      <w:w w:val="121"/>
                      <w:position w:val="10"/>
                      <w:sz w:val="12"/>
                      <w:szCs w:val="12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161616"/>
                      <w:w w:val="106"/>
                      <w:sz w:val="22"/>
                      <w:szCs w:val="22"/>
                    </w:rPr>
                    <w:t>r</w:t>
                  </w:r>
                  <w:r>
                    <w:rPr>
                      <w:rFonts w:ascii="Arial" w:hAnsi="Arial" w:cs="Arial" w:eastAsia="Arial"/>
                      <w:color w:val="161616"/>
                      <w:spacing w:val="-8"/>
                      <w:w w:val="106"/>
                      <w:sz w:val="22"/>
                      <w:szCs w:val="22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61616"/>
                      <w:spacing w:val="-112"/>
                      <w:w w:val="97"/>
                      <w:sz w:val="22"/>
                      <w:szCs w:val="2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position w:val="10"/>
                      <w:sz w:val="12"/>
                      <w:szCs w:val="1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position w:val="10"/>
                      <w:sz w:val="12"/>
                      <w:szCs w:val="12"/>
                    </w:rPr>
                    <w:t>   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2"/>
                      <w:position w:val="1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  <w:t>est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84"/>
                      <w:w w:val="111"/>
                      <w:sz w:val="26"/>
                      <w:szCs w:val="2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204"/>
                      <w:position w:val="10"/>
                      <w:sz w:val="12"/>
                      <w:szCs w:val="12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position w:val="10"/>
                      <w:sz w:val="12"/>
                      <w:szCs w:val="12"/>
                    </w:rPr>
                    <w:t>    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2"/>
                      <w:position w:val="10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  <w:t>susc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49"/>
                      <w:w w:val="114"/>
                      <w:sz w:val="26"/>
                      <w:szCs w:val="26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8"/>
                      <w:w w:val="96"/>
                      <w:position w:val="10"/>
                      <w:sz w:val="12"/>
                      <w:szCs w:val="1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  <w:t>to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6"/>
                      <w:sz w:val="26"/>
                      <w:szCs w:val="26"/>
                    </w:rPr>
                    <w:t>y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ab/>
                  </w:r>
                  <w:r>
                    <w:rPr>
                      <w:rFonts w:ascii="Arial" w:hAnsi="Arial" w:cs="Arial" w:eastAsia="Arial"/>
                      <w:color w:val="161616"/>
                      <w:spacing w:val="-7"/>
                      <w:w w:val="109"/>
                      <w:position w:val="10"/>
                      <w:sz w:val="26"/>
                      <w:szCs w:val="26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</w:rPr>
                    <w:t>ese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7"/>
                      <w:w w:val="110"/>
                      <w:sz w:val="26"/>
                      <w:szCs w:val="26"/>
                    </w:rPr>
                    <w:t>m</w:t>
                  </w:r>
                  <w:r>
                    <w:rPr>
                      <w:rFonts w:ascii="Arial" w:hAnsi="Arial" w:cs="Arial" w:eastAsia="Arial"/>
                      <w:color w:val="161616"/>
                      <w:spacing w:val="2"/>
                      <w:w w:val="103"/>
                      <w:position w:val="10"/>
                      <w:sz w:val="26"/>
                      <w:szCs w:val="26"/>
                    </w:rPr>
                    <w:t>b</w:t>
                  </w:r>
                  <w:r>
                    <w:rPr>
                      <w:rFonts w:ascii="Arial" w:hAnsi="Arial" w:cs="Arial" w:eastAsia="Arial"/>
                      <w:color w:val="161616"/>
                      <w:w w:val="102"/>
                      <w:sz w:val="22"/>
                      <w:szCs w:val="22"/>
                    </w:rPr>
                    <w:t>c</w:t>
                  </w:r>
                  <w:r>
                    <w:rPr>
                      <w:rFonts w:ascii="Arial" w:hAnsi="Arial" w:cs="Arial" w:eastAsia="Arial"/>
                      <w:color w:val="161616"/>
                      <w:spacing w:val="-16"/>
                      <w:w w:val="101"/>
                      <w:sz w:val="22"/>
                      <w:szCs w:val="22"/>
                    </w:rPr>
                    <w:t>.</w:t>
                  </w:r>
                  <w:r>
                    <w:rPr>
                      <w:rFonts w:ascii="Arial" w:hAnsi="Arial" w:cs="Arial" w:eastAsia="Arial"/>
                      <w:color w:val="161616"/>
                      <w:spacing w:val="-22"/>
                      <w:w w:val="55"/>
                      <w:position w:val="10"/>
                      <w:sz w:val="11"/>
                      <w:szCs w:val="11"/>
                    </w:rPr>
                    <w:t>T</w:t>
                  </w:r>
                  <w:r>
                    <w:rPr>
                      <w:rFonts w:ascii="Arial" w:hAnsi="Arial" w:cs="Arial" w:eastAsia="Arial"/>
                      <w:color w:val="161616"/>
                      <w:w w:val="101"/>
                      <w:sz w:val="22"/>
                      <w:szCs w:val="22"/>
                    </w:rPr>
                    <w:t>i.sa</w:t>
                  </w:r>
                  <w:r>
                    <w:rPr>
                      <w:rFonts w:ascii="Arial" w:hAnsi="Arial" w:cs="Arial" w:eastAsia="Arial"/>
                      <w:color w:val="161616"/>
                      <w:spacing w:val="-66"/>
                      <w:w w:val="102"/>
                      <w:sz w:val="22"/>
                      <w:szCs w:val="22"/>
                    </w:rPr>
                    <w:t>c</w:t>
                  </w:r>
                  <w:r>
                    <w:rPr>
                      <w:rFonts w:ascii="Arial" w:hAnsi="Arial" w:cs="Arial" w:eastAsia="Arial"/>
                      <w:color w:val="161616"/>
                      <w:w w:val="258"/>
                      <w:position w:val="10"/>
                      <w:sz w:val="11"/>
                      <w:szCs w:val="11"/>
                    </w:rPr>
                    <w:t>'</w:t>
                  </w:r>
                  <w:r>
                    <w:rPr>
                      <w:rFonts w:ascii="Arial" w:hAnsi="Arial" w:cs="Arial" w:eastAsia="Arial"/>
                      <w:color w:val="161616"/>
                      <w:spacing w:val="-20"/>
                      <w:position w:val="1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102"/>
                      <w:sz w:val="22"/>
                      <w:szCs w:val="22"/>
                    </w:rPr>
                    <w:t>o</w:t>
                  </w:r>
                  <w:r>
                    <w:rPr>
                      <w:rFonts w:ascii="Arial" w:hAnsi="Arial" w:cs="Arial" w:eastAsia="Arial"/>
                      <w:color w:val="161616"/>
                      <w:sz w:val="22"/>
                      <w:szCs w:val="22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161616"/>
                      <w:spacing w:val="1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9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spacing w:val="-124"/>
                      <w:w w:val="171"/>
                      <w:position w:val="10"/>
                      <w:sz w:val="19"/>
                      <w:szCs w:val="19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79"/>
                      <w:sz w:val="26"/>
                      <w:szCs w:val="26"/>
                    </w:rPr>
                    <w:t>J.os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4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spacing w:val="-134"/>
                      <w:w w:val="140"/>
                      <w:position w:val="10"/>
                      <w:sz w:val="19"/>
                      <w:szCs w:val="19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47"/>
                      <w:sz w:val="26"/>
                      <w:szCs w:val="26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6"/>
                      <w:w w:val="46"/>
                      <w:sz w:val="26"/>
                      <w:szCs w:val="26"/>
                    </w:rPr>
                    <w:t>&gt;</w:t>
                  </w:r>
                  <w:r>
                    <w:rPr>
                      <w:rFonts w:ascii="Arial" w:hAnsi="Arial" w:cs="Arial" w:eastAsia="Arial"/>
                      <w:color w:val="161616"/>
                      <w:w w:val="140"/>
                      <w:position w:val="10"/>
                      <w:sz w:val="19"/>
                      <w:szCs w:val="19"/>
                    </w:rPr>
                    <w:t>'</w:t>
                  </w:r>
                  <w:r>
                    <w:rPr>
                      <w:rFonts w:ascii="Arial" w:hAnsi="Arial" w:cs="Arial" w:eastAsia="Arial"/>
                      <w:color w:val="161616"/>
                      <w:spacing w:val="-33"/>
                      <w:position w:val="10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6"/>
                      <w:sz w:val="26"/>
                      <w:szCs w:val="26"/>
                    </w:rPr>
                    <w:t>oc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72"/>
                      <w:w w:val="97"/>
                      <w:sz w:val="26"/>
                      <w:szCs w:val="26"/>
                    </w:rPr>
                    <w:t>1</w:t>
                  </w:r>
                  <w:r>
                    <w:rPr>
                      <w:rFonts w:ascii="Arial" w:hAnsi="Arial" w:cs="Arial" w:eastAsia="Arial"/>
                      <w:color w:val="161616"/>
                      <w:spacing w:val="12"/>
                      <w:w w:val="111"/>
                      <w:position w:val="10"/>
                      <w:sz w:val="19"/>
                      <w:szCs w:val="1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7"/>
                      <w:sz w:val="26"/>
                      <w:szCs w:val="26"/>
                    </w:rPr>
                    <w:t>os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  <w:p>
                  <w:pPr>
                    <w:pStyle w:val="BodyText"/>
                    <w:spacing w:line="240" w:lineRule="auto" w:before="5"/>
                    <w:ind w:right="0"/>
                    <w:jc w:val="left"/>
                    <w:rPr>
                      <w:sz w:val="29"/>
                      <w:szCs w:val="29"/>
                    </w:rPr>
                  </w:pPr>
                  <w:r>
                    <w:rPr>
                      <w:color w:val="161616"/>
                      <w:w w:val="105"/>
                    </w:rPr>
                    <w:t>Fundadores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siguiente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proporción: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Excmo.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w w:val="105"/>
                    </w:rPr>
                    <w:t>Cab</w:t>
                  </w:r>
                  <w:r>
                    <w:rPr>
                      <w:color w:val="161616"/>
                      <w:spacing w:val="30"/>
                      <w:w w:val="105"/>
                    </w:rPr>
                    <w:t>i</w:t>
                  </w:r>
                  <w:r>
                    <w:rPr>
                      <w:color w:val="161616"/>
                      <w:w w:val="101"/>
                    </w:rPr>
                    <w:t>ldo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Ins</w:t>
                  </w:r>
                  <w:r>
                    <w:rPr>
                      <w:color w:val="161616"/>
                      <w:spacing w:val="32"/>
                      <w:w w:val="104"/>
                    </w:rPr>
                    <w:t>u</w:t>
                  </w:r>
                  <w:r>
                    <w:rPr>
                      <w:color w:val="161616"/>
                      <w:w w:val="104"/>
                    </w:rPr>
                    <w:t>lar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88"/>
                      <w:sz w:val="29"/>
                    </w:rPr>
                    <w:t>El</w:t>
                  </w:r>
                  <w:r>
                    <w:rPr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1856pt;margin-top:177.046555pt;width:187.95pt;height:17.5pt;mso-position-horizontal-relative:page;mso-position-vertical-relative:page;z-index:-103984" type="#_x0000_t202" filled="false" stroked="false">
            <v:textbox inset="0,0,0,0">
              <w:txbxContent>
                <w:p>
                  <w:pPr>
                    <w:spacing w:line="337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161616"/>
                      <w:w w:val="107"/>
                      <w:sz w:val="27"/>
                    </w:rPr>
                    <w:t>Hierro,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5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85"/>
                      <w:sz w:val="31"/>
                    </w:rPr>
                    <w:t>el</w:t>
                  </w:r>
                  <w:r>
                    <w:rPr>
                      <w:rFonts w:ascii="Times New Roman"/>
                      <w:color w:val="161616"/>
                      <w:sz w:val="31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0"/>
                      <w:sz w:val="31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7"/>
                    </w:rPr>
                    <w:t>60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3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88"/>
                      <w:sz w:val="28"/>
                    </w:rPr>
                    <w:t>o</w:t>
                  </w:r>
                  <w:r>
                    <w:rPr>
                      <w:rFonts w:ascii="Times New Roman"/>
                      <w:color w:val="161616"/>
                      <w:spacing w:val="-40"/>
                      <w:w w:val="87"/>
                      <w:sz w:val="28"/>
                    </w:rPr>
                    <w:t>/</w:t>
                  </w:r>
                  <w:r>
                    <w:rPr>
                      <w:rFonts w:ascii="Times New Roman"/>
                      <w:color w:val="161616"/>
                      <w:w w:val="76"/>
                      <w:sz w:val="28"/>
                    </w:rPr>
                    <w:t>o,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7"/>
                    </w:rPr>
                    <w:t>integrado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9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3"/>
                      <w:sz w:val="27"/>
                    </w:rPr>
                    <w:t>por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9.128906pt;margin-top:178.655899pt;width:255.25pt;height:31.95pt;mso-position-horizontal-relative:page;mso-position-vertical-relative:page;z-index:-1039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917" w:val="left" w:leader="none"/>
                    </w:tabs>
                    <w:spacing w:line="254" w:lineRule="auto"/>
                    <w:ind w:left="66" w:right="17" w:hanging="47"/>
                    <w:jc w:val="left"/>
                  </w:pPr>
                  <w:r>
                    <w:rPr>
                      <w:color w:val="161616"/>
                      <w:w w:val="104"/>
                    </w:rPr>
                    <w:t>1.080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títulos,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Unión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Eléctrica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Canarias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integrado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por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6"/>
                    </w:rPr>
                    <w:t>540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títul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6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 </w:t>
                  </w:r>
                  <w:r>
                    <w:rPr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Instituto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365997pt;margin-top:195.0737pt;width:74.1pt;height:31.95pt;mso-position-horizontal-relative:page;mso-position-vertical-relative:page;z-index:-103936" type="#_x0000_t202" filled="false" stroked="false">
            <v:textbox inset="0,0,0,0">
              <w:txbxContent>
                <w:p>
                  <w:pPr>
                    <w:pStyle w:val="BodyText"/>
                    <w:spacing w:line="254" w:lineRule="auto"/>
                    <w:ind w:right="17" w:firstLine="3"/>
                    <w:jc w:val="left"/>
                  </w:pPr>
                  <w:r>
                    <w:rPr>
                      <w:color w:val="161616"/>
                      <w:w w:val="106"/>
                    </w:rPr>
                    <w:t>Generación, </w:t>
                  </w:r>
                  <w:r>
                    <w:rPr>
                      <w:color w:val="161616"/>
                      <w:w w:val="106"/>
                    </w:rPr>
                    <w:t>Tecnológico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469101pt;margin-top:195.0737pt;width:88.85pt;height:15.5pt;mso-position-horizontal-relative:page;mso-position-vertical-relative:page;z-index:-10391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  <w:t>S.A.U.,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30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907196pt;margin-top:195.807861pt;width:14.3pt;height:14.5pt;mso-position-horizontal-relative:page;mso-position-vertical-relative:page;z-index:-103888" type="#_x0000_t202" filled="false" stroked="false">
            <v:textbox inset="0,0,0,0">
              <w:txbxContent>
                <w:p>
                  <w:pPr>
                    <w:spacing w:line="27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color w:val="161616"/>
                      <w:w w:val="111"/>
                      <w:sz w:val="25"/>
                    </w:rPr>
                    <w:t>%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762894pt;margin-top:211.491501pt;width:362.45pt;height:15.5pt;mso-position-horizontal-relative:page;mso-position-vertical-relative:page;z-index:-103864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Canarias,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S.A.,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w w:val="93"/>
                      <w:sz w:val="26"/>
                    </w:rPr>
                    <w:t>1</w:t>
                  </w:r>
                  <w:r>
                    <w:rPr>
                      <w:rFonts w:ascii="Times New Roman" w:hAnsi="Times New Roman"/>
                      <w:color w:val="161616"/>
                      <w:w w:val="67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%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restante,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integrado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w w:val="85"/>
                      <w:sz w:val="27"/>
                    </w:rPr>
                    <w:t>1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80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títulos.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546402pt;margin-top:259.662506pt;width:243.05pt;height:15.5pt;mso-position-horizontal-relative:page;mso-position-vertical-relative:page;z-index:-10384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5"/>
                    </w:rPr>
                  </w:r>
                  <w:r>
                    <w:rPr>
                      <w:color w:val="161616"/>
                      <w:w w:val="105"/>
                      <w:u w:val="single" w:color="000000"/>
                    </w:rPr>
                    <w:t>Artículo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25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4"/>
                      <w:u w:val="single" w:color="000000"/>
                    </w:rPr>
                    <w:t>6º</w:t>
                  </w:r>
                  <w:r>
                    <w:rPr>
                      <w:color w:val="161616"/>
                      <w:spacing w:val="-50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3"/>
                      <w:u w:val="single" w:color="000000"/>
                    </w:rPr>
                    <w:t>.-</w:t>
                  </w:r>
                  <w:r>
                    <w:rPr>
                      <w:color w:val="161616"/>
                      <w:spacing w:val="-3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single" w:color="000000"/>
                    </w:rPr>
                    <w:t>Derechos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21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9"/>
                      <w:u w:val="single" w:color="000000"/>
                    </w:rPr>
                    <w:t>de</w:t>
                  </w:r>
                  <w:r>
                    <w:rPr>
                      <w:color w:val="161616"/>
                      <w:spacing w:val="2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6"/>
                      <w:u w:val="single" w:color="000000"/>
                    </w:rPr>
                    <w:t>los</w:t>
                  </w:r>
                  <w:r>
                    <w:rPr>
                      <w:color w:val="161616"/>
                      <w:spacing w:val="7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4"/>
                      <w:u w:val="single" w:color="000000"/>
                    </w:rPr>
                    <w:t>Accionistas</w:t>
                  </w:r>
                  <w:r>
                    <w:rPr>
                      <w:color w:val="161616"/>
                      <w:w w:val="104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7204pt;margin-top:292.137299pt;width:449.35pt;height:47.45pt;mso-position-horizontal-relative:page;mso-position-vertical-relative:page;z-index:-103816" type="#_x0000_t202" filled="false" stroked="false">
            <v:textbox inset="0,0,0,0">
              <w:txbxContent>
                <w:p>
                  <w:pPr>
                    <w:pStyle w:val="BodyText"/>
                    <w:spacing w:line="244" w:lineRule="auto"/>
                    <w:ind w:right="17" w:firstLine="732"/>
                    <w:jc w:val="left"/>
                  </w:pP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acción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confiere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su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titular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legítimo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condición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socio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7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6"/>
                      <w:sz w:val="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le </w:t>
                  </w:r>
                  <w:r>
                    <w:rPr>
                      <w:color w:val="161616"/>
                      <w:w w:val="105"/>
                    </w:rPr>
                    <w:t>atribuye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todos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derechos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reconocidos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en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la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Ley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  <w:sz w:val="26"/>
                    </w:rPr>
                    <w:t>y</w:t>
                  </w:r>
                  <w:r>
                    <w:rPr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en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estos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Estatutos.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4"/>
                    <w:ind w:left="756" w:right="0"/>
                    <w:jc w:val="left"/>
                  </w:pPr>
                  <w:r>
                    <w:rPr>
                      <w:color w:val="161616"/>
                      <w:w w:val="105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términos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establecidos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Ley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0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4"/>
                      <w:sz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salvo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casos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3"/>
                      <w:sz w:val="26"/>
                    </w:rPr>
                    <w:t>e</w:t>
                  </w:r>
                  <w:r>
                    <w:rPr>
                      <w:rFonts w:ascii="Arial" w:hAnsi="Arial"/>
                      <w:color w:val="161616"/>
                      <w:spacing w:val="24"/>
                      <w:w w:val="93"/>
                      <w:sz w:val="26"/>
                    </w:rPr>
                    <w:t>l</w:t>
                  </w:r>
                  <w:r>
                    <w:rPr>
                      <w:color w:val="161616"/>
                      <w:w w:val="100"/>
                    </w:rPr>
                    <w:t>la</w:t>
                  </w:r>
                  <w:r>
                    <w:rPr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365997pt;margin-top:340.127899pt;width:58pt;height:31.2pt;mso-position-horizontal-relative:page;mso-position-vertical-relative:page;z-index:-103792" type="#_x0000_t202" filled="false" stroked="false">
            <v:textbox inset="0,0,0,0">
              <w:txbxContent>
                <w:p>
                  <w:pPr>
                    <w:pStyle w:val="BodyText"/>
                    <w:spacing w:line="242" w:lineRule="auto"/>
                    <w:ind w:left="34" w:right="17" w:hanging="15"/>
                    <w:jc w:val="left"/>
                  </w:pPr>
                  <w:r>
                    <w:rPr>
                      <w:color w:val="161616"/>
                      <w:w w:val="105"/>
                    </w:rPr>
                    <w:t>previstos, </w:t>
                  </w:r>
                  <w:r>
                    <w:rPr>
                      <w:color w:val="161616"/>
                      <w:w w:val="106"/>
                    </w:rPr>
                    <w:t>derechos: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742294pt;margin-top:340.127899pt;width:81.650pt;height:15.5pt;mso-position-horizontal-relative:page;mso-position-vertical-relative:page;z-index:-1037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49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7"/>
                    </w:rPr>
                    <w:t>accionista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5.572205pt;margin-top:340.127899pt;width:130pt;height:15.5pt;mso-position-horizontal-relative:page;mso-position-vertical-relative:page;z-index:-10374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795" w:val="left" w:leader="none"/>
                      <w:tab w:pos="1939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3"/>
                    </w:rPr>
                    <w:t>tiene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6"/>
                    </w:rPr>
                    <w:t>derecho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6"/>
                    </w:rPr>
                    <w:t>como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5.933014pt;margin-top:340.127899pt;width:50.05pt;height:15.5pt;mso-position-horizontal-relative:page;mso-position-vertical-relative:page;z-index:-10372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5"/>
                    </w:rPr>
                    <w:t>mínimo,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6.010315pt;margin-top:340.127899pt;width:88.35pt;height:15.5pt;mso-position-horizontal-relative:page;mso-position-vertical-relative:page;z-index:-1036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82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7"/>
                    </w:rPr>
                    <w:t>siguientes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015503pt;margin-top:371.700714pt;width:13.1pt;height:31.4pt;mso-position-horizontal-relative:page;mso-position-vertical-relative:page;z-index:-10367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4"/>
                    </w:rPr>
                    <w:t>a</w:t>
                  </w:r>
                  <w:r>
                    <w:rPr>
                      <w:color w:val="161616"/>
                      <w:w w:val="105"/>
                    </w:rPr>
                    <w:t>)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7"/>
                    <w:ind w:right="0"/>
                    <w:jc w:val="left"/>
                  </w:pPr>
                  <w:r>
                    <w:rPr>
                      <w:color w:val="161616"/>
                      <w:w w:val="99"/>
                    </w:rPr>
                    <w:t>b)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056702pt;margin-top:371.700714pt;width:374.6pt;height:94.55pt;mso-position-horizontal-relative:page;mso-position-vertical-relative:page;z-index:-10364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left="27" w:right="0"/>
                    <w:jc w:val="left"/>
                  </w:pPr>
                  <w:r>
                    <w:rPr>
                      <w:color w:val="161616"/>
                      <w:w w:val="107"/>
                    </w:rPr>
                    <w:t>Participar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el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reparto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ganancias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sociales.</w:t>
                  </w:r>
                  <w:r>
                    <w:rPr/>
                  </w:r>
                </w:p>
                <w:p>
                  <w:pPr>
                    <w:pStyle w:val="BodyText"/>
                    <w:spacing w:line="244" w:lineRule="auto" w:before="7"/>
                    <w:ind w:left="30" w:right="17" w:hanging="11"/>
                    <w:jc w:val="left"/>
                  </w:pPr>
                  <w:r>
                    <w:rPr>
                      <w:color w:val="161616"/>
                      <w:w w:val="108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suscripción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preferente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emisión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nuevas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acciones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97"/>
                    </w:rPr>
                    <w:t>o</w:t>
                  </w:r>
                  <w:r>
                    <w:rPr>
                      <w:color w:val="161616"/>
                      <w:w w:val="9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obligaciones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convertibles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acciones</w:t>
                  </w:r>
                  <w:r>
                    <w:rPr/>
                  </w:r>
                </w:p>
                <w:p>
                  <w:pPr>
                    <w:pStyle w:val="BodyText"/>
                    <w:spacing w:line="242" w:lineRule="auto"/>
                    <w:ind w:left="30" w:right="25" w:hanging="8"/>
                    <w:jc w:val="left"/>
                  </w:pPr>
                  <w:r>
                    <w:rPr>
                      <w:color w:val="161616"/>
                      <w:w w:val="107"/>
                    </w:rPr>
                    <w:t>Asistir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rFonts w:ascii="Arial"/>
                      <w:color w:val="161616"/>
                      <w:w w:val="125"/>
                      <w:sz w:val="24"/>
                    </w:rPr>
                    <w:t>y</w:t>
                  </w:r>
                  <w:r>
                    <w:rPr>
                      <w:rFonts w:ascii="Arial"/>
                      <w:color w:val="161616"/>
                      <w:spacing w:val="7"/>
                      <w:sz w:val="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votar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las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Juntas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Generales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impugnar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los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acuerdos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sociales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4"/>
                    <w:ind w:left="27" w:right="0"/>
                    <w:jc w:val="left"/>
                  </w:pPr>
                  <w:r>
                    <w:rPr>
                      <w:color w:val="161616"/>
                      <w:w w:val="101"/>
                    </w:rPr>
                    <w:t>A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la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Información.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835098pt;margin-top:419.149994pt;width:13.4pt;height:15.5pt;mso-position-horizontal-relative:page;mso-position-vertical-relative:page;z-index:-10362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e</w:t>
                  </w:r>
                  <w:r>
                    <w:rPr>
                      <w:color w:val="161616"/>
                      <w:w w:val="109"/>
                    </w:rPr>
                    <w:t>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2.015503pt;margin-top:450.722717pt;width:14pt;height:15.5pt;mso-position-horizontal-relative:page;mso-position-vertical-relative:page;z-index:-10360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d)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546402pt;margin-top:498.532898pt;width:226.6pt;height:15.5pt;mso-position-horizontal-relative:page;mso-position-vertical-relative:page;z-index:-10357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</w:r>
                  <w:r>
                    <w:rPr>
                      <w:color w:val="161616"/>
                      <w:w w:val="106"/>
                      <w:u w:val="single" w:color="000000"/>
                    </w:rPr>
                    <w:t>Artículo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8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99"/>
                      <w:u w:val="single" w:color="000000"/>
                    </w:rPr>
                    <w:t>7</w:t>
                  </w:r>
                  <w:r>
                    <w:rPr>
                      <w:color w:val="161616"/>
                      <w:spacing w:val="13"/>
                      <w:w w:val="99"/>
                      <w:u w:val="single" w:color="000000"/>
                    </w:rPr>
                    <w:t>°</w:t>
                  </w:r>
                  <w:r>
                    <w:rPr>
                      <w:color w:val="161616"/>
                      <w:w w:val="103"/>
                      <w:u w:val="single" w:color="000000"/>
                    </w:rPr>
                    <w:t>.-</w:t>
                  </w:r>
                  <w:r>
                    <w:rPr>
                      <w:color w:val="161616"/>
                      <w:spacing w:val="-10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single" w:color="000000"/>
                    </w:rPr>
                    <w:t>Régimen</w:t>
                  </w:r>
                  <w:r>
                    <w:rPr>
                      <w:color w:val="161616"/>
                      <w:spacing w:val="33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single" w:color="000000"/>
                    </w:rPr>
                    <w:t>de</w:t>
                  </w:r>
                  <w:r>
                    <w:rPr>
                      <w:color w:val="161616"/>
                      <w:spacing w:val="12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single" w:color="000000"/>
                    </w:rPr>
                    <w:t>las</w:t>
                  </w:r>
                  <w:r>
                    <w:rPr>
                      <w:color w:val="161616"/>
                      <w:spacing w:val="12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4"/>
                      <w:u w:val="single" w:color="000000"/>
                    </w:rPr>
                    <w:t>Acciones</w:t>
                  </w:r>
                  <w:r>
                    <w:rPr>
                      <w:color w:val="161616"/>
                      <w:w w:val="104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546402pt;margin-top:530.466492pt;width:448.95pt;height:79.4pt;mso-position-horizontal-relative:page;mso-position-vertical-relative:page;z-index:-103552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750"/>
                    <w:jc w:val="both"/>
                  </w:pPr>
                  <w:r>
                    <w:rPr>
                      <w:color w:val="161616"/>
                      <w:w w:val="104"/>
                    </w:rPr>
                    <w:t>a</w:t>
                  </w:r>
                  <w:r>
                    <w:rPr>
                      <w:color w:val="161616"/>
                      <w:w w:val="105"/>
                    </w:rPr>
                    <w:t>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transmisión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acciones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propiedad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Excmo.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Cabildo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Insular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Hierro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está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sujeta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normas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derecho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administrativo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sobre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Régimen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Local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que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regulan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bienes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Corporaciones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Locales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97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 </w:t>
                  </w:r>
                  <w:r>
                    <w:rPr>
                      <w:color w:val="161616"/>
                      <w:w w:val="105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formas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gestión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Servicios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P</w:t>
                  </w:r>
                  <w:r>
                    <w:rPr>
                      <w:color w:val="161616"/>
                      <w:spacing w:val="27"/>
                      <w:w w:val="103"/>
                    </w:rPr>
                    <w:t>ú</w:t>
                  </w:r>
                  <w:r>
                    <w:rPr>
                      <w:color w:val="161616"/>
                      <w:w w:val="104"/>
                    </w:rPr>
                    <w:t>blicos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mismas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sean</w:t>
                  </w:r>
                  <w:r>
                    <w:rPr>
                      <w:color w:val="161616"/>
                      <w:w w:val="10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titulares.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907204pt;margin-top:626.447632pt;width:449.4pt;height:48.45pt;mso-position-horizontal-relative:page;mso-position-vertical-relative:page;z-index:-103528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736"/>
                    <w:jc w:val="both"/>
                  </w:pPr>
                  <w:r>
                    <w:rPr>
                      <w:color w:val="161616"/>
                      <w:w w:val="106"/>
                    </w:rPr>
                    <w:t>b)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Sin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perjuicio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establecido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apartado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9"/>
                      <w:sz w:val="26"/>
                    </w:rPr>
                    <w:t>anterior,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todos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los</w:t>
                  </w:r>
                  <w:r>
                    <w:rPr>
                      <w:color w:val="161616"/>
                      <w:w w:val="10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Socios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Fundadores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podrán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trasmitir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su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participación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en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"Gorona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del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Viento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0"/>
                      <w:sz w:val="28"/>
                    </w:rPr>
                    <w:t>El</w:t>
                  </w:r>
                  <w:r>
                    <w:rPr>
                      <w:color w:val="161616"/>
                      <w:spacing w:val="21"/>
                      <w:sz w:val="2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Hierro,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S.A."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Sociedades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sus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respectivos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Grupos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Empresari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ales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7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35"/>
                      <w:sz w:val="2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005203pt;margin-top:675.701111pt;width:76.95pt;height:65.3pt;mso-position-horizontal-relative:page;mso-position-vertical-relative:page;z-index:-103504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/>
                    <w:ind w:right="17" w:firstLine="18"/>
                    <w:jc w:val="both"/>
                  </w:pPr>
                  <w:r>
                    <w:rPr>
                      <w:color w:val="161616"/>
                      <w:w w:val="107"/>
                    </w:rPr>
                    <w:t>las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9"/>
                      <w:sz w:val="26"/>
                    </w:rPr>
                    <w:t>empresas</w:t>
                  </w:r>
                  <w:r>
                    <w:rPr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accionariado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por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00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del</w:t>
                  </w:r>
                  <w:r>
                    <w:rPr>
                      <w:color w:val="161616"/>
                      <w:w w:val="10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tíansmitente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5.1082pt;margin-top:675.701111pt;width:369.65pt;height:65.3pt;mso-position-horizontal-relative:page;mso-position-vertical-relative:page;z-index:-103480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/>
                    <w:ind w:right="17"/>
                    <w:jc w:val="both"/>
                  </w:pPr>
                  <w:r>
                    <w:rPr>
                      <w:color w:val="161616"/>
                      <w:w w:val="107"/>
                    </w:rPr>
                    <w:t>con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domicilio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9"/>
                      <w:sz w:val="26"/>
                    </w:rPr>
                    <w:t>social</w:t>
                  </w:r>
                  <w:r>
                    <w:rPr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8"/>
                      <w:sz w:val="26"/>
                    </w:rPr>
                    <w:t>El</w:t>
                  </w:r>
                  <w:r>
                    <w:rPr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Hierro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deseen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formar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parte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del</w:t>
                  </w:r>
                  <w:r>
                    <w:rPr>
                      <w:color w:val="161616"/>
                      <w:w w:val="10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aquella,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</w:rPr>
                    <w:t>un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spacing w:val="26"/>
                      <w:w w:val="74"/>
                    </w:rPr>
                    <w:t>l</w:t>
                  </w:r>
                  <w:r>
                    <w:rPr>
                      <w:color w:val="161616"/>
                      <w:w w:val="104"/>
                    </w:rPr>
                    <w:t>ímite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máximo,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su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conjunto,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spacing w:val="26"/>
                      <w:w w:val="95"/>
                    </w:rPr>
                    <w:t>u</w:t>
                  </w:r>
                  <w:r>
                    <w:rPr>
                      <w:color w:val="161616"/>
                      <w:w w:val="96"/>
                    </w:rPr>
                    <w:t>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spacing w:val="-2"/>
                      <w:w w:val="95"/>
                    </w:rPr>
                    <w:t>1</w:t>
                  </w:r>
                  <w:r>
                    <w:rPr>
                      <w:color w:val="161616"/>
                      <w:w w:val="60"/>
                    </w:rPr>
                    <w:t>O</w:t>
                  </w:r>
                  <w:r>
                    <w:rPr>
                      <w:color w:val="161616"/>
                      <w:w w:val="6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Capital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Social.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No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obstante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anterior,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eí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Socio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Fundador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quedará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obligado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readqui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rir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spacing w:val="26"/>
                      <w:w w:val="79"/>
                    </w:rPr>
                    <w:t>l</w:t>
                  </w:r>
                  <w:r>
                    <w:rPr>
                      <w:color w:val="161616"/>
                      <w:w w:val="102"/>
                    </w:rPr>
                    <w:t>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acciones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"Gorona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del</w:t>
                  </w:r>
                  <w:r>
                    <w:rPr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1856pt;margin-top:741.913635pt;width:449.95pt;height:31.85pt;mso-position-horizontal-relative:page;mso-position-vertical-relative:page;z-index:-1034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640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  <w:t>Viento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Hierro,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S</w:t>
                  </w:r>
                  <w:r>
                    <w:rPr>
                      <w:color w:val="161616"/>
                      <w:spacing w:val="2"/>
                      <w:w w:val="105"/>
                    </w:rPr>
                    <w:t>.</w:t>
                  </w:r>
                  <w:r>
                    <w:rPr>
                      <w:color w:val="161616"/>
                      <w:w w:val="109"/>
                    </w:rPr>
                    <w:t>A.",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en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caso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incumpl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spacing w:val="18"/>
                      <w:w w:val="75"/>
                    </w:rPr>
                    <w:t>i</w:t>
                  </w:r>
                  <w:r>
                    <w:rPr>
                      <w:color w:val="161616"/>
                      <w:w w:val="105"/>
                    </w:rPr>
                    <w:t>miento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por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parte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0"/>
                    </w:rPr>
                    <w:t>del</w:t>
                  </w:r>
                  <w:r>
                    <w:rPr>
                      <w:w w:val="100"/>
                    </w:rPr>
                  </w:r>
                </w:p>
                <w:p>
                  <w:pPr>
                    <w:tabs>
                      <w:tab w:pos="1448" w:val="left" w:leader="none"/>
                      <w:tab w:pos="7878" w:val="left" w:leader="none"/>
                      <w:tab w:pos="8322" w:val="left" w:leader="none"/>
                    </w:tabs>
                    <w:spacing w:before="27"/>
                    <w:ind w:left="3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adquirente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w w:val="89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condición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w w:val="76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ugar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w w:val="83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transmisión.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Socio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2.376282pt;margin-top:807.375732pt;width:43.15pt;height:11.5pt;mso-position-horizontal-relative:page;mso-position-vertical-relative:page;z-index:-103432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161616"/>
                      <w:w w:val="113"/>
                      <w:sz w:val="19"/>
                    </w:rPr>
                    <w:t>Pa</w:t>
                  </w:r>
                  <w:r>
                    <w:rPr>
                      <w:rFonts w:ascii="Times New Roman"/>
                      <w:color w:val="161616"/>
                      <w:spacing w:val="-19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3"/>
                      <w:sz w:val="19"/>
                    </w:rPr>
                    <w:t>g.</w:t>
                  </w:r>
                  <w:r>
                    <w:rPr>
                      <w:rFonts w:ascii="Times New Roman"/>
                      <w:color w:val="161616"/>
                      <w:spacing w:val="22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19"/>
                    </w:rPr>
                    <w:t>3/24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793793pt;margin-top:42.673672pt;width:370.75pt;height:12pt;mso-position-horizontal-relative:page;mso-position-vertical-relative:page;z-index:-1034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793793pt;margin-top:70.547890pt;width:370.75pt;height:12pt;mso-position-horizontal-relative:page;mso-position-vertical-relative:page;z-index:-1033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4.184387pt;margin-top:260.525574pt;width:8pt;height:12pt;mso-position-horizontal-relative:page;mso-position-vertical-relative:page;z-index:-1033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962311pt;margin-top:260.525574pt;width:5.9pt;height:12pt;mso-position-horizontal-relative:page;mso-position-vertical-relative:page;z-index:-1033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8.231949pt;margin-top:260.525574pt;width:7.85pt;height:12pt;mso-position-horizontal-relative:page;mso-position-vertical-relative:page;z-index:-1033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7.482941pt;margin-top:260.525574pt;width:6.1pt;height:12pt;mso-position-horizontal-relative:page;mso-position-vertical-relative:page;z-index:-1032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7.822266pt;margin-top:260.525574pt;width:6.35pt;height:12pt;mso-position-horizontal-relative:page;mso-position-vertical-relative:page;z-index:-1032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4.633804pt;margin-top:499.395996pt;width:7.2pt;height:12pt;mso-position-horizontal-relative:page;mso-position-vertical-relative:page;z-index:-1032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0.142715pt;margin-top:499.395996pt;width:5.5pt;height:12pt;mso-position-horizontal-relative:page;mso-position-vertical-relative:page;z-index:-1032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6.103485pt;margin-top:499.395996pt;width:7.65pt;height:12pt;mso-position-horizontal-relative:page;mso-position-vertical-relative:page;z-index:-1031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4.628326pt;margin-top:499.395996pt;width:6.65pt;height:12pt;mso-position-horizontal-relative:page;mso-position-vertical-relative:page;z-index:-1031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4.503784pt;margin-top:499.395996pt;width:6.6pt;height:12pt;mso-position-horizontal-relative:page;mso-position-vertical-relative:page;z-index:-1031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460" w:bottom="280" w:left="1680" w:right="4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3.022705pt;margin-top:25.390474pt;width:137.108300pt;height:5.803526pt;mso-position-horizontal-relative:page;mso-position-vertical-relative:page;z-index:-103120" type="#_x0000_t75" stroked="false">
            <v:imagedata r:id="rId10" o:title=""/>
          </v:shape>
        </w:pict>
      </w:r>
      <w:r>
        <w:rPr/>
        <w:pict>
          <v:shape style="position:absolute;margin-left:105.188904pt;margin-top:36.997452pt;width:67.466pt;height:75.445850pt;mso-position-horizontal-relative:page;mso-position-vertical-relative:page;z-index:-103096" type="#_x0000_t75" stroked="false">
            <v:imagedata r:id="rId11" o:title=""/>
          </v:shape>
        </w:pict>
      </w:r>
      <w:r>
        <w:rPr/>
        <w:pict>
          <v:group style="position:absolute;margin-left:181.07518pt;margin-top:47.87904pt;width:383.35pt;height:45.75pt;mso-position-horizontal-relative:page;mso-position-vertical-relative:page;z-index:-103072" coordorigin="3622,958" coordsize="7667,915">
            <v:shape style="position:absolute;left:5920;top:958;width:871;height:305" type="#_x0000_t75" stroked="false">
              <v:imagedata r:id="rId12" o:title=""/>
            </v:shape>
            <v:shape style="position:absolute;left:9257;top:1016;width:2031;height:856" type="#_x0000_t75" stroked="false">
              <v:imagedata r:id="rId13" o:title=""/>
            </v:shape>
            <v:group style="position:absolute;left:3627;top:1271;width:5655;height:2" coordorigin="3627,1271" coordsize="5655,2">
              <v:shape style="position:absolute;left:3627;top:1271;width:5655;height:2" coordorigin="3627,1271" coordsize="5655,0" path="m3627,1271l9281,1271e" filled="false" stroked="true" strokeweight=".54404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86.549103pt;margin-top:91.405487pt;width:73.994960pt;height:46.42821pt;mso-position-horizontal-relative:page;mso-position-vertical-relative:page;z-index:-103048" type="#_x0000_t75" stroked="false">
            <v:imagedata r:id="rId14" o:title=""/>
          </v:shape>
        </w:pict>
      </w:r>
      <w:r>
        <w:rPr/>
        <w:pict>
          <v:shape style="position:absolute;margin-left:189.051804pt;margin-top:68.012314pt;width:358.45pt;height:11.5pt;mso-position-horizontal-relative:page;mso-position-vertical-relative:page;z-index:-103024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161616"/>
                      <w:w w:val="125"/>
                      <w:sz w:val="19"/>
                    </w:rPr>
                    <w:t>Co</w:t>
                  </w:r>
                  <w:r>
                    <w:rPr>
                      <w:rFonts w:ascii="Arial" w:hAnsi="Arial"/>
                      <w:color w:val="161616"/>
                      <w:spacing w:val="10"/>
                      <w:w w:val="125"/>
                      <w:sz w:val="19"/>
                    </w:rPr>
                    <w:t>m</w:t>
                  </w:r>
                  <w:r>
                    <w:rPr>
                      <w:rFonts w:ascii="Arial" w:hAnsi="Arial"/>
                      <w:color w:val="161616"/>
                      <w:w w:val="96"/>
                      <w:sz w:val="19"/>
                    </w:rPr>
                    <w:t>s</w:t>
                  </w:r>
                  <w:r>
                    <w:rPr>
                      <w:rFonts w:ascii="Arial" w:hAnsi="Arial"/>
                      <w:color w:val="161616"/>
                      <w:spacing w:val="-2"/>
                      <w:w w:val="96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13"/>
                      <w:sz w:val="19"/>
                    </w:rPr>
                    <w:t>ón</w:t>
                  </w:r>
                  <w:r>
                    <w:rPr>
                      <w:rFonts w:ascii="Arial" w:hAnsi="Arial"/>
                      <w:color w:val="161616"/>
                      <w:spacing w:val="9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19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pacing w:val="14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5"/>
                      <w:sz w:val="17"/>
                    </w:rPr>
                    <w:t>Es</w:t>
                  </w:r>
                  <w:r>
                    <w:rPr>
                      <w:rFonts w:ascii="Arial" w:hAnsi="Arial"/>
                      <w:color w:val="161616"/>
                      <w:spacing w:val="-4"/>
                      <w:w w:val="105"/>
                      <w:sz w:val="17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06"/>
                      <w:sz w:val="17"/>
                    </w:rPr>
                    <w:t>udoo</w:t>
                  </w:r>
                  <w:r>
                    <w:rPr>
                      <w:rFonts w:ascii="Arial" w:hAnsi="Arial"/>
                      <w:color w:val="161616"/>
                      <w:spacing w:val="-3"/>
                      <w:sz w:val="17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spacing w:val="-31"/>
                      <w:w w:val="138"/>
                      <w:sz w:val="19"/>
                    </w:rPr>
                    <w:t>p</w:t>
                  </w:r>
                  <w:r>
                    <w:rPr>
                      <w:rFonts w:ascii="Arial" w:hAnsi="Arial"/>
                      <w:color w:val="161616"/>
                      <w:w w:val="87"/>
                      <w:sz w:val="19"/>
                    </w:rPr>
                    <w:t>c</w:t>
                  </w:r>
                  <w:r>
                    <w:rPr>
                      <w:rFonts w:ascii="Arial" w:hAnsi="Arial"/>
                      <w:color w:val="161616"/>
                      <w:spacing w:val="-2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525252"/>
                      <w:w w:val="235"/>
                      <w:sz w:val="19"/>
                    </w:rPr>
                    <w:t>f</w:t>
                  </w:r>
                  <w:r>
                    <w:rPr>
                      <w:rFonts w:ascii="Arial" w:hAnsi="Arial"/>
                      <w:color w:val="525252"/>
                      <w:spacing w:val="-13"/>
                      <w:w w:val="235"/>
                      <w:sz w:val="19"/>
                    </w:rPr>
                    <w:t>t</w:t>
                  </w:r>
                  <w:r>
                    <w:rPr>
                      <w:rFonts w:ascii="Arial" w:hAnsi="Arial"/>
                      <w:color w:val="161616"/>
                      <w:spacing w:val="-7"/>
                      <w:w w:val="95"/>
                      <w:sz w:val="19"/>
                    </w:rPr>
                    <w:t>t</w:t>
                  </w:r>
                  <w:r>
                    <w:rPr>
                      <w:rFonts w:ascii="Arial" w:hAnsi="Arial"/>
                      <w:color w:val="2F2F2F"/>
                      <w:w w:val="140"/>
                      <w:sz w:val="19"/>
                    </w:rPr>
                    <w:t>t</w:t>
                  </w:r>
                  <w:r>
                    <w:rPr>
                      <w:rFonts w:ascii="Arial" w:hAnsi="Arial"/>
                      <w:color w:val="2F2F2F"/>
                      <w:spacing w:val="-14"/>
                      <w:w w:val="140"/>
                      <w:sz w:val="19"/>
                    </w:rPr>
                    <w:t>j</w:t>
                  </w:r>
                  <w:r>
                    <w:rPr>
                      <w:rFonts w:ascii="Arial" w:hAnsi="Arial"/>
                      <w:color w:val="525252"/>
                      <w:w w:val="99"/>
                      <w:sz w:val="19"/>
                    </w:rPr>
                    <w:t>{</w:t>
                  </w:r>
                  <w:r>
                    <w:rPr>
                      <w:rFonts w:ascii="Arial" w:hAnsi="Arial"/>
                      <w:color w:val="525252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525252"/>
                      <w:spacing w:val="-21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spacing w:val="-29"/>
                      <w:w w:val="159"/>
                      <w:sz w:val="19"/>
                    </w:rPr>
                    <w:t>}</w:t>
                  </w:r>
                  <w:r>
                    <w:rPr>
                      <w:rFonts w:ascii="Arial" w:hAnsi="Arial"/>
                      <w:color w:val="2F2F2F"/>
                      <w:w w:val="102"/>
                      <w:sz w:val="19"/>
                    </w:rPr>
                    <w:t>J</w:t>
                  </w:r>
                  <w:r>
                    <w:rPr>
                      <w:rFonts w:ascii="Arial" w:hAnsi="Arial"/>
                      <w:color w:val="2F2F2F"/>
                      <w:spacing w:val="-13"/>
                      <w:w w:val="102"/>
                      <w:sz w:val="19"/>
                    </w:rPr>
                    <w:t>l</w:t>
                  </w:r>
                  <w:r>
                    <w:rPr>
                      <w:rFonts w:ascii="Arial" w:hAnsi="Arial"/>
                      <w:color w:val="525252"/>
                      <w:spacing w:val="-31"/>
                      <w:w w:val="92"/>
                      <w:sz w:val="19"/>
                    </w:rPr>
                    <w:t>:</w:t>
                  </w:r>
                  <w:r>
                    <w:rPr>
                      <w:rFonts w:ascii="Arial" w:hAnsi="Arial"/>
                      <w:color w:val="161616"/>
                      <w:w w:val="117"/>
                      <w:sz w:val="19"/>
                    </w:rPr>
                    <w:t>ación</w:t>
                  </w:r>
                  <w:r>
                    <w:rPr>
                      <w:rFonts w:ascii="Arial" w:hAnsi="Arial"/>
                      <w:color w:val="161616"/>
                      <w:spacing w:val="25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5"/>
                      <w:sz w:val="19"/>
                    </w:rPr>
                    <w:t>"GORONA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0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2"/>
                      <w:sz w:val="19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pacing w:val="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0"/>
                      <w:sz w:val="19"/>
                    </w:rPr>
                    <w:t>V</w:t>
                  </w:r>
                  <w:r>
                    <w:rPr>
                      <w:rFonts w:ascii="Arial" w:hAnsi="Arial"/>
                      <w:color w:val="161616"/>
                      <w:spacing w:val="7"/>
                      <w:w w:val="100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88"/>
                      <w:sz w:val="19"/>
                    </w:rPr>
                    <w:t>ENTO</w:t>
                  </w:r>
                  <w:r>
                    <w:rPr>
                      <w:rFonts w:ascii="Arial" w:hAnsi="Arial"/>
                      <w:color w:val="161616"/>
                      <w:spacing w:val="18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55"/>
                      <w:sz w:val="19"/>
                    </w:rPr>
                    <w:t>H</w:t>
                  </w:r>
                  <w:r>
                    <w:rPr>
                      <w:rFonts w:ascii="Arial" w:hAnsi="Arial"/>
                      <w:color w:val="161616"/>
                      <w:spacing w:val="-23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0"/>
                      <w:sz w:val="17"/>
                    </w:rPr>
                    <w:t>HI</w:t>
                  </w:r>
                  <w:r>
                    <w:rPr>
                      <w:rFonts w:ascii="Arial" w:hAnsi="Arial"/>
                      <w:color w:val="161616"/>
                      <w:w w:val="95"/>
                      <w:sz w:val="17"/>
                    </w:rPr>
                    <w:t>ERRO</w:t>
                  </w:r>
                  <w:r>
                    <w:rPr>
                      <w:rFonts w:ascii="Arial" w:hAnsi="Arial"/>
                      <w:color w:val="161616"/>
                      <w:sz w:val="1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8"/>
                      <w:sz w:val="1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6"/>
                      <w:sz w:val="19"/>
                    </w:rPr>
                    <w:t>S.A."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528503pt;margin-top:73.999847pt;width:306.7pt;height:19pt;mso-position-horizontal-relative:page;mso-position-vertical-relative:page;z-index:-103000" type="#_x0000_t202" filled="false" stroked="false">
            <v:textbox inset="0,0,0,0">
              <w:txbxContent>
                <w:p>
                  <w:pPr>
                    <w:tabs>
                      <w:tab w:pos="2076" w:val="left" w:leader="none"/>
                      <w:tab w:pos="6114" w:val="left" w:leader="none"/>
                    </w:tabs>
                    <w:spacing w:line="36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 w:hAnsi="Arial"/>
                      <w:color w:val="ACACAC"/>
                      <w:w w:val="99"/>
                      <w:sz w:val="29"/>
                    </w:rPr>
                  </w:r>
                  <w:r>
                    <w:rPr>
                      <w:rFonts w:ascii="Arial" w:hAnsi="Arial"/>
                      <w:color w:val="ACACAC"/>
                      <w:w w:val="99"/>
                      <w:sz w:val="29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color w:val="ACACAC"/>
                      <w:sz w:val="29"/>
                      <w:u w:val="single" w:color="000000"/>
                    </w:rPr>
                    <w:tab/>
                  </w:r>
                  <w:r>
                    <w:rPr>
                      <w:rFonts w:ascii="Arial" w:hAnsi="Arial"/>
                      <w:color w:val="ACACAC"/>
                      <w:spacing w:val="-6"/>
                      <w:w w:val="73"/>
                      <w:sz w:val="29"/>
                      <w:u w:val="single" w:color="000000"/>
                    </w:rPr>
                    <w:t>·</w:t>
                  </w:r>
                  <w:r>
                    <w:rPr>
                      <w:rFonts w:ascii="Arial" w:hAnsi="Arial"/>
                      <w:color w:val="676767"/>
                      <w:w w:val="58"/>
                      <w:sz w:val="29"/>
                      <w:u w:val="single" w:color="000000"/>
                    </w:rPr>
                    <w:t>i</w:t>
                  </w:r>
                  <w:r>
                    <w:rPr>
                      <w:rFonts w:ascii="Arial" w:hAnsi="Arial"/>
                      <w:color w:val="676767"/>
                      <w:spacing w:val="8"/>
                      <w:w w:val="58"/>
                      <w:sz w:val="29"/>
                      <w:u w:val="single" w:color="000000"/>
                    </w:rPr>
                    <w:t>.</w:t>
                  </w:r>
                  <w:r>
                    <w:rPr>
                      <w:rFonts w:ascii="Times New Roman" w:hAnsi="Times New Roman"/>
                      <w:color w:val="7E7E7E"/>
                      <w:w w:val="41"/>
                      <w:sz w:val="34"/>
                      <w:u w:val="single" w:color="000000"/>
                    </w:rPr>
                    <w:t>:\</w:t>
                  </w:r>
                  <w:r>
                    <w:rPr>
                      <w:rFonts w:ascii="Times New Roman" w:hAnsi="Times New Roman"/>
                      <w:color w:val="7E7E7E"/>
                      <w:w w:val="42"/>
                      <w:sz w:val="34"/>
                      <w:u w:val="single" w:color="000000"/>
                    </w:rPr>
                    <w:t>M</w:t>
                  </w:r>
                  <w:r>
                    <w:rPr>
                      <w:rFonts w:ascii="Times New Roman" w:hAnsi="Times New Roman"/>
                      <w:color w:val="7E7E7E"/>
                      <w:w w:val="41"/>
                      <w:sz w:val="34"/>
                      <w:u w:val="single" w:color="000000"/>
                    </w:rPr>
                    <w:t>\</w:t>
                  </w:r>
                  <w:r>
                    <w:rPr>
                      <w:rFonts w:ascii="Times New Roman" w:hAnsi="Times New Roman"/>
                      <w:color w:val="7E7E7E"/>
                      <w:spacing w:val="-14"/>
                      <w:w w:val="42"/>
                      <w:sz w:val="34"/>
                      <w:u w:val="single" w:color="000000"/>
                    </w:rPr>
                    <w:t>F</w:t>
                  </w:r>
                  <w:r>
                    <w:rPr>
                      <w:rFonts w:ascii="Times New Roman" w:hAnsi="Times New Roman"/>
                      <w:color w:val="7E7E7E"/>
                      <w:w w:val="152"/>
                      <w:sz w:val="34"/>
                      <w:u w:val="single" w:color="000000"/>
                    </w:rPr>
                    <w:t>i</w:t>
                  </w:r>
                  <w:r>
                    <w:rPr>
                      <w:rFonts w:ascii="Times New Roman" w:hAnsi="Times New Roman"/>
                      <w:color w:val="7E7E7E"/>
                      <w:sz w:val="34"/>
                      <w:u w:val="single" w:color="000000"/>
                    </w:rPr>
                    <w:t>   </w:t>
                  </w:r>
                  <w:r>
                    <w:rPr>
                      <w:rFonts w:ascii="Arial" w:hAnsi="Arial"/>
                      <w:color w:val="7E7E7E"/>
                      <w:spacing w:val="-30"/>
                      <w:w w:val="62"/>
                      <w:sz w:val="32"/>
                      <w:u w:val="single" w:color="000000"/>
                    </w:rPr>
                    <w:t>i</w:t>
                  </w:r>
                  <w:r>
                    <w:rPr>
                      <w:rFonts w:ascii="Arial" w:hAnsi="Arial"/>
                      <w:color w:val="7E7E7E"/>
                      <w:w w:val="83"/>
                      <w:sz w:val="32"/>
                      <w:u w:val="single" w:color="000000"/>
                    </w:rPr>
                    <w:t>.</w:t>
                  </w:r>
                  <w:r>
                    <w:rPr>
                      <w:rFonts w:ascii="Arial" w:hAnsi="Arial"/>
                      <w:color w:val="7E7E7E"/>
                      <w:spacing w:val="-8"/>
                      <w:w w:val="83"/>
                      <w:sz w:val="32"/>
                      <w:u w:val="single" w:color="000000"/>
                    </w:rPr>
                    <w:t>f</w:t>
                  </w:r>
                  <w:r>
                    <w:rPr>
                      <w:rFonts w:ascii="Arial" w:hAnsi="Arial"/>
                      <w:color w:val="525252"/>
                      <w:spacing w:val="-12"/>
                      <w:w w:val="76"/>
                      <w:sz w:val="32"/>
                      <w:u w:val="single" w:color="000000"/>
                    </w:rPr>
                    <w:t>d</w:t>
                  </w:r>
                  <w:r>
                    <w:rPr>
                      <w:rFonts w:ascii="Arial" w:hAnsi="Arial"/>
                      <w:color w:val="2F2F2F"/>
                      <w:w w:val="19"/>
                      <w:sz w:val="32"/>
                      <w:u w:val="single" w:color="000000"/>
                    </w:rPr>
                    <w:t>t</w:t>
                  </w:r>
                  <w:r>
                    <w:rPr>
                      <w:rFonts w:ascii="Arial" w:hAnsi="Arial"/>
                      <w:color w:val="2F2F2F"/>
                      <w:w w:val="99"/>
                      <w:sz w:val="32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sz w:val="32"/>
                      <w:u w:val="single" w:color="000000"/>
                    </w:rPr>
                    <w:tab/>
                  </w:r>
                  <w:r>
                    <w:rPr>
                      <w:rFonts w:ascii="Arial" w:hAnsi="Arial"/>
                      <w:color w:val="2F2F2F"/>
                      <w:sz w:val="32"/>
                    </w:rPr>
                  </w:r>
                  <w:r>
                    <w:rPr>
                      <w:rFonts w:ascii="Arial" w:hAns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.487049pt;margin-top:94.848976pt;width:53.95pt;height:14.5pt;mso-position-horizontal-relative:page;mso-position-vertical-relative:page;z-index:-102976" type="#_x0000_t202" filled="false" stroked="false">
            <v:textbox inset="0,0,0,0">
              <w:txbxContent>
                <w:p>
                  <w:pPr>
                    <w:spacing w:line="27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161616"/>
                      <w:sz w:val="25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28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5"/>
                    </w:rPr>
                    <w:t>6</w:t>
                  </w:r>
                  <w:r>
                    <w:rPr>
                      <w:rFonts w:ascii="Times New Roman"/>
                      <w:color w:val="161616"/>
                      <w:spacing w:val="-32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7"/>
                      <w:sz w:val="25"/>
                    </w:rPr>
                    <w:t>/</w:t>
                  </w:r>
                  <w:r>
                    <w:rPr>
                      <w:rFonts w:asci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5"/>
                    </w:rPr>
                    <w:t>20</w:t>
                  </w:r>
                  <w:r>
                    <w:rPr>
                      <w:rFonts w:ascii="Times New Roman"/>
                      <w:color w:val="161616"/>
                      <w:spacing w:val="-29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7"/>
                      <w:sz w:val="25"/>
                    </w:rPr>
                    <w:t>0</w:t>
                  </w:r>
                  <w:r>
                    <w:rPr>
                      <w:rFonts w:ascii="Times New Roman"/>
                      <w:color w:val="161616"/>
                      <w:w w:val="92"/>
                      <w:sz w:val="25"/>
                    </w:rPr>
                    <w:t>4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088097pt;margin-top:136.513474pt;width:459.15pt;height:97.45pt;mso-position-horizontal-relative:page;mso-position-vertical-relative:page;z-index:-102952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1178" w:right="0" w:firstLine="0"/>
                    <w:jc w:val="center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2F2F2F"/>
                      <w:w w:val="51"/>
                      <w:sz w:val="17"/>
                    </w:rPr>
                    <w:t>-,..</w:t>
                  </w:r>
                  <w:r>
                    <w:rPr>
                      <w:rFonts w:ascii="Times New Roman"/>
                      <w:sz w:val="17"/>
                    </w:rPr>
                  </w:r>
                </w:p>
                <w:p>
                  <w:pPr>
                    <w:spacing w:before="36"/>
                    <w:ind w:left="1186" w:right="0" w:firstLine="0"/>
                    <w:jc w:val="center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2F2F2F"/>
                      <w:w w:val="178"/>
                      <w:sz w:val="10"/>
                    </w:rPr>
                    <w:t>.</w:t>
                  </w:r>
                  <w:r>
                    <w:rPr>
                      <w:rFonts w:ascii="Arial"/>
                      <w:color w:val="2F2F2F"/>
                      <w:sz w:val="10"/>
                    </w:rPr>
                    <w:t>    </w:t>
                  </w:r>
                  <w:r>
                    <w:rPr>
                      <w:rFonts w:ascii="Arial"/>
                      <w:color w:val="2F2F2F"/>
                      <w:spacing w:val="3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7E7E7E"/>
                      <w:w w:val="170"/>
                      <w:sz w:val="9"/>
                    </w:rPr>
                    <w:t>,.</w:t>
                  </w:r>
                  <w:r>
                    <w:rPr>
                      <w:rFonts w:ascii="Times New Roman"/>
                      <w:sz w:val="9"/>
                    </w:rPr>
                  </w:r>
                </w:p>
                <w:p>
                  <w:pPr>
                    <w:spacing w:line="252" w:lineRule="auto" w:before="18"/>
                    <w:ind w:left="20" w:right="17" w:firstLine="10"/>
                    <w:jc w:val="both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transmitente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deberá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tod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w w:val="108"/>
                      <w:sz w:val="27"/>
                    </w:rPr>
                    <w:t>o</w:t>
                  </w:r>
                  <w:r>
                    <w:rPr>
                      <w:rFonts w:ascii="Times New Roman" w:hAnsi="Times New Roman"/>
                      <w:color w:val="2F2F2F"/>
                      <w:spacing w:val="27"/>
                      <w:w w:val="50"/>
                      <w:sz w:val="27"/>
                    </w:rPr>
                    <w:t>·</w:t>
                  </w:r>
                  <w:r>
                    <w:rPr>
                      <w:rFonts w:ascii="Times New Roman" w:hAnsi="Times New Roman"/>
                      <w:color w:val="2F2F2F"/>
                      <w:spacing w:val="21"/>
                      <w:w w:val="14"/>
                      <w:sz w:val="27"/>
                    </w:rPr>
                    <w:t>_</w:t>
                  </w:r>
                  <w:r>
                    <w:rPr>
                      <w:rFonts w:ascii="Times New Roman" w:hAnsi="Times New Roman"/>
                      <w:color w:val="525252"/>
                      <w:w w:val="26"/>
                      <w:sz w:val="27"/>
                    </w:rPr>
                    <w:t>··</w:t>
                  </w:r>
                  <w:r>
                    <w:rPr>
                      <w:rFonts w:ascii="Times New Roman" w:hAnsi="Times New Roman"/>
                      <w:color w:val="525252"/>
                      <w:spacing w:val="-1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ca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w w:val="107"/>
                      <w:sz w:val="26"/>
                    </w:rPr>
                    <w:t>s</w:t>
                  </w:r>
                  <w:r>
                    <w:rPr>
                      <w:rFonts w:ascii="Times New Roman" w:hAnsi="Times New Roman"/>
                      <w:color w:val="525252"/>
                      <w:spacing w:val="-35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2F2F2F"/>
                      <w:w w:val="37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2F2F2F"/>
                      <w:spacing w:val="-6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9"/>
                      <w:w w:val="113"/>
                      <w:sz w:val="26"/>
                    </w:rPr>
                    <w:t>y</w:t>
                  </w:r>
                  <w:r>
                    <w:rPr>
                      <w:rFonts w:ascii="Arial" w:hAnsi="Arial"/>
                      <w:color w:val="2F2F2F"/>
                      <w:spacing w:val="3"/>
                      <w:w w:val="25"/>
                      <w:sz w:val="26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w w:val="102"/>
                      <w:sz w:val="26"/>
                    </w:rPr>
                    <w:t>,</w:t>
                  </w:r>
                  <w:r>
                    <w:rPr>
                      <w:rFonts w:ascii="Arial" w:hAnsi="Arial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167"/>
                      <w:sz w:val="28"/>
                    </w:rPr>
                    <w:t>cq</w:t>
                  </w:r>
                  <w:r>
                    <w:rPr>
                      <w:rFonts w:ascii="Times New Roman" w:hAnsi="Times New Roman"/>
                      <w:i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i/>
                      <w:color w:val="161616"/>
                      <w:spacing w:val="-19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carácter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previo,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noti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ficar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w w:val="1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transmisión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8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8"/>
                      <w:sz w:val="28"/>
                    </w:rPr>
                    <w:t>GeneraL_c;k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28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w w:val="98"/>
                      <w:sz w:val="28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8"/>
                    </w:rPr>
                    <w:t>,So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w w:val="105"/>
                      <w:sz w:val="28"/>
                    </w:rPr>
                    <w:t>g</w:t>
                  </w:r>
                  <w:r>
                    <w:rPr>
                      <w:rFonts w:ascii="Times New Roman" w:hAnsi="Times New Roman"/>
                      <w:color w:val="161616"/>
                      <w:spacing w:val="-63"/>
                      <w:w w:val="135"/>
                      <w:sz w:val="28"/>
                    </w:rPr>
                    <w:t>}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8"/>
                    </w:rPr>
                    <w:t>idad,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cuya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aprobación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w w:val="89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subrogación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expresa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330"/>
                      <w:sz w:val="28"/>
                    </w:rPr>
                    <w:t>p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8"/>
                      <w:sz w:val="28"/>
                    </w:rPr>
                    <w:t>-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ad_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w w:val="108"/>
                      <w:sz w:val="27"/>
                    </w:rPr>
                    <w:t>q</w:t>
                  </w:r>
                  <w:r>
                    <w:rPr>
                      <w:rFonts w:ascii="Times New Roman" w:hAnsi="Times New Roman"/>
                      <w:color w:val="525252"/>
                      <w:spacing w:val="-1"/>
                      <w:w w:val="6"/>
                      <w:sz w:val="27"/>
                    </w:rPr>
                    <w:t>_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tJente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todos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compromisos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  <w:p>
                  <w:pPr>
                    <w:spacing w:line="189" w:lineRule="auto" w:before="51"/>
                    <w:ind w:left="23" w:right="46" w:firstLine="0"/>
                    <w:jc w:val="both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previamente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adquiridos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44"/>
                      <w:sz w:val="26"/>
                    </w:rPr>
                    <w:t>par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w w:val="144"/>
                      <w:sz w:val="26"/>
                    </w:rPr>
                    <w:t>t</w:t>
                  </w:r>
                  <w:r>
                    <w:rPr>
                      <w:rFonts w:ascii="Times New Roman" w:hAnsi="Times New Roman"/>
                      <w:color w:val="525252"/>
                      <w:w w:val="63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525252"/>
                      <w:sz w:val="26"/>
                    </w:rPr>
                    <w:t>    </w:t>
                  </w:r>
                  <w:r>
                    <w:rPr>
                      <w:rFonts w:ascii="Times New Roman" w:hAnsi="Times New Roman"/>
                      <w:color w:val="525252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81"/>
                      <w:sz w:val="27"/>
                    </w:rPr>
                    <w:t>J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w w:val="181"/>
                      <w:sz w:val="27"/>
                    </w:rPr>
                    <w:t>q</w:t>
                  </w:r>
                  <w:r>
                    <w:rPr>
                      <w:rFonts w:ascii="Times New Roman" w:hAnsi="Times New Roman"/>
                      <w:color w:val="161616"/>
                      <w:w w:val="94"/>
                      <w:sz w:val="27"/>
                    </w:rPr>
                    <w:t>--Socios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Fundadores,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podrá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tener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v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w w:val="102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rtualidad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plena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transmisión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w w:val="109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2F2F2F"/>
                      <w:w w:val="37"/>
                      <w:sz w:val="27"/>
                    </w:rPr>
                    <w:t>·</w:t>
                  </w:r>
                  <w:r>
                    <w:rPr>
                      <w:rFonts w:ascii="Times New Roman" w:hAnsi="Times New Roman"/>
                      <w:color w:val="2F2F2F"/>
                      <w:spacing w:val="-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525252"/>
                      <w:w w:val="62"/>
                      <w:sz w:val="27"/>
                    </w:rPr>
                    <w:t>.,</w:t>
                  </w:r>
                  <w:r>
                    <w:rPr>
                      <w:rFonts w:ascii="Times New Roman" w:hAnsi="Times New Roman"/>
                      <w:color w:val="525252"/>
                      <w:spacing w:val="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50"/>
                      <w:sz w:val="27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525252"/>
                      <w:spacing w:val="-18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spacing w:val="-25"/>
                      <w:w w:val="193"/>
                      <w:sz w:val="14"/>
                    </w:rPr>
                    <w:t>,</w:t>
                  </w:r>
                  <w:r>
                    <w:rPr>
                      <w:rFonts w:ascii="Arial" w:hAnsi="Arial"/>
                      <w:color w:val="525252"/>
                      <w:spacing w:val="-35"/>
                      <w:w w:val="144"/>
                      <w:sz w:val="14"/>
                    </w:rPr>
                    <w:t>,</w:t>
                  </w:r>
                  <w:r>
                    <w:rPr>
                      <w:rFonts w:ascii="Arial" w:hAnsi="Arial"/>
                      <w:color w:val="2F2F2F"/>
                      <w:spacing w:val="-26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spacing w:val="-34"/>
                      <w:w w:val="102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161616"/>
                      <w:spacing w:val="-11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spacing w:val="-19"/>
                      <w:w w:val="102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161616"/>
                      <w:w w:val="32"/>
                      <w:sz w:val="14"/>
                    </w:rPr>
                    <w:t>=</w:t>
                  </w:r>
                  <w:r>
                    <w:rPr>
                      <w:rFonts w:ascii="Arial" w:hAnsi="Arial"/>
                      <w:color w:val="161616"/>
                      <w:spacing w:val="1"/>
                      <w:w w:val="32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161616"/>
                      <w:spacing w:val="-19"/>
                      <w:w w:val="102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2F2F2F"/>
                      <w:spacing w:val="-16"/>
                      <w:w w:val="152"/>
                      <w:sz w:val="14"/>
                    </w:rPr>
                    <w:t>'</w:t>
                  </w:r>
                  <w:r>
                    <w:rPr>
                      <w:rFonts w:ascii="Arial" w:hAnsi="Arial"/>
                      <w:color w:val="525252"/>
                      <w:spacing w:val="-11"/>
                      <w:w w:val="76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2F2F2F"/>
                      <w:w w:val="103"/>
                      <w:sz w:val="14"/>
                    </w:rPr>
                    <w:t>·-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9067pt;margin-top:254.718903pt;width:458.6pt;height:112.2pt;mso-position-horizontal-relative:page;mso-position-vertical-relative:page;z-index:-102928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772"/>
                    <w:jc w:val="both"/>
                  </w:pPr>
                  <w:r>
                    <w:rPr>
                      <w:color w:val="161616"/>
                      <w:w w:val="106"/>
                    </w:rPr>
                    <w:t>c</w:t>
                  </w:r>
                  <w:r>
                    <w:rPr>
                      <w:color w:val="161616"/>
                      <w:w w:val="107"/>
                    </w:rPr>
                    <w:t>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9"/>
                      <w:sz w:val="26"/>
                    </w:rPr>
                    <w:t>Las</w:t>
                  </w:r>
                  <w:r>
                    <w:rPr>
                      <w:color w:val="161616"/>
                      <w:sz w:val="26"/>
                    </w:rPr>
                    <w:t>  </w:t>
                  </w:r>
                  <w:r>
                    <w:rPr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acciones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propiedad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socio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privado: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Unión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Eléctrica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de</w:t>
                  </w:r>
                  <w:r>
                    <w:rPr>
                      <w:color w:val="161616"/>
                      <w:w w:val="1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Canarias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Generación,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S.A.U.,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sin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perjuicio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previsto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apartado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16"/>
                    </w:rPr>
                    <w:t>b)</w:t>
                  </w:r>
                  <w:r>
                    <w:rPr>
                      <w:color w:val="161616"/>
                      <w:w w:val="11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del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presente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artículo,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no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podrán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transmitirse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más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96"/>
                    </w:rPr>
                    <w:t>"forma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conjunta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22"/>
                    </w:rPr>
                    <w:t>y</w:t>
                  </w:r>
                  <w:r>
                    <w:rPr>
                      <w:color w:val="161616"/>
                      <w:w w:val="12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unitarta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otra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empresa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del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sector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reúna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las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condiciones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exigidas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14"/>
                    </w:rPr>
                    <w:t>ser</w:t>
                  </w:r>
                  <w:r>
                    <w:rPr>
                      <w:color w:val="161616"/>
                      <w:w w:val="11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persqiia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jurídica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privada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reconocida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solvencia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6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 </w:t>
                  </w:r>
                  <w:r>
                    <w:rPr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experiencia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en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20"/>
                    </w:rPr>
                    <w:t>la</w:t>
                  </w:r>
                  <w:r>
                    <w:rPr>
                      <w:color w:val="161616"/>
                      <w:w w:val="12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gestfón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servicios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constituyen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Objeto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Social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"Gorona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del</w:t>
                  </w:r>
                  <w:r>
                    <w:rPr>
                      <w:color w:val="161616"/>
                      <w:w w:val="1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Viehto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El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Hierro,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S.A."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269402pt;margin-top:383.113403pt;width:457.2pt;height:47.45pt;mso-position-horizontal-relative:page;mso-position-vertical-relative:page;z-index:-10290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754"/>
                    <w:jc w:val="both"/>
                  </w:pPr>
                  <w:r>
                    <w:rPr>
                      <w:color w:val="161616"/>
                      <w:w w:val="115"/>
                    </w:rPr>
                    <w:t>d)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casos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prenda,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usufructo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demás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derechos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reales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sobre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las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acciones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habrá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estar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establecido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en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el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Capítulo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IV,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Sección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III</w:t>
                  </w:r>
                  <w:r>
                    <w:rPr>
                      <w:color w:val="161616"/>
                      <w:w w:val="11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Texto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Refundido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Ley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Sociedades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Anónimas.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543999pt;margin-top:446.766693pt;width:231.75pt;height:15.5pt;mso-position-horizontal-relative:page;mso-position-vertical-relative:page;z-index:-10288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</w:r>
                  <w:r>
                    <w:rPr>
                      <w:color w:val="161616"/>
                      <w:w w:val="109"/>
                      <w:u w:val="single" w:color="000000"/>
                    </w:rPr>
                    <w:t>Artículo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19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9"/>
                      <w:sz w:val="25"/>
                      <w:szCs w:val="25"/>
                      <w:u w:val="single" w:color="000000"/>
                    </w:rPr>
                    <w:t>8°.-</w:t>
                  </w:r>
                  <w:r>
                    <w:rPr>
                      <w:color w:val="161616"/>
                      <w:spacing w:val="-3"/>
                      <w:sz w:val="25"/>
                      <w:szCs w:val="25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single" w:color="000000"/>
                    </w:rPr>
                    <w:t>Transmisión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26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single" w:color="000000"/>
                    </w:rPr>
                    <w:t>de</w:t>
                  </w:r>
                  <w:r>
                    <w:rPr>
                      <w:color w:val="161616"/>
                      <w:spacing w:val="5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6"/>
                      <w:u w:val="single" w:color="000000"/>
                    </w:rPr>
                    <w:t>Acciones</w:t>
                  </w:r>
                  <w:r>
                    <w:rPr>
                      <w:color w:val="161616"/>
                      <w:w w:val="106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543999pt;margin-top:478.68399pt;width:456.7pt;height:70.95pt;mso-position-horizontal-relative:page;mso-position-vertical-relative:page;z-index:-102856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ind w:left="788" w:right="0"/>
                    <w:jc w:val="left"/>
                  </w:pPr>
                  <w:r>
                    <w:rPr>
                      <w:color w:val="161616"/>
                      <w:w w:val="111"/>
                    </w:rPr>
                    <w:t>Sin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perjuicio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las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particularidades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contempladas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apartados</w:t>
                  </w:r>
                  <w:r>
                    <w:rPr/>
                  </w:r>
                </w:p>
                <w:p>
                  <w:pPr>
                    <w:pStyle w:val="BodyText"/>
                    <w:spacing w:line="384" w:lineRule="exact"/>
                    <w:ind w:left="23" w:right="0" w:hanging="4"/>
                    <w:jc w:val="left"/>
                  </w:pPr>
                  <w:r>
                    <w:rPr>
                      <w:color w:val="161616"/>
                      <w:w w:val="110"/>
                    </w:rPr>
                    <w:t>b)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70"/>
                      <w:sz w:val="38"/>
                    </w:rPr>
                    <w:t>y</w:t>
                  </w:r>
                  <w:r>
                    <w:rPr>
                      <w:color w:val="161616"/>
                      <w:spacing w:val="7"/>
                      <w:sz w:val="38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e</w:t>
                  </w:r>
                  <w:r>
                    <w:rPr>
                      <w:color w:val="161616"/>
                      <w:w w:val="113"/>
                    </w:rPr>
                    <w:t>)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artículo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anterior.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Cualquier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socio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podrá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transmitir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sus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acciones,</w:t>
                  </w:r>
                  <w:r>
                    <w:rPr/>
                  </w:r>
                </w:p>
                <w:p>
                  <w:pPr>
                    <w:pStyle w:val="BodyText"/>
                    <w:spacing w:line="247" w:lineRule="auto"/>
                    <w:ind w:left="27" w:right="39" w:hanging="4"/>
                    <w:jc w:val="left"/>
                  </w:pPr>
                  <w:r>
                    <w:rPr>
                      <w:color w:val="161616"/>
                      <w:w w:val="115"/>
                    </w:rPr>
                    <w:t>si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bien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el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resto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los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socios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gozará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un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derecho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adquisición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preferente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39"/>
                    </w:rPr>
                    <w:t>ej</w:t>
                  </w:r>
                  <w:r>
                    <w:rPr>
                      <w:color w:val="161616"/>
                      <w:spacing w:val="6"/>
                      <w:w w:val="139"/>
                    </w:rPr>
                    <w:t>e</w:t>
                  </w:r>
                  <w:r>
                    <w:rPr>
                      <w:color w:val="161616"/>
                      <w:w w:val="109"/>
                    </w:rPr>
                    <w:t>citable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por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los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mismos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sujeción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las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siguientes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reglas:</w:t>
                  </w:r>
                  <w:r>
                    <w:rPr/>
                  </w:r>
                </w:p>
                <w:p>
                  <w:pPr>
                    <w:spacing w:line="136" w:lineRule="exact" w:before="0"/>
                    <w:ind w:left="433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color w:val="525252"/>
                      <w:w w:val="164"/>
                      <w:sz w:val="12"/>
                    </w:rPr>
                    <w:t>¡</w:t>
                  </w:r>
                  <w:r>
                    <w:rPr>
                      <w:rFonts w:ascii="Arial" w:hAns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362701pt;margin-top:558.658508pt;width:457.35pt;height:64.1500pt;mso-position-horizontal-relative:page;mso-position-vertical-relative:page;z-index:-102832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761"/>
                    <w:jc w:val="both"/>
                  </w:pPr>
                  <w:r>
                    <w:rPr>
                      <w:color w:val="161616"/>
                      <w:w w:val="114"/>
                    </w:rPr>
                    <w:t>a</w:t>
                  </w:r>
                  <w:r>
                    <w:rPr>
                      <w:color w:val="161616"/>
                      <w:w w:val="115"/>
                    </w:rPr>
                    <w:t>)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accionista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que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se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proponga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transmitir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sus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acciones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o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algunas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de</w:t>
                  </w:r>
                  <w:r>
                    <w:rPr>
                      <w:color w:val="161616"/>
                      <w:w w:val="1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ellas,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deberá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comunicarlo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escrito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al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Órgano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Adm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inistración,</w:t>
                  </w:r>
                  <w:r>
                    <w:rPr>
                      <w:color w:val="161616"/>
                      <w:w w:val="10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indicando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8"/>
                      <w:sz w:val="26"/>
                    </w:rPr>
                    <w:t>su</w:t>
                  </w:r>
                  <w:r>
                    <w:rPr>
                      <w:color w:val="161616"/>
                      <w:sz w:val="26"/>
                    </w:rPr>
                    <w:t>  </w:t>
                  </w:r>
                  <w:r>
                    <w:rPr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numeración,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precio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9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4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6"/>
                      <w:sz w:val="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comprador,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indicación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su</w:t>
                  </w:r>
                  <w:r>
                    <w:rPr>
                      <w:color w:val="161616"/>
                      <w:w w:val="11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domicilio.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El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Consejo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Administración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plazo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diez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días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naturales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818604pt;margin-top:623.399902pt;width:382.1pt;height:15.5pt;mso-position-horizontal-relative:page;mso-position-vertical-relative:page;z-index:-10280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2F2F2F"/>
                      <w:spacing w:val="10"/>
                      <w:w w:val="8"/>
                    </w:rPr>
                    <w:t>_</w:t>
                  </w:r>
                  <w:r>
                    <w:rPr>
                      <w:color w:val="161616"/>
                      <w:w w:val="108"/>
                    </w:rPr>
                    <w:t>cóntados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partir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recibo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dicha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comunicación,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deberá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813507pt;margin-top:623.399902pt;width:70.5pt;height:64.5pt;mso-position-horizontal-relative:page;mso-position-vertical-relative:page;z-index:-102784" type="#_x0000_t202" filled="false" stroked="false">
            <v:textbox inset="0,0,0,0">
              <w:txbxContent>
                <w:p>
                  <w:pPr>
                    <w:pStyle w:val="BodyText"/>
                    <w:spacing w:line="252" w:lineRule="auto"/>
                    <w:ind w:right="17" w:firstLine="25"/>
                    <w:jc w:val="both"/>
                  </w:pPr>
                  <w:r>
                    <w:rPr>
                      <w:color w:val="161616"/>
                      <w:w w:val="107"/>
                    </w:rPr>
                    <w:t>ponérlo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en</w:t>
                  </w:r>
                  <w:r>
                    <w:rPr>
                      <w:color w:val="161616"/>
                      <w:w w:val="1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treinta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días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optar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96"/>
                    </w:rPr>
                    <w:t>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</w:t>
                  </w:r>
                  <w:r>
                    <w:rPr>
                      <w:color w:val="161616"/>
                      <w:w w:val="10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el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derecho,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725403pt;margin-top:639.721191pt;width:170.2pt;height:48.15pt;mso-position-horizontal-relative:page;mso-position-vertical-relative:page;z-index:-1027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311" w:val="left" w:leader="none"/>
                      <w:tab w:pos="2714" w:val="left" w:leader="none"/>
                      <w:tab w:pos="3059" w:val="left" w:leader="none"/>
                    </w:tabs>
                    <w:spacing w:line="252" w:lineRule="auto"/>
                    <w:ind w:right="17"/>
                    <w:jc w:val="left"/>
                  </w:pPr>
                  <w:r>
                    <w:rPr>
                      <w:color w:val="161616"/>
                      <w:w w:val="107"/>
                    </w:rPr>
                    <w:t>conocimiento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demás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naturales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8"/>
                    </w:rPr>
                    <w:t>siguientes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14"/>
                    </w:rPr>
                    <w:t>la</w:t>
                  </w:r>
                  <w:r>
                    <w:rPr>
                      <w:color w:val="161616"/>
                      <w:w w:val="11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adquisición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las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acciones.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9.362701pt;margin-top:639.721191pt;width:208.2pt;height:15.5pt;mso-position-horizontal-relative:page;mso-position-vertical-relative:page;z-index:-10273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accionistas,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quienes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dentro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los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455994pt;margin-top:656.042603pt;width:151pt;height:15.5pt;mso-position-horizontal-relative:page;mso-position-vertical-relative:page;z-index:-1027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61" w:val="left" w:leader="none"/>
                      <w:tab w:pos="1351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fecha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8"/>
                    </w:rPr>
                    <w:t>comunicación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9.673615pt;margin-top:656.042603pt;width:41.35pt;height:15.5pt;mso-position-horizontal-relative:page;mso-position-vertical-relative:page;z-index:-10268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4"/>
                    </w:rPr>
                    <w:t>podrán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637299pt;margin-top:672.363892pt;width:211.15pt;height:15.5pt;mso-position-horizontal-relative:page;mso-position-vertical-relative:page;z-index:-10266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3"/>
                    </w:rPr>
                    <w:t>Si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fueren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varios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que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ejercitaren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9067pt;margin-top:689.048035pt;width:373.7pt;height:15.5pt;mso-position-horizontal-relative:page;mso-position-vertical-relative:page;z-index:-102640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distri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w w:val="113"/>
                      <w:sz w:val="26"/>
                    </w:rPr>
                    <w:t>b</w:t>
                  </w:r>
                  <w:r>
                    <w:rPr>
                      <w:rFonts w:ascii="Times New Roman" w:hAnsi="Times New Roman"/>
                      <w:color w:val="161616"/>
                      <w:w w:val="86"/>
                      <w:sz w:val="26"/>
                    </w:rPr>
                    <w:t>1:ürá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entre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ellos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prorrata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posean.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181396pt;margin-top:722.597412pt;width:456.9pt;height:65.4pt;mso-position-horizontal-relative:page;mso-position-vertical-relative:page;z-index:-102616" type="#_x0000_t202" filled="false" stroked="false">
            <v:textbox inset="0,0,0,0">
              <w:txbxContent>
                <w:p>
                  <w:pPr>
                    <w:spacing w:line="252" w:lineRule="auto" w:before="0"/>
                    <w:ind w:left="20" w:right="17" w:firstLine="768"/>
                    <w:jc w:val="both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b)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Transcurrido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dicho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plazo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ningún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accionista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ejercitase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tal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derecho,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podrá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Sociedad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optar,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dentro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un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nuevo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plazo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veinte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días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naturales,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entre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9"/>
                    </w:rPr>
                    <w:t>pemiitir</w:t>
                  </w:r>
                  <w:r>
                    <w:rPr>
                      <w:rFonts w:ascii="Times New Roman" w:hAnsi="Times New Roman"/>
                      <w:color w:val="161616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transmisión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proyectada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adqu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w w:val="104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92"/>
                      <w:sz w:val="27"/>
                    </w:rPr>
                    <w:t>r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w w:val="92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95"/>
                      <w:sz w:val="27"/>
                    </w:rPr>
                    <w:t>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sí,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forma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legalmente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permitida.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Final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izado</w:t>
                  </w:r>
                  <w:r>
                    <w:rPr>
                      <w:rFonts w:ascii="Times New Roman" w:hAnsi="Times New Roman"/>
                      <w:color w:val="161616"/>
                      <w:spacing w:val="3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este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2"/>
                      <w:sz w:val="27"/>
                    </w:rPr>
                    <w:t>ú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7"/>
                    </w:rPr>
                    <w:t>lt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w w:val="97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7"/>
                    </w:rPr>
                    <w:t>mo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plazo,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sin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652771pt;margin-top:820.440247pt;width:43.25pt;height:12pt;mso-position-horizontal-relative:page;mso-position-vertical-relative:page;z-index:-10259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2F2F2F"/>
                      <w:spacing w:val="12"/>
                      <w:w w:val="106"/>
                      <w:sz w:val="20"/>
                    </w:rPr>
                    <w:t>P</w:t>
                  </w:r>
                  <w:r>
                    <w:rPr>
                      <w:rFonts w:ascii="Times New Roman"/>
                      <w:color w:val="161616"/>
                      <w:w w:val="107"/>
                      <w:sz w:val="20"/>
                    </w:rPr>
                    <w:t>a</w:t>
                  </w:r>
                  <w:r>
                    <w:rPr>
                      <w:rFonts w:ascii="Times New Roman"/>
                      <w:color w:val="161616"/>
                      <w:spacing w:val="13"/>
                      <w:w w:val="107"/>
                      <w:sz w:val="20"/>
                    </w:rPr>
                    <w:t>g</w:t>
                  </w:r>
                  <w:r>
                    <w:rPr>
                      <w:rFonts w:ascii="Times New Roman"/>
                      <w:color w:val="2F2F2F"/>
                      <w:w w:val="99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2F2F2F"/>
                      <w:spacing w:val="9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2F2F2F"/>
                      <w:spacing w:val="14"/>
                      <w:w w:val="83"/>
                      <w:sz w:val="20"/>
                    </w:rPr>
                    <w:t>4</w:t>
                  </w:r>
                  <w:r>
                    <w:rPr>
                      <w:rFonts w:ascii="Times New Roman"/>
                      <w:color w:val="161616"/>
                      <w:w w:val="105"/>
                      <w:sz w:val="20"/>
                    </w:rPr>
                    <w:t>/24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1.347198pt;margin-top:52.562569pt;width:282.75pt;height:12pt;mso-position-horizontal-relative:page;mso-position-vertical-relative:page;z-index:-1025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1.528503pt;margin-top:77.679321pt;width:106.1pt;height:12pt;mso-position-horizontal-relative:page;mso-position-vertical-relative:page;z-index:-1025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132263pt;margin-top:77.679321pt;width:12.8pt;height:12pt;mso-position-horizontal-relative:page;mso-position-vertical-relative:page;z-index:-1025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280212pt;margin-top:77.679321pt;width:147pt;height:12pt;mso-position-horizontal-relative:page;mso-position-vertical-relative:page;z-index:-1024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4.979645pt;margin-top:447.629791pt;width:7.75pt;height:12pt;mso-position-horizontal-relative:page;mso-position-vertical-relative:page;z-index:-1024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0.507004pt;margin-top:447.629791pt;width:5.4pt;height:12pt;mso-position-horizontal-relative:page;mso-position-vertical-relative:page;z-index:-1024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8.373383pt;margin-top:447.629791pt;width:8.1pt;height:12pt;mso-position-horizontal-relative:page;mso-position-vertical-relative:page;z-index:-1024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7.990967pt;margin-top:447.629791pt;width:6.25pt;height:12pt;mso-position-horizontal-relative:page;mso-position-vertical-relative:page;z-index:-1024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420" w:bottom="0" w:left="320" w:right="5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12.443298pt;margin-top:32.644791pt;width:59.48615pt;height:74.72041pt;mso-position-horizontal-relative:page;mso-position-vertical-relative:page;z-index:-102376" type="#_x0000_t75" stroked="false">
            <v:imagedata r:id="rId15" o:title=""/>
          </v:shape>
        </w:pict>
      </w:r>
      <w:r>
        <w:rPr/>
        <w:pict>
          <v:shape style="position:absolute;margin-left:520.141113pt;margin-top:813.94458pt;width:41.350120pt;height:10.15617pt;mso-position-horizontal-relative:page;mso-position-vertical-relative:page;z-index:-102352" type="#_x0000_t75" stroked="false">
            <v:imagedata r:id="rId16" o:title=""/>
          </v:shape>
        </w:pict>
      </w:r>
      <w:r>
        <w:rPr/>
        <w:pict>
          <v:group style="position:absolute;margin-left:187.331604pt;margin-top:58.938187pt;width:370.6pt;height:1.1pt;mso-position-horizontal-relative:page;mso-position-vertical-relative:page;z-index:-102328" coordorigin="3747,1179" coordsize="7412,22">
            <v:group style="position:absolute;left:3754;top:1186;width:4705;height:2" coordorigin="3754,1186" coordsize="4705,2">
              <v:shape style="position:absolute;left:3754;top:1186;width:4705;height:2" coordorigin="3754,1186" coordsize="4705,0" path="m3754,1186l8458,1186e" filled="false" stroked="true" strokeweight=".725389pt" strokecolor="#000000">
                <v:path arrowok="t"/>
              </v:shape>
            </v:group>
            <v:group style="position:absolute;left:8509;top:1195;width:2645;height:2" coordorigin="8509,1195" coordsize="2645,2">
              <v:shape style="position:absolute;left:8509;top:1195;width:2645;height:2" coordorigin="8509,1195" coordsize="2645,0" path="m8509,1195l11153,1195e" filled="false" stroked="true" strokeweight=".54404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7.694305pt;margin-top:87.500542pt;width:313.95pt;height:.1pt;mso-position-horizontal-relative:page;mso-position-vertical-relative:page;z-index:-102304" coordorigin="3754,1750" coordsize="6279,2">
            <v:shape style="position:absolute;left:3754;top:1750;width:6279;height:2" coordorigin="3754,1750" coordsize="6279,0" path="m3754,1750l10032,1750e" filled="false" stroked="true" strokeweight=".544041pt" strokecolor="#000000">
              <v:path arrowok="t"/>
            </v:shape>
            <w10:wrap type="none"/>
          </v:group>
        </w:pict>
      </w:r>
      <w:r>
        <w:rPr/>
        <w:pict>
          <v:shape style="position:absolute;margin-left:195.580307pt;margin-top:63.841309pt;width:350.65pt;height:11.5pt;mso-position-horizontal-relative:page;mso-position-vertical-relative:page;z-index:-102280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61616"/>
                      <w:w w:val="105"/>
                      <w:sz w:val="19"/>
                    </w:rPr>
                    <w:t>C</w:t>
                  </w:r>
                  <w:r>
                    <w:rPr>
                      <w:rFonts w:ascii="Arial" w:hAnsi="Arial"/>
                      <w:color w:val="161616"/>
                      <w:spacing w:val="9"/>
                      <w:w w:val="105"/>
                      <w:sz w:val="19"/>
                    </w:rPr>
                    <w:t>o</w:t>
                  </w:r>
                  <w:r>
                    <w:rPr>
                      <w:rFonts w:ascii="Arial" w:hAnsi="Arial"/>
                      <w:color w:val="414141"/>
                      <w:spacing w:val="-4"/>
                      <w:w w:val="117"/>
                      <w:sz w:val="19"/>
                    </w:rPr>
                    <w:t>m</w:t>
                  </w:r>
                  <w:r>
                    <w:rPr>
                      <w:rFonts w:ascii="Arial" w:hAnsi="Arial"/>
                      <w:color w:val="5D5D5D"/>
                      <w:w w:val="85"/>
                      <w:sz w:val="19"/>
                    </w:rPr>
                    <w:t>!</w:t>
                  </w:r>
                  <w:r>
                    <w:rPr>
                      <w:rFonts w:ascii="Arial" w:hAnsi="Arial"/>
                      <w:color w:val="5D5D5D"/>
                      <w:spacing w:val="-8"/>
                      <w:w w:val="85"/>
                      <w:sz w:val="19"/>
                    </w:rPr>
                    <w:t>s</w:t>
                  </w:r>
                  <w:r>
                    <w:rPr>
                      <w:rFonts w:ascii="Arial" w:hAnsi="Arial"/>
                      <w:color w:val="414141"/>
                      <w:spacing w:val="-41"/>
                      <w:w w:val="172"/>
                      <w:sz w:val="19"/>
                    </w:rPr>
                    <w:t>!</w:t>
                  </w:r>
                  <w:r>
                    <w:rPr>
                      <w:rFonts w:ascii="Arial" w:hAnsi="Arial"/>
                      <w:color w:val="5D5D5D"/>
                      <w:w w:val="111"/>
                      <w:sz w:val="19"/>
                    </w:rPr>
                    <w:t>ón</w:t>
                  </w:r>
                  <w:r>
                    <w:rPr>
                      <w:rFonts w:ascii="Arial" w:hAnsi="Arial"/>
                      <w:color w:val="5D5D5D"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414141"/>
                      <w:spacing w:val="-6"/>
                      <w:w w:val="125"/>
                      <w:sz w:val="19"/>
                    </w:rPr>
                    <w:t>d</w:t>
                  </w:r>
                  <w:r>
                    <w:rPr>
                      <w:rFonts w:ascii="Arial" w:hAnsi="Arial"/>
                      <w:color w:val="161616"/>
                      <w:w w:val="114"/>
                      <w:sz w:val="19"/>
                    </w:rPr>
                    <w:t>e</w:t>
                  </w:r>
                  <w:r>
                    <w:rPr>
                      <w:rFonts w:ascii="Arial" w:hAnsi="Arial"/>
                      <w:color w:val="161616"/>
                      <w:spacing w:val="8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"/>
                      <w:w w:val="68"/>
                      <w:sz w:val="19"/>
                    </w:rPr>
                    <w:t>E</w:t>
                  </w:r>
                  <w:r>
                    <w:rPr>
                      <w:rFonts w:ascii="Arial" w:hAnsi="Arial"/>
                      <w:color w:val="414141"/>
                      <w:w w:val="103"/>
                      <w:sz w:val="19"/>
                    </w:rPr>
                    <w:t>sfu</w:t>
                  </w:r>
                  <w:r>
                    <w:rPr>
                      <w:rFonts w:ascii="Arial" w:hAnsi="Arial"/>
                      <w:color w:val="414141"/>
                      <w:spacing w:val="7"/>
                      <w:w w:val="103"/>
                      <w:sz w:val="19"/>
                    </w:rPr>
                    <w:t>d</w:t>
                  </w:r>
                  <w:r>
                    <w:rPr>
                      <w:rFonts w:ascii="Arial" w:hAnsi="Arial"/>
                      <w:color w:val="161616"/>
                      <w:spacing w:val="-30"/>
                      <w:w w:val="172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08"/>
                      <w:sz w:val="19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spacing w:val="7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4"/>
                      <w:w w:val="117"/>
                      <w:sz w:val="19"/>
                    </w:rPr>
                    <w:t>p</w:t>
                  </w:r>
                  <w:r>
                    <w:rPr>
                      <w:rFonts w:ascii="Arial" w:hAnsi="Arial"/>
                      <w:color w:val="414141"/>
                      <w:spacing w:val="-2"/>
                      <w:w w:val="118"/>
                      <w:sz w:val="19"/>
                    </w:rPr>
                    <w:t>e</w:t>
                  </w:r>
                  <w:r>
                    <w:rPr>
                      <w:rFonts w:ascii="Arial" w:hAnsi="Arial"/>
                      <w:color w:val="161616"/>
                      <w:w w:val="110"/>
                      <w:sz w:val="19"/>
                    </w:rPr>
                    <w:t>ra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7"/>
                      <w:w w:val="150"/>
                      <w:sz w:val="19"/>
                    </w:rPr>
                    <w:t>l</w:t>
                  </w:r>
                  <w:r>
                    <w:rPr>
                      <w:rFonts w:ascii="Arial" w:hAnsi="Arial"/>
                      <w:color w:val="414141"/>
                      <w:w w:val="110"/>
                      <w:sz w:val="19"/>
                    </w:rPr>
                    <w:t>a</w:t>
                  </w:r>
                  <w:r>
                    <w:rPr>
                      <w:rFonts w:ascii="Arial" w:hAnsi="Arial"/>
                      <w:color w:val="414141"/>
                      <w:spacing w:val="1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414141"/>
                      <w:w w:val="104"/>
                      <w:sz w:val="19"/>
                    </w:rPr>
                    <w:t>c</w:t>
                  </w:r>
                  <w:r>
                    <w:rPr>
                      <w:rFonts w:ascii="Arial" w:hAnsi="Arial"/>
                      <w:color w:val="414141"/>
                      <w:spacing w:val="5"/>
                      <w:w w:val="104"/>
                      <w:sz w:val="19"/>
                    </w:rPr>
                    <w:t>r</w:t>
                  </w:r>
                  <w:r>
                    <w:rPr>
                      <w:rFonts w:ascii="Arial" w:hAnsi="Arial"/>
                      <w:color w:val="161616"/>
                      <w:w w:val="114"/>
                      <w:sz w:val="19"/>
                    </w:rPr>
                    <w:t>eación</w:t>
                  </w:r>
                  <w:r>
                    <w:rPr>
                      <w:rFonts w:ascii="Arial" w:hAnsi="Arial"/>
                      <w:color w:val="161616"/>
                      <w:spacing w:val="19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0"/>
                      <w:sz w:val="19"/>
                    </w:rPr>
                    <w:t>"GúR</w:t>
                  </w:r>
                  <w:r>
                    <w:rPr>
                      <w:rFonts w:ascii="Arial" w:hAnsi="Arial"/>
                      <w:color w:val="161616"/>
                      <w:spacing w:val="20"/>
                      <w:w w:val="110"/>
                      <w:sz w:val="19"/>
                    </w:rPr>
                    <w:t>O</w:t>
                  </w:r>
                  <w:r>
                    <w:rPr>
                      <w:rFonts w:ascii="Arial" w:hAnsi="Arial"/>
                      <w:color w:val="414141"/>
                      <w:w w:val="96"/>
                      <w:sz w:val="19"/>
                    </w:rPr>
                    <w:t>NA</w:t>
                  </w:r>
                  <w:r>
                    <w:rPr>
                      <w:rFonts w:ascii="Arial" w:hAnsi="Arial"/>
                      <w:color w:val="414141"/>
                      <w:spacing w:val="14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18"/>
                    </w:rPr>
                    <w:t>OH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7"/>
                      <w:sz w:val="19"/>
                    </w:rPr>
                    <w:t>V</w:t>
                  </w:r>
                  <w:r>
                    <w:rPr>
                      <w:rFonts w:ascii="Arial" w:hAnsi="Arial"/>
                      <w:color w:val="161616"/>
                      <w:spacing w:val="13"/>
                      <w:w w:val="97"/>
                      <w:sz w:val="19"/>
                    </w:rPr>
                    <w:t>!</w:t>
                  </w:r>
                  <w:r>
                    <w:rPr>
                      <w:rFonts w:ascii="Arial" w:hAnsi="Arial"/>
                      <w:color w:val="161616"/>
                      <w:w w:val="102"/>
                      <w:sz w:val="19"/>
                    </w:rPr>
                    <w:t>ENiO</w:t>
                  </w:r>
                  <w:r>
                    <w:rPr>
                      <w:rFonts w:ascii="Arial" w:hAnsi="Arial"/>
                      <w:color w:val="161616"/>
                      <w:spacing w:val="9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w w:val="151"/>
                      <w:sz w:val="19"/>
                    </w:rPr>
                    <w:t>H</w:t>
                  </w:r>
                  <w:r>
                    <w:rPr>
                      <w:rFonts w:ascii="Arial" w:hAnsi="Arial"/>
                      <w:color w:val="282828"/>
                      <w:spacing w:val="-17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0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61616"/>
                      <w:spacing w:val="5"/>
                      <w:w w:val="110"/>
                      <w:sz w:val="18"/>
                    </w:rPr>
                    <w:t>l</w:t>
                  </w:r>
                  <w:r>
                    <w:rPr>
                      <w:rFonts w:ascii="Arial" w:hAnsi="Arial"/>
                      <w:color w:val="414141"/>
                      <w:spacing w:val="14"/>
                      <w:w w:val="72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61616"/>
                      <w:w w:val="68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161616"/>
                      <w:spacing w:val="-2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7"/>
                      <w:sz w:val="18"/>
                    </w:rPr>
                    <w:t>RO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9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18"/>
                    </w:rPr>
                    <w:t>.A."</w:t>
                  </w:r>
                  <w:r>
                    <w:rPr>
                      <w:rFonts w:ascii="Times New Roman" w:hAns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151.571335pt;width:450.05pt;height:97.35pt;mso-position-horizontal-relative:page;mso-position-vertical-relative:page;z-index:-102256" type="#_x0000_t202" filled="false" stroked="false">
            <v:textbox inset="0,0,0,0">
              <w:txbxContent>
                <w:p>
                  <w:pPr>
                    <w:spacing w:line="261" w:lineRule="auto" w:before="0"/>
                    <w:ind w:left="20" w:right="17" w:firstLine="3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socios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ni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Sociedad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haya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hecho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uso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derecho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preferente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adquisición,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accionista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quedará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w w:val="97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bre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transmitir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sus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persona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condiciones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comunicó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Órgano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Administración,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siempre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transmisión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tenga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lugar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dentro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dos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8"/>
                    </w:rPr>
                    <w:t>meses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siguientes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finalización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último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plazo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indicado.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Transcurrido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dicho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plazo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realizar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transmisión,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deberá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nuevamente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proceder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704697pt;margin-top:250.043442pt;width:87.3pt;height:15pt;mso-position-horizontal-relative:page;mso-position-vertical-relative:page;z-index:-10223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comunicac10n.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2.445602pt;margin-top:250.043442pt;width:21.2pt;height:15pt;mso-position-horizontal-relative:page;mso-position-vertical-relative:page;z-index:-10220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Sin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4.181396pt;margin-top:250.043442pt;width:56.05pt;height:15pt;mso-position-horizontal-relative:page;mso-position-vertical-relative:page;z-index:-10218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embargo,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461212pt;margin-top:250.043442pt;width:98.65pt;height:15pt;mso-position-horizontal-relative:page;mso-position-vertical-relative:page;z-index:-102160" type="#_x0000_t202" filled="false" stroked="false">
            <v:textbox inset="0,0,0,0">
              <w:txbxContent>
                <w:p>
                  <w:pPr>
                    <w:tabs>
                      <w:tab w:pos="447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5"/>
                      <w:sz w:val="26"/>
                    </w:rPr>
                    <w:t>si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transcurridos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264313pt;margin-top:250.043442pt;width:116.65pt;height:15pt;mso-position-horizontal-relative:page;mso-position-vertical-relative:page;z-index:-102136" type="#_x0000_t202" filled="false" stroked="false">
            <v:textbox inset="0,0,0,0">
              <w:txbxContent>
                <w:p>
                  <w:pPr>
                    <w:tabs>
                      <w:tab w:pos="672" w:val="left" w:leader="none"/>
                      <w:tab w:pos="1662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dos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meses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desde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9.751282pt;margin-top:250.043442pt;width:11.6pt;height:15pt;mso-position-horizontal-relative:page;mso-position-vertical-relative:page;z-index:-10211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2"/>
                      <w:sz w:val="26"/>
                    </w:rPr>
                    <w:t>la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233pt;margin-top:266.002045pt;width:447.9pt;height:15pt;mso-position-horizontal-relative:page;mso-position-vertical-relative:page;z-index:-10208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comunicación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accionista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recibiera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respuesta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alguna,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éste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podrá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533699pt;margin-top:282.142029pt;width:315.1pt;height:31pt;mso-position-horizontal-relative:page;mso-position-vertical-relative:page;z-index:-102064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99" w:right="17" w:hanging="8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5D5D5D"/>
                      <w:w w:val="50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5D5D5D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proceder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venta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persona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establecidas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comunicación.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9.880798pt;margin-top:282.142029pt;width:131.3pt;height:15pt;mso-position-horizontal-relative:page;mso-position-vertical-relative:page;z-index:-10204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5"/>
                      <w:sz w:val="25"/>
                    </w:rPr>
                    <w:t>y</w:t>
                  </w:r>
                  <w:r>
                    <w:rPr>
                      <w:rFonts w:ascii="Times New Roman"/>
                      <w:color w:val="161616"/>
                      <w:sz w:val="25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2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las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condici</w:t>
                  </w:r>
                  <w:r>
                    <w:rPr>
                      <w:rFonts w:asci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5"/>
                      <w:sz w:val="26"/>
                    </w:rPr>
                    <w:t>ones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42003pt;margin-top:330.018036pt;width:316.05pt;height:31pt;mso-position-horizontal-relative:page;mso-position-vertical-relative:page;z-index:-102016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20" w:right="17" w:firstLine="768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ejercicio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derecho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preferente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acciones,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caso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discrepancia,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0.424896pt;margin-top:330.018036pt;width:130.65pt;height:31pt;mso-position-horizontal-relative:page;mso-position-vertical-relative:page;z-index:-101992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103" w:right="17" w:hanging="84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adquisición,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precio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designen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79301pt;margin-top:361.935333pt;width:449.55pt;height:46.75pt;mso-position-horizontal-relative:page;mso-position-vertical-relative:page;z-index:-101968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7" w:firstLine="10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auditores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Sociedad,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y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si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esta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no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.estuviese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obligada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veri</w:t>
                  </w:r>
                  <w:r>
                    <w:rPr>
                      <w:rFonts w:asci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ficar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sus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cuentas,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por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26"/>
                    </w:rPr>
                    <w:t>el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auditor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designado,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Arial"/>
                      <w:color w:val="161616"/>
                      <w:w w:val="104"/>
                      <w:sz w:val="23"/>
                    </w:rPr>
                    <w:t>a</w:t>
                  </w:r>
                  <w:r>
                    <w:rPr>
                      <w:rFonts w:ascii="Arial"/>
                      <w:color w:val="161616"/>
                      <w:sz w:val="23"/>
                    </w:rPr>
                    <w:t> </w:t>
                  </w:r>
                  <w:r>
                    <w:rPr>
                      <w:rFonts w:ascii="Arial"/>
                      <w:color w:val="161616"/>
                      <w:spacing w:val="-26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solicitud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cualquiera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las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partes,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5"/>
                      <w:sz w:val="26"/>
                    </w:rPr>
                    <w:t>por</w:t>
                  </w:r>
                  <w:r>
                    <w:rPr>
                      <w:rFonts w:asci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Registrador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Mercantil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del</w:t>
                  </w:r>
                  <w:r>
                    <w:rPr>
                      <w:rFonts w:asci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domicilio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social.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79301pt;margin-top:425.22583pt;width:449.6pt;height:30.8pt;mso-position-horizontal-relative:page;mso-position-vertical-relative:page;z-index:-101944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7" w:firstLine="776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d)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estarán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sujetas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limitación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alguna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transmisiones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verifiquen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favor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cónyuge,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ascendientes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descendientes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socio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233pt;margin-top:456.780457pt;width:139.65pt;height:15pt;mso-position-horizontal-relative:page;mso-position-vertical-relative:page;z-index:-101920" type="#_x0000_t202" filled="false" stroked="false">
            <v:textbox inset="0,0,0,0">
              <w:txbxContent>
                <w:p>
                  <w:pPr>
                    <w:tabs>
                      <w:tab w:pos="1590" w:val="left" w:leader="none"/>
                      <w:tab w:pos="2138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enajenante,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así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como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316101pt;margin-top:456.780457pt;width:176pt;height:15pt;mso-position-horizontal-relative:page;mso-position-vertical-relative:page;z-index:-101896" type="#_x0000_t202" filled="false" stroked="false">
            <v:textbox inset="0,0,0,0">
              <w:txbxContent>
                <w:p>
                  <w:pPr>
                    <w:tabs>
                      <w:tab w:pos="368" w:val="left" w:leader="none"/>
                      <w:tab w:pos="1837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sociedades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pertenecientes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9.647705pt;margin-top:456.780457pt;width:62.8pt;height:15pt;mso-position-horizontal-relative:page;mso-position-vertical-relative:page;z-index:-101872" type="#_x0000_t202" filled="false" stroked="false">
            <v:textbox inset="0,0,0,0">
              <w:txbxContent>
                <w:p>
                  <w:pPr>
                    <w:tabs>
                      <w:tab w:pos="444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4"/>
                      <w:sz w:val="26"/>
                    </w:rPr>
                    <w:t>al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mismo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093323pt;margin-top:456.780457pt;width:37.85pt;height:15pt;mso-position-horizontal-relative:page;mso-position-vertical-relative:page;z-index:-10184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Grupo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79301pt;margin-top:472.557739pt;width:449.05pt;height:79.2pt;mso-position-horizontal-relative:page;mso-position-vertical-relative:page;z-index:-101824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20" w:right="17" w:firstLine="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empresari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al,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según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queda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definido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4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Ley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24/1988,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28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julio,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Mercado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Valores.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obstante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anterior,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accionista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transmitente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quedará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obligado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5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readquirir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enajenadas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caso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sociedades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adquirentes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dejen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pertenecer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mismo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Grupo.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797897pt;margin-top:568.491028pt;width:268.95pt;height:15pt;mso-position-horizontal-relative:page;mso-position-vertical-relative:page;z-index:-10180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thick" w:color="0000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6"/>
                      <w:sz w:val="26"/>
                      <w:szCs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3"/>
                      <w:sz w:val="26"/>
                      <w:szCs w:val="26"/>
                      <w:u w:val="thick" w:color="000000"/>
                    </w:rPr>
                    <w:t>10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2"/>
                      <w:w w:val="103"/>
                      <w:sz w:val="26"/>
                      <w:szCs w:val="26"/>
                      <w:u w:val="thick" w:color="000000"/>
                    </w:rPr>
                    <w:t>°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  <w:u w:val="thick" w:color="000000"/>
                    </w:rPr>
                    <w:t>.-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6"/>
                      <w:sz w:val="26"/>
                      <w:szCs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  <w:u w:val="thick" w:color="000000"/>
                    </w:rPr>
                    <w:t>Representación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thick" w:color="0000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2"/>
                      <w:sz w:val="26"/>
                      <w:szCs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8"/>
                      <w:sz w:val="26"/>
                      <w:szCs w:val="26"/>
                      <w:u w:val="thick" w:color="0000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5"/>
                      <w:sz w:val="26"/>
                      <w:szCs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8"/>
                      <w:sz w:val="26"/>
                      <w:szCs w:val="26"/>
                      <w:u w:val="thick" w:color="000000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3"/>
                      <w:sz w:val="26"/>
                      <w:szCs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  <w:u w:val="thick" w:color="000000"/>
                    </w:rPr>
                    <w:t>acciones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42003pt;margin-top:600.226929pt;width:448.2pt;height:31.15pt;mso-position-horizontal-relative:page;mso-position-vertical-relative:page;z-index:-10177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814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/>
                      <w:color w:val="161616"/>
                      <w:w w:val="104"/>
                      <w:sz w:val="25"/>
                    </w:rPr>
                    <w:t>1.-</w:t>
                  </w:r>
                  <w:r>
                    <w:rPr>
                      <w:rFonts w:ascii="Arial" w:hAnsi="Arial"/>
                      <w:color w:val="161616"/>
                      <w:spacing w:val="-17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títulos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representati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vos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acciones,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serán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nominativas,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/>
                      <w:color w:val="161616"/>
                      <w:w w:val="102"/>
                      <w:sz w:val="23"/>
                    </w:rPr>
                    <w:t>se</w:t>
                  </w:r>
                  <w:r>
                    <w:rPr>
                      <w:rFonts w:ascii="Arial" w:hAnsi="Arial"/>
                      <w:color w:val="161616"/>
                      <w:spacing w:val="2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extenderán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libros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talonarios,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numerados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95"/>
                      <w:sz w:val="26"/>
                    </w:rPr>
                    <w:t>c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w w:val="195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elativamente,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pudiéndose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42003pt;margin-top:632.506958pt;width:254.1pt;height:31.35pt;mso-position-horizontal-relative:page;mso-position-vertical-relative:page;z-index:-101752" type="#_x0000_t202" filled="false" stroked="false">
            <v:textbox inset="0,0,0,0">
              <w:txbxContent>
                <w:p>
                  <w:pPr>
                    <w:spacing w:line="261" w:lineRule="auto" w:before="0"/>
                    <w:ind w:left="20" w:right="17" w:firstLine="3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incorporar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misma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anotación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titular.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libros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talonarios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llevarán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1.668396pt;margin-top:632.506958pt;width:190pt;height:31.35pt;mso-position-horizontal-relative:page;mso-position-vertical-relative:page;z-index:-101728" type="#_x0000_t202" filled="false" stroked="false">
            <v:textbox inset="0,0,0,0">
              <w:txbxContent>
                <w:p>
                  <w:pPr>
                    <w:spacing w:line="261" w:lineRule="auto" w:before="0"/>
                    <w:ind w:left="56" w:right="17" w:hanging="37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más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un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mismo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sello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Sociedad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32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serán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79301pt;margin-top:665.330933pt;width:450.05pt;height:31.7pt;mso-position-horizontal-relative:page;mso-position-vertical-relative:page;z-index:-101704" type="#_x0000_t202" filled="false" stroked="false">
            <v:textbox inset="0,0,0,0">
              <w:txbxContent>
                <w:p>
                  <w:pPr>
                    <w:spacing w:line="268" w:lineRule="auto" w:before="0"/>
                    <w:ind w:left="20" w:right="17" w:firstLine="1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autorizados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firmas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Presidente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3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Secretario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Administraci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ón.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42003pt;margin-top:715.201721pt;width:222pt;height:47.85pt;mso-position-horizontal-relative:page;mso-position-vertical-relative:page;z-index:-101680" type="#_x0000_t202" filled="false" stroked="false">
            <v:textbox inset="0,0,0,0">
              <w:txbxContent>
                <w:p>
                  <w:pPr>
                    <w:spacing w:line="264" w:lineRule="auto" w:before="0"/>
                    <w:ind w:left="20" w:right="17" w:firstLine="765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2.-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títuios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costará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ei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identificadores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inscripción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Identificación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Fiscal;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5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nombre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207214pt;margin-top:715.201721pt;width:222.9pt;height:47.85pt;mso-position-horizontal-relative:page;mso-position-vertical-relative:page;z-index:-101656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0" w:right="17" w:firstLine="32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nombre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Sociedad,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datos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Registro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73"/>
                      <w:sz w:val="27"/>
                    </w:rPr>
                    <w:t>rvf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ercanti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80"/>
                      <w:sz w:val="27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5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23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w w:val="98"/>
                      <w:sz w:val="26"/>
                    </w:rPr>
                    <w:t>n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úmero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5"/>
                    </w:rPr>
                    <w:t>socio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5"/>
                    </w:rPr>
                    <w:t>titular,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valor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nomi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nal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233pt;margin-top:762.295776pt;width:336.05pt;height:18pt;mso-position-horizontal-relative:page;mso-position-vertical-relative:page;z-index:-101632" type="#_x0000_t202" filled="false" stroked="false">
            <v:textbox inset="0,0,0,0">
              <w:txbxContent>
                <w:p>
                  <w:pPr>
                    <w:spacing w:line="347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acción,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número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0"/>
                      <w:sz w:val="29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serie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63"/>
                      <w:sz w:val="32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w w:val="63"/>
                      <w:sz w:val="32"/>
                    </w:rPr>
                    <w:t>a</w:t>
                  </w:r>
                  <w:r>
                    <w:rPr>
                      <w:rFonts w:ascii="Times New Roman" w:hAnsi="Times New Roman"/>
                      <w:color w:val="282828"/>
                      <w:w w:val="55"/>
                      <w:sz w:val="32"/>
                    </w:rPr>
                    <w:t>.</w:t>
                  </w:r>
                  <w:r>
                    <w:rPr>
                      <w:rFonts w:ascii="Times New Roman" w:hAnsi="Times New Roman"/>
                      <w:color w:val="282828"/>
                      <w:spacing w:val="-16"/>
                      <w:w w:val="55"/>
                      <w:sz w:val="32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28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w w:val="99"/>
                      <w:sz w:val="28"/>
                    </w:rPr>
                    <w:t>,</w:t>
                  </w:r>
                  <w:r>
                    <w:rPr>
                      <w:rFonts w:ascii="Times New Roman" w:hAnsi="Times New Roman"/>
                      <w:color w:val="414141"/>
                      <w:w w:val="69"/>
                      <w:sz w:val="28"/>
                    </w:rPr>
                    <w:t>,</w:t>
                  </w:r>
                  <w:r>
                    <w:rPr>
                      <w:rFonts w:ascii="Times New Roman" w:hAnsi="Times New Roman"/>
                      <w:color w:val="41414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414141"/>
                      <w:spacing w:val="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6"/>
                      <w:sz w:val="28"/>
                    </w:rPr>
                    <w:t>n</w:t>
                  </w:r>
                  <w:r>
                    <w:rPr>
                      <w:rFonts w:ascii="Times New Roman" w:hAnsi="Times New Roman"/>
                      <w:color w:val="161616"/>
                      <w:spacing w:val="-3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70"/>
                      <w:sz w:val="28"/>
                    </w:rPr>
                    <w:t>_sµ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77"/>
                      <w:sz w:val="29"/>
                    </w:rPr>
                    <w:t>_caso,.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81"/>
                      <w:sz w:val="27"/>
                    </w:rPr>
                    <w:t>p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w w:val="81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ert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w w:val="108"/>
                      <w:sz w:val="27"/>
                    </w:rPr>
                    <w:t>e</w:t>
                  </w:r>
                  <w:r>
                    <w:rPr>
                      <w:rFonts w:ascii="Times New Roman" w:hAnsi="Times New Roman"/>
                      <w:color w:val="161616"/>
                      <w:w w:val="96"/>
                      <w:sz w:val="27"/>
                    </w:rPr>
                    <w:t>xiece.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694305pt;margin-top:48.30088pt;width:369.95pt;height:12pt;mso-position-horizontal-relative:page;mso-position-vertical-relative:page;z-index:-1016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7.694305pt;margin-top:76.500542pt;width:313.95pt;height:12pt;mso-position-horizontal-relative:page;mso-position-vertical-relative:page;z-index:-1015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2.133682pt;margin-top:568.951782pt;width:9pt;height:12pt;mso-position-horizontal-relative:page;mso-position-vertical-relative:page;z-index:-1015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5.533173pt;margin-top:568.951782pt;width:5pt;height:12pt;mso-position-horizontal-relative:page;mso-position-vertical-relative:page;z-index:-1015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6.876617pt;margin-top:568.951782pt;width:8.7pt;height:12pt;mso-position-horizontal-relative:page;mso-position-vertical-relative:page;z-index:-1015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6.419312pt;margin-top:568.951782pt;width:6.55pt;height:12pt;mso-position-horizontal-relative:page;mso-position-vertical-relative:page;z-index:-1014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6.180817pt;margin-top:568.951782pt;width:6.9pt;height:12pt;mso-position-horizontal-relative:page;mso-position-vertical-relative:page;z-index:-1014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580" w:bottom="0" w:left="1680" w:right="5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4.253204pt;margin-top:24.060789pt;width:134.8861pt;height:5.832911pt;mso-position-horizontal-relative:page;mso-position-vertical-relative:page;z-index:-101440" type="#_x0000_t75" stroked="false">
            <v:imagedata r:id="rId17" o:title=""/>
          </v:shape>
        </w:pict>
      </w:r>
      <w:r>
        <w:rPr/>
        <w:pict>
          <v:shape style="position:absolute;margin-left:104.263298pt;margin-top:35.726570pt;width:67.807590pt;height:75.09873pt;mso-position-horizontal-relative:page;mso-position-vertical-relative:page;z-index:-101416" type="#_x0000_t75" stroked="false">
            <v:imagedata r:id="rId18" o:title=""/>
          </v:shape>
        </w:pict>
      </w:r>
      <w:r>
        <w:rPr/>
        <w:pict>
          <v:shape style="position:absolute;margin-left:188.8405pt;margin-top:45.20512pt;width:375.4937pt;height:67.07848pt;mso-position-horizontal-relative:page;mso-position-vertical-relative:page;z-index:-101392" type="#_x0000_t75" stroked="false">
            <v:imagedata r:id="rId19" o:title=""/>
          </v:shape>
        </w:pict>
      </w:r>
      <w:r>
        <w:rPr/>
        <w:pict>
          <v:shape style="position:absolute;margin-left:19.410410pt;margin-top:94.244843pt;width:55.2pt;height:15pt;mso-position-horizontal-relative:page;mso-position-vertical-relative:page;z-index:-10136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9"/>
                      <w:sz w:val="26"/>
                    </w:rPr>
                    <w:t>6</w:t>
                  </w:r>
                  <w:r>
                    <w:rPr>
                      <w:rFonts w:asci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8"/>
                      <w:sz w:val="26"/>
                    </w:rPr>
                    <w:t>/</w:t>
                  </w:r>
                  <w:r>
                    <w:rPr>
                      <w:rFonts w:asci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1"/>
                      <w:sz w:val="26"/>
                    </w:rPr>
                    <w:t>20</w:t>
                  </w:r>
                  <w:r>
                    <w:rPr>
                      <w:rFonts w:asci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8"/>
                      <w:w w:val="96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61616"/>
                      <w:w w:val="98"/>
                      <w:sz w:val="26"/>
                    </w:rPr>
                    <w:t>4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757996pt;margin-top:117.342804pt;width:19.3pt;height:6pt;mso-position-horizontal-relative:page;mso-position-vertical-relative:page;z-index:-10134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/>
                      <w:i/>
                      <w:color w:val="3F3F3F"/>
                      <w:w w:val="154"/>
                      <w:sz w:val="8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3F3F3F"/>
                      <w:spacing w:val="4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61616"/>
                      <w:spacing w:val="8"/>
                      <w:w w:val="160"/>
                      <w:sz w:val="8"/>
                    </w:rPr>
                    <w:t>"</w:t>
                  </w:r>
                  <w:r>
                    <w:rPr>
                      <w:rFonts w:ascii="Times New Roman" w:hAnsi="Times New Roman"/>
                      <w:i/>
                      <w:color w:val="3F3F3F"/>
                      <w:spacing w:val="-8"/>
                      <w:w w:val="145"/>
                      <w:sz w:val="8"/>
                    </w:rPr>
                    <w:t>'</w:t>
                  </w:r>
                  <w:r>
                    <w:rPr>
                      <w:rFonts w:ascii="Times New Roman" w:hAnsi="Times New Roman"/>
                      <w:i/>
                      <w:color w:val="3F3F3F"/>
                      <w:spacing w:val="-33"/>
                      <w:w w:val="146"/>
                      <w:sz w:val="8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3F3F3F"/>
                      <w:w w:val="86"/>
                      <w:sz w:val="8"/>
                    </w:rPr>
                    <w:t>·'</w:t>
                  </w:r>
                  <w:r>
                    <w:rPr>
                      <w:rFonts w:ascii="Times New Roman" w:hAnsi="Times New Roman"/>
                      <w:i/>
                      <w:color w:val="3F3F3F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3F3F3F"/>
                      <w:spacing w:val="7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3F3F3F"/>
                      <w:w w:val="96"/>
                      <w:sz w:val="8"/>
                    </w:rPr>
                    <w:t>·-</w:t>
                  </w:r>
                  <w:r>
                    <w:rPr>
                      <w:rFonts w:ascii="Times New Roman" w:hAnsi="Times New Roman"/>
                      <w:i/>
                      <w:color w:val="3F3F3F"/>
                      <w:spacing w:val="2"/>
                      <w:w w:val="96"/>
                      <w:sz w:val="8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5D5D5D"/>
                      <w:w w:val="182"/>
                      <w:sz w:val="8"/>
                    </w:rPr>
                    <w:t>.</w:t>
                  </w:r>
                  <w:r>
                    <w:rPr>
                      <w:rFonts w:ascii="Times New Roman" w:hAns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444092pt;margin-top:121.146126pt;width:6.05pt;height:10.5pt;mso-position-horizontal-relative:page;mso-position-vertical-relative:page;z-index:-101320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color w:val="2A2A2A"/>
                      <w:spacing w:val="-51"/>
                      <w:w w:val="127"/>
                      <w:sz w:val="17"/>
                    </w:rPr>
                    <w:t>·</w:t>
                  </w:r>
                  <w:r>
                    <w:rPr>
                      <w:rFonts w:ascii="Arial" w:hAnsi="Arial"/>
                      <w:color w:val="2A2A2A"/>
                      <w:w w:val="126"/>
                      <w:sz w:val="17"/>
                    </w:rPr>
                    <w:t>.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878998pt;margin-top:128.999924pt;width:21.4pt;height:8.5pt;mso-position-horizontal-relative:page;mso-position-vertical-relative:page;z-index:-101296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Arial" w:hAnsi="Arial" w:cs="Arial" w:eastAsia="Arial"/>
                      <w:color w:val="161616"/>
                      <w:w w:val="118"/>
                      <w:sz w:val="6"/>
                      <w:szCs w:val="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161616"/>
                      <w:spacing w:val="6"/>
                      <w:sz w:val="6"/>
                      <w:szCs w:val="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F3F3F"/>
                      <w:w w:val="96"/>
                      <w:sz w:val="6"/>
                      <w:szCs w:val="6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3F3F3F"/>
                      <w:sz w:val="6"/>
                      <w:szCs w:val="6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3F3F3F"/>
                      <w:spacing w:val="2"/>
                      <w:sz w:val="6"/>
                      <w:szCs w:val="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A2A2A"/>
                      <w:w w:val="205"/>
                      <w:sz w:val="7"/>
                      <w:szCs w:val="7"/>
                    </w:rPr>
                    <w:t>.</w:t>
                  </w:r>
                  <w:r>
                    <w:rPr>
                      <w:rFonts w:ascii="Arial" w:hAnsi="Arial" w:cs="Arial" w:eastAsia="Arial"/>
                      <w:color w:val="2A2A2A"/>
                      <w:sz w:val="7"/>
                      <w:szCs w:val="7"/>
                    </w:rPr>
                    <w:t>     </w:t>
                  </w:r>
                  <w:r>
                    <w:rPr>
                      <w:rFonts w:ascii="Arial" w:hAnsi="Arial" w:cs="Arial" w:eastAsia="Arial"/>
                      <w:color w:val="2A2A2A"/>
                      <w:spacing w:val="2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3F3F3F"/>
                      <w:spacing w:val="-75"/>
                      <w:w w:val="161"/>
                      <w:sz w:val="13"/>
                      <w:szCs w:val="1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3F3F3F"/>
                      <w:spacing w:val="-40"/>
                      <w:w w:val="107"/>
                      <w:sz w:val="13"/>
                      <w:szCs w:val="1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3F3F3F"/>
                      <w:spacing w:val="-26"/>
                      <w:w w:val="102"/>
                      <w:sz w:val="13"/>
                      <w:szCs w:val="1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3F3F3F"/>
                      <w:spacing w:val="-24"/>
                      <w:w w:val="228"/>
                      <w:sz w:val="13"/>
                      <w:szCs w:val="13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31"/>
                      <w:sz w:val="13"/>
                      <w:szCs w:val="13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3.107208pt;margin-top:138.258057pt;width:7pt;height:8.5pt;mso-position-horizontal-relative:page;mso-position-vertical-relative:page;z-index:-101272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3F3F3F"/>
                      <w:w w:val="121"/>
                      <w:sz w:val="13"/>
                    </w:rPr>
                    <w:t>"</w:t>
                  </w:r>
                  <w:r>
                    <w:rPr>
                      <w:rFonts w:ascii="Arial"/>
                      <w:color w:val="3F3F3F"/>
                      <w:w w:val="121"/>
                      <w:sz w:val="13"/>
                    </w:rPr>
                    <w:t>\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121002pt;margin-top:147.108459pt;width:4pt;height:5pt;mso-position-horizontal-relative:page;mso-position-vertical-relative:page;z-index:-101248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/>
                      <w:color w:val="2A2A2A"/>
                      <w:w w:val="204"/>
                      <w:sz w:val="6"/>
                    </w:rPr>
                    <w:t>)</w:t>
                  </w:r>
                  <w:r>
                    <w:rPr>
                      <w:rFonts w:ascii="Arial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601807pt;margin-top:154.714401pt;width:421.35pt;height:15.5pt;mso-position-horizontal-relative:page;mso-position-vertical-relative:page;z-index:-10122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158" w:val="left" w:leader="none"/>
                      <w:tab w:pos="8096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2"/>
                    </w:rPr>
                    <w:t>3</w:t>
                  </w:r>
                  <w:r>
                    <w:rPr>
                      <w:color w:val="161616"/>
                      <w:spacing w:val="-42"/>
                    </w:rPr>
                    <w:t> </w:t>
                  </w:r>
                  <w:r>
                    <w:rPr>
                      <w:color w:val="161616"/>
                      <w:spacing w:val="16"/>
                      <w:w w:val="73"/>
                    </w:rPr>
                    <w:t>.</w:t>
                  </w:r>
                  <w:r>
                    <w:rPr>
                      <w:color w:val="161616"/>
                      <w:w w:val="110"/>
                    </w:rPr>
                    <w:t>-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Si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antes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spacing w:val="10"/>
                      <w:w w:val="225"/>
                    </w:rPr>
                    <w:t>c</w:t>
                  </w:r>
                  <w:r>
                    <w:rPr>
                      <w:color w:val="161616"/>
                      <w:w w:val="101"/>
                    </w:rPr>
                    <w:t>alquier.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emisiórt;</w:t>
                  </w:r>
                  <w:r>
                    <w:rPr>
                      <w:color w:val="161616"/>
                      <w:w w:val="109"/>
                    </w:rPr>
                    <w:t>\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8"/>
                    </w:rPr>
                    <w:t>acciones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expidiera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15"/>
                    </w:rPr>
                    <w:t>un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967796pt;margin-top:162.227753pt;width:460.35pt;height:107.15pt;mso-position-horizontal-relative:page;mso-position-vertical-relative:page;z-index:-101200" type="#_x0000_t202" filled="false" stroked="false">
            <v:textbox inset="0,0,0,0">
              <w:txbxContent>
                <w:p>
                  <w:pPr>
                    <w:pStyle w:val="BodyText"/>
                    <w:spacing w:line="223" w:lineRule="auto"/>
                    <w:ind w:right="17"/>
                    <w:jc w:val="both"/>
                  </w:pPr>
                  <w:r>
                    <w:rPr>
                      <w:color w:val="161616"/>
                      <w:w w:val="109"/>
                    </w:rPr>
                    <w:t>resguardo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provisional,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se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hará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consta</w:t>
                  </w:r>
                  <w:r>
                    <w:rPr>
                      <w:color w:val="161616"/>
                      <w:spacing w:val="14"/>
                      <w:w w:val="109"/>
                    </w:rPr>
                    <w:t>r</w:t>
                  </w:r>
                  <w:r>
                    <w:rPr>
                      <w:color w:val="3F3F3F"/>
                      <w:w w:val="48"/>
                    </w:rPr>
                    <w:t>.</w:t>
                  </w:r>
                  <w:r>
                    <w:rPr>
                      <w:color w:val="3F3F3F"/>
                      <w:spacing w:val="-3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én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79"/>
                      <w:sz w:val="50"/>
                    </w:rPr>
                    <w:t>es</w:t>
                  </w:r>
                  <w:r>
                    <w:rPr>
                      <w:color w:val="161616"/>
                      <w:sz w:val="50"/>
                    </w:rPr>
                    <w:t> </w:t>
                  </w:r>
                  <w:r>
                    <w:rPr>
                      <w:color w:val="161616"/>
                      <w:spacing w:val="-33"/>
                      <w:sz w:val="5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el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nombre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accionista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0"/>
                      <w:sz w:val="26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color w:val="161616"/>
                      <w:w w:val="114"/>
                    </w:rPr>
                    <w:t>los </w:t>
                  </w:r>
                  <w:r>
                    <w:rPr>
                      <w:color w:val="161616"/>
                      <w:w w:val="108"/>
                    </w:rPr>
                    <w:t>demás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requisitos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señalados</w:t>
                  </w:r>
                  <w:r>
                    <w:rPr>
                      <w:color w:val="161616"/>
                      <w:spacing w:val="-34"/>
                      <w:w w:val="107"/>
                    </w:rPr>
                    <w:t>·</w:t>
                  </w:r>
                  <w:r>
                    <w:rPr>
                      <w:color w:val="3F3F3F"/>
                      <w:w w:val="39"/>
                    </w:rPr>
                    <w:t>:</w:t>
                  </w:r>
                  <w:r>
                    <w:rPr>
                      <w:color w:val="3F3F3F"/>
                      <w:spacing w:val="3"/>
                      <w:w w:val="39"/>
                    </w:rPr>
                    <w:t>-</w:t>
                  </w:r>
                  <w:r>
                    <w:rPr>
                      <w:color w:val="161616"/>
                      <w:w w:val="119"/>
                    </w:rPr>
                    <w:t>par.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2"/>
                      <w:sz w:val="28"/>
                    </w:rPr>
                    <w:t>lo</w:t>
                  </w:r>
                  <w:r>
                    <w:rPr>
                      <w:color w:val="161616"/>
                      <w:spacing w:val="-1"/>
                      <w:w w:val="102"/>
                      <w:sz w:val="28"/>
                    </w:rPr>
                    <w:t>s</w:t>
                  </w:r>
                  <w:r>
                    <w:rPr>
                      <w:color w:val="161616"/>
                      <w:w w:val="49"/>
                      <w:sz w:val="28"/>
                    </w:rPr>
                    <w:t>·</w:t>
                  </w:r>
                  <w:r>
                    <w:rPr>
                      <w:color w:val="161616"/>
                      <w:spacing w:val="-14"/>
                      <w:sz w:val="28"/>
                    </w:rPr>
                    <w:t> </w:t>
                  </w:r>
                  <w:r>
                    <w:rPr>
                      <w:color w:val="161616"/>
                      <w:w w:val="130"/>
                    </w:rPr>
                    <w:t>títul</w:t>
                  </w:r>
                  <w:r>
                    <w:rPr>
                      <w:color w:val="161616"/>
                      <w:spacing w:val="1"/>
                      <w:w w:val="130"/>
                    </w:rPr>
                    <w:t>ó</w:t>
                  </w:r>
                  <w:r>
                    <w:rPr>
                      <w:color w:val="161616"/>
                      <w:w w:val="110"/>
                    </w:rPr>
                    <w:t>/representativos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acciones.</w:t>
                  </w:r>
                  <w:r>
                    <w:rPr/>
                  </w:r>
                </w:p>
                <w:p>
                  <w:pPr>
                    <w:pStyle w:val="BodyText"/>
                    <w:spacing w:line="279" w:lineRule="exact" w:before="12"/>
                    <w:ind w:left="27" w:right="0" w:hanging="8"/>
                    <w:jc w:val="both"/>
                  </w:pPr>
                  <w:r>
                    <w:rPr>
                      <w:color w:val="161616"/>
                      <w:w w:val="110"/>
                    </w:rPr>
                    <w:t>Tanto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como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lo</w:t>
                  </w:r>
                  <w:r>
                    <w:rPr>
                      <w:color w:val="161616"/>
                      <w:spacing w:val="15"/>
                      <w:w w:val="104"/>
                    </w:rPr>
                    <w:t>s</w:t>
                  </w:r>
                  <w:r>
                    <w:rPr>
                      <w:color w:val="3F3F3F"/>
                      <w:w w:val="35"/>
                    </w:rPr>
                    <w:t>.</w:t>
                  </w:r>
                  <w:r>
                    <w:rPr>
                      <w:color w:val="3F3F3F"/>
                      <w:spacing w:val="-15"/>
                    </w:rPr>
                    <w:t> </w:t>
                  </w:r>
                  <w:r>
                    <w:rPr>
                      <w:color w:val="161616"/>
                      <w:w w:val="141"/>
                    </w:rPr>
                    <w:t>resgµ</w:t>
                  </w:r>
                  <w:r>
                    <w:rPr>
                      <w:color w:val="161616"/>
                      <w:spacing w:val="-38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dp</w:t>
                  </w:r>
                  <w:r>
                    <w:rPr>
                      <w:color w:val="161616"/>
                      <w:spacing w:val="-5"/>
                      <w:w w:val="110"/>
                    </w:rPr>
                    <w:t>s</w:t>
                  </w:r>
                  <w:r>
                    <w:rPr>
                      <w:color w:val="161616"/>
                      <w:spacing w:val="-37"/>
                      <w:w w:val="136"/>
                    </w:rPr>
                    <w:t>;</w:t>
                  </w:r>
                  <w:r>
                    <w:rPr>
                      <w:color w:val="161616"/>
                      <w:spacing w:val="-35"/>
                      <w:w w:val="50"/>
                    </w:rPr>
                    <w:t>·</w:t>
                  </w:r>
                  <w:r>
                    <w:rPr>
                      <w:color w:val="161616"/>
                      <w:w w:val="111"/>
                    </w:rPr>
                    <w:t>.</w:t>
                  </w:r>
                  <w:r>
                    <w:rPr>
                      <w:color w:val="161616"/>
                      <w:spacing w:val="-50"/>
                      <w:w w:val="111"/>
                    </w:rPr>
                    <w:t>p</w:t>
                  </w:r>
                  <w:r>
                    <w:rPr>
                      <w:color w:val="161616"/>
                      <w:w w:val="110"/>
                    </w:rPr>
                    <w:t>rovisionales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tendrán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la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condición</w:t>
                  </w:r>
                  <w:r>
                    <w:rPr/>
                  </w:r>
                </w:p>
                <w:p>
                  <w:pPr>
                    <w:spacing w:line="332" w:lineRule="exact" w:before="39"/>
                    <w:ind w:left="27" w:right="23" w:firstLine="0"/>
                    <w:jc w:val="both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Valores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Mobiliarios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77"/>
                      <w:sz w:val="3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pacing w:val="37"/>
                      <w:sz w:val="3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deberfu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w w:val="105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spacing w:val="-57"/>
                      <w:w w:val="107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3F3F3F"/>
                      <w:w w:val="20"/>
                      <w:sz w:val="26"/>
                    </w:rPr>
                    <w:t>-</w:t>
                  </w:r>
                  <w:r>
                    <w:rPr>
                      <w:rFonts w:ascii="Times New Roman" w:hAnsi="Times New Roman"/>
                      <w:color w:val="3F3F3F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36"/>
                    </w:rPr>
                    <w:t>rd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w w:val="109"/>
                      <w:sz w:val="36"/>
                    </w:rPr>
                    <w:t>u</w:t>
                  </w:r>
                  <w:r>
                    <w:rPr>
                      <w:rFonts w:ascii="Times New Roman" w:hAnsi="Times New Roman"/>
                      <w:color w:val="161616"/>
                      <w:w w:val="78"/>
                      <w:sz w:val="36"/>
                    </w:rPr>
                    <w:t>ir</w:t>
                  </w:r>
                  <w:r>
                    <w:rPr>
                      <w:rFonts w:ascii="Times New Roman" w:hAnsi="Times New Roman"/>
                      <w:color w:val="161616"/>
                      <w:sz w:val="3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4"/>
                      <w:sz w:val="3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requisitos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afecten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entre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enumerados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5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Art.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53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Texto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Refundido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Ley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Sociedades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Anónimas.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785599pt;margin-top:285.935211pt;width:358.45pt;height:15.5pt;mso-position-horizontal-relative:page;mso-position-vertical-relative:page;z-index:-10117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ArtícuJo</w:t>
                  </w:r>
                  <w:r>
                    <w:rPr>
                      <w:color w:val="161616"/>
                      <w:spacing w:val="-44"/>
                      <w:u w:val="thick" w:color="000000"/>
                    </w:rPr>
                    <w:t> </w:t>
                  </w:r>
                  <w:r>
                    <w:rPr>
                      <w:color w:val="3F3F3F"/>
                      <w:w w:val="50"/>
                      <w:u w:val="thick" w:color="000000"/>
                    </w:rPr>
                    <w:t>·</w:t>
                  </w:r>
                  <w:r>
                    <w:rPr>
                      <w:color w:val="3F3F3F"/>
                      <w:spacing w:val="-29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thick" w:color="000000"/>
                    </w:rPr>
                    <w:t>1</w:t>
                  </w:r>
                  <w:r>
                    <w:rPr>
                      <w:color w:val="161616"/>
                      <w:spacing w:val="-19"/>
                      <w:w w:val="108"/>
                      <w:u w:val="thick" w:color="000000"/>
                    </w:rPr>
                    <w:t>1</w:t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º.-</w:t>
                  </w:r>
                  <w:r>
                    <w:rPr>
                      <w:color w:val="161616"/>
                      <w:spacing w:val="17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thick" w:color="000000"/>
                    </w:rPr>
                    <w:t>Aumentos</w:t>
                  </w:r>
                  <w:r>
                    <w:rPr>
                      <w:color w:val="161616"/>
                      <w:spacing w:val="31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thick" w:color="000000"/>
                    </w:rPr>
                    <w:t>o</w:t>
                  </w:r>
                  <w:r>
                    <w:rPr>
                      <w:color w:val="161616"/>
                      <w:spacing w:val="13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thick" w:color="000000"/>
                    </w:rPr>
                    <w:t>disminuciones</w:t>
                  </w:r>
                  <w:r>
                    <w:rPr>
                      <w:color w:val="161616"/>
                      <w:u w:val="thick" w:color="000000"/>
                    </w:rPr>
                    <w:t> </w:t>
                  </w:r>
                  <w:r>
                    <w:rPr>
                      <w:color w:val="161616"/>
                      <w:spacing w:val="18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de</w:t>
                  </w:r>
                  <w:r>
                    <w:rPr>
                      <w:color w:val="161616"/>
                      <w:spacing w:val="18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thick" w:color="000000"/>
                    </w:rPr>
                    <w:t>Capital</w:t>
                  </w:r>
                  <w:r>
                    <w:rPr>
                      <w:color w:val="161616"/>
                      <w:u w:val="thick" w:color="000000"/>
                    </w:rPr>
                    <w:t> </w:t>
                  </w:r>
                  <w:r>
                    <w:rPr>
                      <w:color w:val="161616"/>
                      <w:spacing w:val="18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thick" w:color="000000"/>
                    </w:rPr>
                    <w:t>Social</w:t>
                  </w:r>
                  <w:r>
                    <w:rPr>
                      <w:color w:val="161616"/>
                      <w:w w:val="105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785599pt;margin-top:318.193604pt;width:459.65pt;height:63.65pt;mso-position-horizontal-relative:page;mso-position-vertical-relative:page;z-index:-101152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659"/>
                    <w:jc w:val="both"/>
                  </w:pPr>
                  <w:r>
                    <w:rPr>
                      <w:color w:val="3F3F3F"/>
                      <w:w w:val="60"/>
                    </w:rPr>
                    <w:t>.</w:t>
                  </w:r>
                  <w:r>
                    <w:rPr>
                      <w:color w:val="3F3F3F"/>
                    </w:rPr>
                    <w:t> </w:t>
                  </w:r>
                  <w:r>
                    <w:rPr>
                      <w:color w:val="3F3F3F"/>
                      <w:spacing w:val="-3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1.-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Sociedad,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acuerdo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15"/>
                    </w:rPr>
                    <w:t>de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Junta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General,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podrá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aumentar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20"/>
                    </w:rPr>
                    <w:t>o</w:t>
                  </w:r>
                  <w:r>
                    <w:rPr>
                      <w:color w:val="161616"/>
                      <w:w w:val="12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disminuir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Capital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Social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los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términos,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condiciones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7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 </w:t>
                  </w:r>
                  <w:r>
                    <w:rPr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requisitos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estal?lecido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Capítulo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VI,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Secciones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II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2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3"/>
                      <w:sz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III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T.R.L.S.A.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5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6"/>
                      <w:sz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demás </w:t>
                  </w:r>
                  <w:r>
                    <w:rPr>
                      <w:color w:val="161616"/>
                      <w:w w:val="108"/>
                    </w:rPr>
                    <w:t>disposiciones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legales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vigentes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que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le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sean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aplicación.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238899pt;margin-top:398.384094pt;width:459.7pt;height:63.1pt;mso-position-horizontal-relative:page;mso-position-vertical-relative:page;z-index:-101128" type="#_x0000_t202" filled="false" stroked="false">
            <v:textbox inset="0,0,0,0">
              <w:txbxContent>
                <w:p>
                  <w:pPr>
                    <w:pStyle w:val="BodyText"/>
                    <w:spacing w:line="244" w:lineRule="auto"/>
                    <w:ind w:right="17" w:firstLine="776"/>
                    <w:jc w:val="both"/>
                  </w:pPr>
                  <w:r>
                    <w:rPr>
                      <w:color w:val="161616"/>
                      <w:w w:val="108"/>
                    </w:rPr>
                    <w:t>2.-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15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fin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mantenga,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dentro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posible,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equilibrio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inicial,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propuesta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los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aumentos</w:t>
                  </w:r>
                  <w:r>
                    <w:rPr>
                      <w:color w:val="161616"/>
                    </w:rPr>
                    <w:t>   </w:t>
                  </w:r>
                  <w:r>
                    <w:rPr>
                      <w:rFonts w:ascii="Arial" w:hAnsi="Arial"/>
                      <w:color w:val="161616"/>
                      <w:w w:val="116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4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15"/>
                      <w:sz w:val="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disminuciones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capital,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17"/>
                    </w:rPr>
                    <w:t>se</w:t>
                  </w:r>
                  <w:r>
                    <w:rPr>
                      <w:color w:val="161616"/>
                      <w:w w:val="11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realizará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en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un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</w:t>
                  </w:r>
                  <w:r>
                    <w:rPr>
                      <w:color w:val="161616"/>
                      <w:spacing w:val="29"/>
                      <w:w w:val="106"/>
                    </w:rPr>
                    <w:t>i</w:t>
                  </w:r>
                  <w:r>
                    <w:rPr>
                      <w:color w:val="161616"/>
                      <w:w w:val="108"/>
                    </w:rPr>
                    <w:t>mer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momento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forma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proporcional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participación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</w:t>
                  </w:r>
                  <w:r>
                    <w:rPr>
                      <w:color w:val="161616"/>
                      <w:spacing w:val="10"/>
                      <w:w w:val="109"/>
                    </w:rPr>
                    <w:t>s</w:t>
                  </w:r>
                  <w:r>
                    <w:rPr>
                      <w:color w:val="3F3F3F"/>
                      <w:w w:val="39"/>
                    </w:rPr>
                    <w:t>i</w:t>
                  </w:r>
                  <w:r>
                    <w:rPr>
                      <w:color w:val="3F3F3F"/>
                      <w:spacing w:val="-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socios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en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Capital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Sociedad.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238899pt;margin-top:477.84552pt;width:238.1pt;height:15.5pt;mso-position-horizontal-relative:page;mso-position-vertical-relative:page;z-index:-10110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</w:r>
                  <w:r>
                    <w:rPr>
                      <w:color w:val="161616"/>
                      <w:w w:val="109"/>
                      <w:u w:val="thick" w:color="000000"/>
                    </w:rPr>
                    <w:t>Artículo</w:t>
                  </w:r>
                  <w:r>
                    <w:rPr>
                      <w:color w:val="161616"/>
                      <w:u w:val="thick" w:color="000000"/>
                    </w:rPr>
                    <w:t>  </w:t>
                  </w:r>
                  <w:r>
                    <w:rPr>
                      <w:color w:val="161616"/>
                      <w:spacing w:val="-28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11"/>
                      <w:u w:val="thick" w:color="000000"/>
                    </w:rPr>
                    <w:t>12º.-</w:t>
                  </w:r>
                  <w:r>
                    <w:rPr>
                      <w:color w:val="161616"/>
                      <w:spacing w:val="-23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thick" w:color="000000"/>
                    </w:rPr>
                    <w:t>Emisión</w:t>
                  </w:r>
                  <w:r>
                    <w:rPr>
                      <w:color w:val="161616"/>
                      <w:u w:val="thick" w:color="000000"/>
                    </w:rPr>
                    <w:t> </w:t>
                  </w:r>
                  <w:r>
                    <w:rPr>
                      <w:color w:val="161616"/>
                      <w:spacing w:val="23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9"/>
                      <w:u w:val="thick" w:color="000000"/>
                    </w:rPr>
                    <w:t>de</w:t>
                  </w:r>
                  <w:r>
                    <w:rPr>
                      <w:color w:val="161616"/>
                      <w:spacing w:val="9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Obligaciones</w:t>
                  </w:r>
                  <w:r>
                    <w:rPr>
                      <w:color w:val="161616"/>
                      <w:w w:val="107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3.033691pt;margin-top:510.286316pt;width:469.1pt;height:144.2pt;mso-position-horizontal-relative:page;mso-position-vertical-relative:page;z-index:-10108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left="989" w:right="0"/>
                    <w:jc w:val="left"/>
                  </w:pPr>
                  <w:r>
                    <w:rPr>
                      <w:color w:val="161616"/>
                      <w:w w:val="108"/>
                    </w:rPr>
                    <w:t>En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las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condiciones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establecidas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Ley,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Sociedad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podrán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emitir</w:t>
                  </w:r>
                  <w:r>
                    <w:rPr/>
                  </w:r>
                </w:p>
                <w:p>
                  <w:pPr>
                    <w:pStyle w:val="BodyText"/>
                    <w:spacing w:line="247" w:lineRule="auto" w:before="10"/>
                    <w:ind w:left="220" w:right="17" w:hanging="143"/>
                    <w:jc w:val="both"/>
                  </w:pPr>
                  <w:r>
                    <w:rPr>
                      <w:color w:val="6B6B6B"/>
                      <w:spacing w:val="-8"/>
                      <w:w w:val="60"/>
                    </w:rPr>
                    <w:t>.</w:t>
                  </w:r>
                  <w:r>
                    <w:rPr>
                      <w:color w:val="161616"/>
                      <w:w w:val="48"/>
                    </w:rPr>
                    <w:t>.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obligaciones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simples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o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hipotecarias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u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otros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títulos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reconozcan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creen</w:t>
                  </w:r>
                  <w:r>
                    <w:rPr>
                      <w:color w:val="161616"/>
                      <w:w w:val="108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una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3F3F3F"/>
                      <w:w w:val="26"/>
                    </w:rPr>
                    <w:t>\</w:t>
                  </w:r>
                  <w:r>
                    <w:rPr>
                      <w:color w:val="3F3F3F"/>
                      <w:spacing w:val="-3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deuda.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Junta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General,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con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un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quórum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superior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spacing w:val="-22"/>
                      <w:w w:val="105"/>
                    </w:rPr>
                  </w:r>
                  <w:r>
                    <w:rPr>
                      <w:color w:val="161616"/>
                      <w:w w:val="105"/>
                      <w:u w:val="thick" w:color="000000"/>
                    </w:rPr>
                    <w:t>en</w:t>
                  </w:r>
                  <w:r>
                    <w:rPr>
                      <w:color w:val="161616"/>
                      <w:spacing w:val="23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un</w:t>
                  </w:r>
                  <w:r>
                    <w:rPr>
                      <w:color w:val="161616"/>
                      <w:u w:val="thick" w:color="000000"/>
                    </w:rPr>
                    <w:t>  </w:t>
                  </w:r>
                  <w:r>
                    <w:rPr>
                      <w:color w:val="161616"/>
                      <w:spacing w:val="-14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4"/>
                      <w:u w:val="thick" w:color="000000"/>
                    </w:rPr>
                    <w:t>l</w:t>
                  </w:r>
                  <w:r>
                    <w:rPr>
                      <w:color w:val="161616"/>
                      <w:spacing w:val="-26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69"/>
                      <w:u w:val="thick" w:color="000000"/>
                    </w:rPr>
                    <w:t>O</w:t>
                  </w:r>
                  <w:r>
                    <w:rPr>
                      <w:color w:val="161616"/>
                      <w:spacing w:val="27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thick" w:color="000000"/>
                    </w:rPr>
                    <w:t>por</w:t>
                  </w:r>
                  <w:r>
                    <w:rPr>
                      <w:color w:val="161616"/>
                      <w:u w:val="thick" w:color="000000"/>
                    </w:rPr>
                    <w:t>  </w:t>
                  </w:r>
                  <w:r>
                    <w:rPr>
                      <w:color w:val="161616"/>
                      <w:spacing w:val="-11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16"/>
                      <w:u w:val="thick" w:color="000000"/>
                    </w:rPr>
                    <w:t>l</w:t>
                  </w:r>
                  <w:r>
                    <w:rPr>
                      <w:color w:val="161616"/>
                      <w:spacing w:val="-21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thick" w:color="000000"/>
                    </w:rPr>
                    <w:t>00,</w:t>
                  </w:r>
                  <w:r>
                    <w:rPr>
                      <w:color w:val="161616"/>
                      <w:w w:val="105"/>
                    </w:rPr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16"/>
                    </w:rPr>
                    <w:t>a</w:t>
                  </w:r>
                  <w:r>
                    <w:rPr>
                      <w:color w:val="161616"/>
                      <w:w w:val="116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lo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establecido,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en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cada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caso,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por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3"/>
                      <w:sz w:val="26"/>
                    </w:rPr>
                    <w:t>Art.</w:t>
                  </w:r>
                  <w:r>
                    <w:rPr>
                      <w:rFonts w:ascii="Arial" w:hAnsi="Arial"/>
                      <w:color w:val="161616"/>
                      <w:sz w:val="26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103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T.R.L.S.A.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adoptará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acuerdo,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deberá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elevarse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97"/>
                    </w:rPr>
                    <w:t>a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escritura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pública,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determinando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el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importe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color w:val="161616"/>
                      <w:w w:val="104"/>
                      <w:sz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clase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emisión,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condiciones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todo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orden,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tanto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ciento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interés,</w:t>
                  </w:r>
                  <w:r>
                    <w:rPr>
                      <w:color w:val="161616"/>
                      <w:w w:val="10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modo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y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época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reembolso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</w:rPr>
                    <w:t>y 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demás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particularidades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título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</w:t>
                  </w:r>
                  <w:r>
                    <w:rPr/>
                  </w:r>
                </w:p>
                <w:p>
                  <w:pPr>
                    <w:pStyle w:val="ListParagraph"/>
                    <w:numPr>
                      <w:ilvl w:val="0"/>
                      <w:numId w:val="1"/>
                    </w:numPr>
                    <w:tabs>
                      <w:tab w:pos="130" w:val="left" w:leader="none"/>
                    </w:tabs>
                    <w:spacing w:line="249" w:lineRule="auto" w:before="8" w:after="0"/>
                    <w:ind w:left="213" w:right="43" w:hanging="193"/>
                    <w:jc w:val="both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3F3F3F"/>
                      <w:w w:val="35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3F3F3F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sujeción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todo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caso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dispuesto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7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Capítulo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X,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Sección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citado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texto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w w:val="70"/>
                      <w:sz w:val="27"/>
                    </w:rPr>
                    <w:t>1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w w:val="104"/>
                      <w:sz w:val="27"/>
                    </w:rPr>
                    <w:t>e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gal.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608002pt;margin-top:671.502808pt;width:452.15pt;height:49.7pt;mso-position-horizontal-relative:page;mso-position-vertical-relative:page;z-index:-101056" type="#_x0000_t202" filled="false" stroked="false">
            <v:textbox inset="0,0,0,0">
              <w:txbxContent>
                <w:p>
                  <w:pPr>
                    <w:spacing w:line="315" w:lineRule="exact" w:before="0"/>
                    <w:ind w:left="53" w:right="0" w:firstLine="0"/>
                    <w:jc w:val="center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9"/>
                    </w:rPr>
                    <w:t>CAPÍTULO</w:t>
                  </w:r>
                  <w:r>
                    <w:rPr>
                      <w:rFonts w:ascii="Times New Roman" w:hAnsi="Times New Roman"/>
                      <w:color w:val="161616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5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9"/>
                    </w:rPr>
                    <w:t>III</w:t>
                  </w:r>
                  <w:r>
                    <w:rPr>
                      <w:rFonts w:ascii="Times New Roman" w:hAnsi="Times New Roman"/>
                      <w:sz w:val="29"/>
                    </w:rPr>
                  </w:r>
                </w:p>
                <w:p>
                  <w:pPr>
                    <w:spacing w:before="0"/>
                    <w:ind w:left="20" w:right="17" w:firstLine="0"/>
                    <w:jc w:val="center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4"/>
                      <w:sz w:val="29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9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9"/>
                    </w:rPr>
                    <w:t>ÓRGANOS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9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9"/>
                    </w:rPr>
                    <w:t>GOBIERNO</w:t>
                  </w:r>
                  <w:r>
                    <w:rPr>
                      <w:rFonts w:ascii="Times New Roman" w:hAnsi="Times New Roman"/>
                      <w:color w:val="161616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5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9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9"/>
                    </w:rPr>
                    <w:t>ADMINISTRACIÓN</w:t>
                  </w:r>
                  <w:r>
                    <w:rPr>
                      <w:rFonts w:ascii="Times New Roman" w:hAnsi="Times New Roman"/>
                      <w:color w:val="161616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9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9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9"/>
                    </w:rPr>
                    <w:t>SOCIEDAD</w:t>
                  </w:r>
                  <w:r>
                    <w:rPr>
                      <w:rFonts w:ascii="Times New Roman" w:hAns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510002pt;margin-top:738.646851pt;width:193.2pt;height:15.5pt;mso-position-horizontal-relative:page;mso-position-vertical-relative:page;z-index:-10103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</w:r>
                  <w:r>
                    <w:rPr>
                      <w:color w:val="161616"/>
                      <w:w w:val="109"/>
                      <w:u w:val="thick" w:color="000000"/>
                    </w:rPr>
                    <w:t>Artículo</w:t>
                  </w:r>
                  <w:r>
                    <w:rPr>
                      <w:color w:val="161616"/>
                      <w:u w:val="thick" w:color="000000"/>
                    </w:rPr>
                    <w:t>  </w:t>
                  </w:r>
                  <w:r>
                    <w:rPr>
                      <w:color w:val="161616"/>
                      <w:spacing w:val="-17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thick" w:color="000000"/>
                    </w:rPr>
                    <w:t>13º.-</w:t>
                  </w:r>
                  <w:r>
                    <w:rPr>
                      <w:color w:val="161616"/>
                      <w:spacing w:val="-8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thick" w:color="000000"/>
                    </w:rPr>
                    <w:t>Órganos</w:t>
                  </w:r>
                  <w:r>
                    <w:rPr>
                      <w:color w:val="161616"/>
                      <w:u w:val="thick" w:color="000000"/>
                    </w:rPr>
                    <w:t> </w:t>
                  </w:r>
                  <w:r>
                    <w:rPr>
                      <w:color w:val="161616"/>
                      <w:spacing w:val="20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Sociales</w:t>
                  </w:r>
                  <w:r>
                    <w:rPr>
                      <w:color w:val="161616"/>
                      <w:w w:val="107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779495pt;margin-top:771.231995pt;width:413.1pt;height:16pt;mso-position-horizontal-relative:page;mso-position-vertical-relative:page;z-index:-101008" type="#_x0000_t202" filled="false" stroked="false">
            <v:textbox inset="0,0,0,0">
              <w:txbxContent>
                <w:p>
                  <w:pPr>
                    <w:pStyle w:val="BodyText"/>
                    <w:spacing w:line="30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La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Sociedad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estará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regida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86"/>
                      <w:sz w:val="28"/>
                    </w:rPr>
                    <w:t>y</w:t>
                  </w:r>
                  <w:r>
                    <w:rPr>
                      <w:color w:val="161616"/>
                      <w:spacing w:val="17"/>
                      <w:sz w:val="28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administrada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por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siguientes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órganos: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460876pt;margin-top:820.013428pt;width:43.25pt;height:12pt;mso-position-horizontal-relative:page;mso-position-vertical-relative:page;z-index:-100984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2A2A2A"/>
                      <w:w w:val="112"/>
                      <w:sz w:val="20"/>
                    </w:rPr>
                    <w:t>JP</w:t>
                  </w:r>
                  <w:r>
                    <w:rPr>
                      <w:rFonts w:ascii="Times New Roman"/>
                      <w:color w:val="2A2A2A"/>
                      <w:spacing w:val="-22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2A2A2A"/>
                      <w:w w:val="105"/>
                      <w:sz w:val="20"/>
                    </w:rPr>
                    <w:t>g.</w:t>
                  </w:r>
                  <w:r>
                    <w:rPr>
                      <w:rFonts w:ascii="Times New Roman"/>
                      <w:color w:val="2A2A2A"/>
                      <w:spacing w:val="7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3"/>
                      <w:sz w:val="20"/>
                    </w:rPr>
                    <w:t>6/24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955383pt;margin-top:286.798279pt;width:8.0500pt;height:12pt;mso-position-horizontal-relative:page;mso-position-vertical-relative:page;z-index:-1009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934586pt;margin-top:286.798279pt;width:6.85pt;height:12pt;mso-position-horizontal-relative:page;mso-position-vertical-relative:page;z-index:-1009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2.723785pt;margin-top:286.798279pt;width:7.6pt;height:12pt;mso-position-horizontal-relative:page;mso-position-vertical-relative:page;z-index:-1009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5.106506pt;margin-top:286.798279pt;width:6.7pt;height:12pt;mso-position-horizontal-relative:page;mso-position-vertical-relative:page;z-index:-1008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4.09729pt;margin-top:286.798279pt;width:7.7pt;height:12pt;mso-position-horizontal-relative:page;mso-position-vertical-relative:page;z-index:-1008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93573pt;margin-top:286.798279pt;width:6.9pt;height:12pt;mso-position-horizontal-relative:page;mso-position-vertical-relative:page;z-index:-1008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0.429962pt;margin-top:286.798279pt;width:7.7pt;height:12pt;mso-position-horizontal-relative:page;mso-position-vertical-relative:page;z-index:-1008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3.674545pt;margin-top:478.708588pt;width:8.75pt;height:12pt;mso-position-horizontal-relative:page;mso-position-vertical-relative:page;z-index:-1007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187408pt;margin-top:478.708588pt;width:4.850pt;height:12pt;mso-position-horizontal-relative:page;mso-position-vertical-relative:page;z-index:-1007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0.336456pt;margin-top:478.708588pt;width:7.95pt;height:12pt;mso-position-horizontal-relative:page;mso-position-vertical-relative:page;z-index:-1007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9.65744pt;margin-top:478.708588pt;width:6.5pt;height:12pt;mso-position-horizontal-relative:page;mso-position-vertical-relative:page;z-index:-1007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4.505035pt;margin-top:542.861084pt;width:7.15pt;height:12pt;mso-position-horizontal-relative:page;mso-position-vertical-relative:page;z-index:-1006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73.497101pt;margin-top:542.861084pt;width:15.5pt;height:12pt;mso-position-horizontal-relative:page;mso-position-vertical-relative:page;z-index:-1006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93.112946pt;margin-top:542.861084pt;width:7.4pt;height:12pt;mso-position-horizontal-relative:page;mso-position-vertical-relative:page;z-index:-1006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17.303467pt;margin-top:542.861084pt;width:16.3500pt;height:12pt;mso-position-horizontal-relative:page;mso-position-vertical-relative:page;z-index:-1006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2.945648pt;margin-top:739.509949pt;width:9.3pt;height:12pt;mso-position-horizontal-relative:page;mso-position-vertical-relative:page;z-index:-100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7.238541pt;margin-top:739.509949pt;width:5.65pt;height:12pt;mso-position-horizontal-relative:page;mso-position-vertical-relative:page;z-index:-1005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1.008392pt;margin-top:739.509949pt;width:7.8pt;height:12pt;mso-position-horizontal-relative:page;mso-position-vertical-relative:page;z-index:-1005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400" w:bottom="0" w:left="280" w:right="5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10.992401pt;margin-top:29.74305pt;width:59.48615pt;height:75.445850pt;mso-position-horizontal-relative:page;mso-position-vertical-relative:page;z-index:-100528" type="#_x0000_t75" stroked="false">
            <v:imagedata r:id="rId20" o:title=""/>
          </v:shape>
        </w:pict>
      </w:r>
      <w:r>
        <w:rPr/>
        <w:pict>
          <v:group style="position:absolute;margin-left:185.880798pt;margin-top:56.85268pt;width:337.7pt;height:.1pt;mso-position-horizontal-relative:page;mso-position-vertical-relative:page;z-index:-100504" coordorigin="3718,1137" coordsize="6754,2">
            <v:shape style="position:absolute;left:3718;top:1137;width:6754;height:2" coordorigin="3718,1137" coordsize="6754,0" path="m3718,1137l10471,1137e" filled="false" stroked="true" strokeweight=".544041pt" strokecolor="#000000">
              <v:path arrowok="t"/>
            </v:shape>
            <w10:wrap type="none"/>
          </v:group>
        </w:pict>
      </w:r>
      <w:r>
        <w:rPr/>
        <w:pict>
          <v:group style="position:absolute;margin-left:185.699509pt;margin-top:84.326942pt;width:372.25pt;height:.85pt;mso-position-horizontal-relative:page;mso-position-vertical-relative:page;z-index:-100480" coordorigin="3714,1687" coordsize="7445,17">
            <v:group style="position:absolute;left:3721;top:1694;width:3939;height:2" coordorigin="3721,1694" coordsize="3939,2">
              <v:shape style="position:absolute;left:3721;top:1694;width:3939;height:2" coordorigin="3721,1694" coordsize="3939,0" path="m3721,1694l7660,1694e" filled="false" stroked="true" strokeweight=".725389pt" strokecolor="#000000">
                <v:path arrowok="t"/>
              </v:shape>
            </v:group>
            <v:group style="position:absolute;left:7689;top:1697;width:3464;height:2" coordorigin="7689,1697" coordsize="3464,2">
              <v:shape style="position:absolute;left:7689;top:1697;width:3464;height:2" coordorigin="7689,1697" coordsize="3464,0" path="m7689,1697l11153,1697e" filled="false" stroked="true" strokeweight=".544041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3.948196pt;margin-top:61.121109pt;width:351.75pt;height:11.5pt;mso-position-horizontal-relative:page;mso-position-vertical-relative:page;z-index:-100456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61616"/>
                      <w:w w:val="113"/>
                      <w:sz w:val="18"/>
                    </w:rPr>
                    <w:t>Comis</w:t>
                  </w:r>
                  <w:r>
                    <w:rPr>
                      <w:rFonts w:ascii="Arial" w:hAnsi="Arial"/>
                      <w:color w:val="161616"/>
                      <w:spacing w:val="-2"/>
                      <w:w w:val="113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20"/>
                      <w:sz w:val="18"/>
                    </w:rPr>
                    <w:t>ón</w:t>
                  </w:r>
                  <w:r>
                    <w:rPr>
                      <w:rFonts w:ascii="Arial" w:hAnsi="Arial"/>
                      <w:color w:val="161616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2"/>
                      <w:sz w:val="18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pacing w:val="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65"/>
                      <w:sz w:val="18"/>
                    </w:rPr>
                    <w:t>c</w:t>
                  </w:r>
                  <w:r>
                    <w:rPr>
                      <w:rFonts w:ascii="Arial" w:hAnsi="Arial"/>
                      <w:color w:val="161616"/>
                      <w:spacing w:val="2"/>
                      <w:w w:val="65"/>
                      <w:sz w:val="18"/>
                    </w:rPr>
                    <w:t>:</w:t>
                  </w:r>
                  <w:r>
                    <w:rPr>
                      <w:rFonts w:ascii="Arial" w:hAnsi="Arial"/>
                      <w:color w:val="414141"/>
                      <w:spacing w:val="-3"/>
                      <w:w w:val="92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262626"/>
                      <w:w w:val="119"/>
                      <w:sz w:val="18"/>
                    </w:rPr>
                    <w:t>rud</w:t>
                  </w:r>
                  <w:r>
                    <w:rPr>
                      <w:rFonts w:ascii="Arial" w:hAnsi="Arial"/>
                      <w:color w:val="262626"/>
                      <w:spacing w:val="-13"/>
                      <w:w w:val="119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262626"/>
                      <w:w w:val="114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262626"/>
                      <w:spacing w:val="9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414141"/>
                      <w:spacing w:val="-9"/>
                      <w:w w:val="132"/>
                      <w:sz w:val="18"/>
                    </w:rPr>
                    <w:t>p</w:t>
                  </w:r>
                  <w:r>
                    <w:rPr>
                      <w:rFonts w:ascii="Arial" w:hAnsi="Arial"/>
                      <w:color w:val="161616"/>
                      <w:w w:val="123"/>
                      <w:sz w:val="18"/>
                    </w:rPr>
                    <w:t>am</w:t>
                  </w:r>
                  <w:r>
                    <w:rPr>
                      <w:rFonts w:ascii="Arial" w:hAnsi="Arial"/>
                      <w:color w:val="161616"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9"/>
                      <w:w w:val="181"/>
                      <w:sz w:val="18"/>
                    </w:rPr>
                    <w:t>l</w:t>
                  </w:r>
                  <w:r>
                    <w:rPr>
                      <w:rFonts w:ascii="Arial" w:hAnsi="Arial"/>
                      <w:color w:val="161616"/>
                      <w:w w:val="116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161616"/>
                      <w:spacing w:val="1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8"/>
                      <w:sz w:val="19"/>
                    </w:rPr>
                    <w:t>cmci</w:t>
                  </w:r>
                  <w:r>
                    <w:rPr>
                      <w:rFonts w:ascii="Arial" w:hAnsi="Arial"/>
                      <w:color w:val="161616"/>
                      <w:spacing w:val="-6"/>
                      <w:w w:val="118"/>
                      <w:sz w:val="19"/>
                    </w:rPr>
                    <w:t>d</w:t>
                  </w:r>
                  <w:r>
                    <w:rPr>
                      <w:rFonts w:ascii="Arial" w:hAnsi="Arial"/>
                      <w:color w:val="161616"/>
                      <w:w w:val="116"/>
                      <w:sz w:val="19"/>
                    </w:rPr>
                    <w:t>6n</w:t>
                  </w:r>
                  <w:r>
                    <w:rPr>
                      <w:rFonts w:ascii="Arial" w:hAnsi="Arial"/>
                      <w:color w:val="161616"/>
                      <w:spacing w:val="14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45"/>
                      <w:sz w:val="18"/>
                    </w:rPr>
                    <w:t>"GO</w:t>
                  </w:r>
                  <w:r>
                    <w:rPr>
                      <w:rFonts w:ascii="Arial" w:hAnsi="Arial"/>
                      <w:color w:val="161616"/>
                      <w:spacing w:val="-2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6"/>
                      <w:sz w:val="18"/>
                    </w:rPr>
                    <w:t>ONA</w:t>
                  </w:r>
                  <w:r>
                    <w:rPr>
                      <w:rFonts w:ascii="Arial" w:hAnsi="Arial"/>
                      <w:color w:val="161616"/>
                      <w:spacing w:val="2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8"/>
                      <w:sz w:val="18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pacing w:val="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1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161616"/>
                      <w:spacing w:val="11"/>
                      <w:w w:val="101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90"/>
                      <w:sz w:val="18"/>
                    </w:rPr>
                    <w:t>ENTO</w:t>
                  </w:r>
                  <w:r>
                    <w:rPr>
                      <w:rFonts w:ascii="Arial" w:hAnsi="Arial"/>
                      <w:color w:val="161616"/>
                      <w:spacing w:val="1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18"/>
                    </w:rPr>
                    <w:t>El</w:t>
                  </w:r>
                  <w:r>
                    <w:rPr>
                      <w:rFonts w:ascii="Arial" w:hAnsi="Arial"/>
                      <w:color w:val="161616"/>
                      <w:spacing w:val="-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2"/>
                      <w:sz w:val="18"/>
                    </w:rPr>
                    <w:t>HI</w:t>
                  </w:r>
                  <w:r>
                    <w:rPr>
                      <w:rFonts w:ascii="Arial" w:hAnsi="Arial"/>
                      <w:color w:val="161616"/>
                      <w:spacing w:val="11"/>
                      <w:w w:val="92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61616"/>
                      <w:w w:val="50"/>
                      <w:sz w:val="18"/>
                    </w:rPr>
                    <w:t>f-</w:t>
                  </w:r>
                  <w:r>
                    <w:rPr>
                      <w:rFonts w:ascii="Arial" w:hAnsi="Arial"/>
                      <w:color w:val="161616"/>
                      <w:spacing w:val="-17"/>
                      <w:w w:val="50"/>
                      <w:sz w:val="18"/>
                    </w:rPr>
                    <w:t>:</w:t>
                  </w:r>
                  <w:r>
                    <w:rPr>
                      <w:rFonts w:ascii="Arial" w:hAnsi="Arial"/>
                      <w:color w:val="161616"/>
                      <w:w w:val="108"/>
                      <w:sz w:val="18"/>
                    </w:rPr>
                    <w:t>.riO</w:t>
                  </w:r>
                  <w:r>
                    <w:rPr>
                      <w:rFonts w:ascii="Arial" w:hAnsi="Arial"/>
                      <w:color w:val="161616"/>
                      <w:spacing w:val="1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5"/>
                      <w:sz w:val="18"/>
                    </w:rPr>
                    <w:t>S.A."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611404pt;margin-top:164.991043pt;width:13.5pt;height:15pt;mso-position-horizontal-relative:page;mso-position-vertical-relative:page;z-index:-10043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a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)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290207pt;margin-top:164.991043pt;width:161.35pt;height:15pt;mso-position-horizontal-relative:page;mso-position-vertical-relative:page;z-index:-10040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Junta</w:t>
                  </w:r>
                  <w:r>
                    <w:rPr>
                      <w:rFonts w:asci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General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(</w:t>
                  </w: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Art.</w:t>
                  </w:r>
                  <w:r>
                    <w:rPr>
                      <w:rFonts w:asci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93).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611404pt;margin-top:197.996536pt;width:13.55pt;height:15pt;mso-position-horizontal-relative:page;mso-position-vertical-relative:page;z-index:-10038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b)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471497pt;margin-top:197.996536pt;width:247.85pt;height:15pt;mso-position-horizontal-relative:page;mso-position-vertical-relative:page;z-index:-10036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Administración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(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Art.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136).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611404pt;margin-top:230.639145pt;width:13.5pt;height:15pt;mso-position-horizontal-relative:page;mso-position-vertical-relative:page;z-index:-10033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e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)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927505pt;margin-top:230.639145pt;width:141.4pt;height:15pt;mso-position-horizontal-relative:page;mso-position-vertical-relative:page;z-index:-10031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Comisión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Ejecutiva.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611404pt;margin-top:262.556427pt;width:14.3pt;height:15pt;mso-position-horizontal-relative:page;mso-position-vertical-relative:page;z-index:-10028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d)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290207pt;margin-top:262.556427pt;width:206.9pt;height:15pt;mso-position-horizontal-relative:page;mso-position-vertical-relative:page;z-index:-10026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El</w:t>
                  </w:r>
                  <w:r>
                    <w:rPr>
                      <w:rFonts w:asci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Director</w:t>
                  </w:r>
                  <w:r>
                    <w:rPr>
                      <w:rFonts w:asci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241"/>
                      <w:sz w:val="26"/>
                    </w:rPr>
                    <w:t>-</w:t>
                  </w:r>
                  <w:r>
                    <w:rPr>
                      <w:rFonts w:asci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Gerente</w:t>
                  </w:r>
                  <w:r>
                    <w:rPr>
                      <w:rFonts w:asci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"/>
                      <w:w w:val="106"/>
                      <w:sz w:val="26"/>
                    </w:rPr>
                    <w:t>(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su</w:t>
                  </w:r>
                  <w:r>
                    <w:rPr>
                      <w:rFonts w:asci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caso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).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4.336807pt;margin-top:311.157837pt;width:166.5pt;height:31.2pt;mso-position-horizontal-relative:page;mso-position-vertical-relative:page;z-index:-10024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0" w:right="58" w:firstLine="0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SECCIÓN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PRlMERA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before="1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61616"/>
                      <w:w w:val="103"/>
                      <w:sz w:val="28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10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1"/>
                      <w:sz w:val="28"/>
                    </w:rPr>
                    <w:t>LA</w:t>
                  </w:r>
                  <w:r>
                    <w:rPr>
                      <w:rFonts w:ascii="Times New Roman"/>
                      <w:color w:val="161616"/>
                      <w:spacing w:val="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1"/>
                      <w:sz w:val="28"/>
                    </w:rPr>
                    <w:t>JUNTA</w:t>
                  </w:r>
                  <w:r>
                    <w:rPr>
                      <w:rFonts w:ascii="Times New Roman"/>
                      <w:color w:val="161616"/>
                      <w:spacing w:val="34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3"/>
                      <w:sz w:val="28"/>
                    </w:rPr>
                    <w:t>GENERAL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253899pt;margin-top:358.852448pt;width:164.45pt;height:15pt;mso-position-horizontal-relative:page;mso-position-vertical-relative:page;z-index:-10021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82"/>
                      <w:sz w:val="26"/>
                      <w:u w:val="thick" w:color="000000"/>
                    </w:rPr>
                    <w:t>14º.-:-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  <w:u w:val="thick" w:color="000000"/>
                    </w:rPr>
                    <w:t>Composición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062195pt;margin-top:390.407043pt;width:392.2pt;height:15pt;mso-position-horizontal-relative:page;mso-position-vertical-relative:page;z-index:-10019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1.-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General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órgano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soberano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gobierno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9.207275pt;margin-top:390.407043pt;width:12pt;height:15pt;mso-position-horizontal-relative:page;mso-position-vertical-relative:page;z-index:-10016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la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253899pt;margin-top:406.365631pt;width:449.1pt;height:78.7pt;mso-position-horizontal-relative:page;mso-position-vertical-relative:page;z-index:-100144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7" w:firstLine="14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Sociedad.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accionistas,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constituidos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general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debidamente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convocada,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decidirán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mayoría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asuntos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propios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competencia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Junta.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Todos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socios,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incluso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disidentes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hayan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participado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reunión,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quedan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sometidos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acuerdos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general.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430099pt;margin-top:501.754852pt;width:18.05pt;height:15pt;mso-position-horizontal-relative:page;mso-position-vertical-relative:page;z-index:-10012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2.-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538895pt;margin-top:501.754852pt;width:60.8pt;height:15pt;mso-position-horizontal-relative:page;mso-position-vertical-relative:page;z-index:-100096" type="#_x0000_t202" filled="false" stroked="false">
            <v:textbox inset="0,0,0,0">
              <w:txbxContent>
                <w:p>
                  <w:pPr>
                    <w:tabs>
                      <w:tab w:pos="571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Junta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989594pt;margin-top:501.754852pt;width:47.2pt;height:15pt;mso-position-horizontal-relative:page;mso-position-vertical-relative:page;z-index:-10007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General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020691pt;margin-top:501.754852pt;width:35.550pt;height:15pt;mso-position-horizontal-relative:page;mso-position-vertical-relative:page;z-index:-10004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estará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445587pt;margin-top:501.754852pt;width:50.45pt;height:15pt;mso-position-horizontal-relative:page;mso-position-vertical-relative:page;z-index:-10002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formada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196899pt;margin-top:501.754852pt;width:21.05pt;height:15pt;mso-position-horizontal-relative:page;mso-position-vertical-relative:page;z-index:-10000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por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5.114014pt;margin-top:501.754852pt;width:84.4pt;height:15pt;mso-position-horizontal-relative:page;mso-position-vertical-relative:page;z-index:-9997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representantes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1.228027pt;margin-top:501.754852pt;width:19.6pt;height:15pt;mso-position-horizontal-relative:page;mso-position-vertical-relative:page;z-index:-9995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6166pt;margin-top:517.713562pt;width:449.85pt;height:63.1pt;mso-position-horizontal-relative:page;mso-position-vertical-relative:page;z-index:-99928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20" w:right="17" w:firstLine="3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accionariado.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representantes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propiedad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Excmo.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Cabildo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Insular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Hierro,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serán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elegidos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Plen9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mismo,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acuerdo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legislación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régimen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local,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representantes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demás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serán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designados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titul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ar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mismas.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792694pt;margin-top:597.688049pt;width:55.5pt;height:15pt;mso-position-horizontal-relative:page;mso-position-vertical-relative:page;z-index:-99904" type="#_x0000_t202" filled="false" stroked="false">
            <v:textbox inset="0,0,0,0">
              <w:txbxContent>
                <w:p>
                  <w:pPr>
                    <w:tabs>
                      <w:tab w:pos="578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spacing w:val="16"/>
                      <w:w w:val="113"/>
                      <w:sz w:val="26"/>
                    </w:rPr>
                    <w:t>3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.-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Para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4.440399pt;margin-top:597.688049pt;width:35.1pt;height:15pt;mso-position-horizontal-relative:page;mso-position-vertical-relative:page;z-index:-9988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poder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0466pt;margin-top:597.688049pt;width:36.1pt;height:15pt;mso-position-horizontal-relative:page;mso-position-vertical-relative:page;z-index:-9985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asistir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108795pt;margin-top:597.688049pt;width:73.05pt;height:15pt;mso-position-horizontal-relative:page;mso-position-vertical-relative:page;z-index:-9983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válidamente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1.979309pt;margin-top:597.688049pt;width:7.8pt;height:15pt;mso-position-horizontal-relative:page;mso-position-vertical-relative:page;z-index:-9980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0"/>
                      <w:sz w:val="26"/>
                    </w:rPr>
                    <w:t>a</w:t>
                  </w:r>
                  <w:r>
                    <w:rPr>
                      <w:rFonts w:ascii="Times New Roman"/>
                      <w:w w:val="100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0.114014pt;margin-top:597.688049pt;width:51.4pt;height:15pt;mso-position-horizontal-relative:page;mso-position-vertical-relative:page;z-index:-99784" type="#_x0000_t202" filled="false" stroked="false">
            <v:textbox inset="0,0,0,0">
              <w:txbxContent>
                <w:p>
                  <w:pPr>
                    <w:tabs>
                      <w:tab w:pos="437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junta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3.404114pt;margin-top:597.688049pt;width:48pt;height:15pt;mso-position-horizontal-relative:page;mso-position-vertical-relative:page;z-index:-9976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general,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2.704712pt;margin-top:597.688049pt;width:28.35pt;height:15pt;mso-position-horizontal-relative:page;mso-position-vertical-relative:page;z-index:-9973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cada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435204pt;margin-top:613.646729pt;width:192.6pt;height:47.65pt;mso-position-horizontal-relative:page;mso-position-vertical-relative:page;z-index:-99712" type="#_x0000_t202" filled="false" stroked="false">
            <v:textbox inset="0,0,0,0">
              <w:txbxContent>
                <w:p>
                  <w:pPr>
                    <w:spacing w:line="261" w:lineRule="auto" w:before="0"/>
                    <w:ind w:left="20" w:right="17" w:firstLine="0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representado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deberá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acreditar,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representación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deberá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agrupada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y,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consecuencia,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927490pt;margin-top:613.646729pt;width:254.7pt;height:47.65pt;mso-position-horizontal-relative:page;mso-position-vertical-relative:page;z-index:-99688" type="#_x0000_t202" filled="false" stroked="false">
            <v:textbox inset="0,0,0,0">
              <w:txbxContent>
                <w:p>
                  <w:pPr>
                    <w:spacing w:line="261" w:lineRule="auto" w:before="0"/>
                    <w:ind w:left="20" w:right="17" w:firstLine="50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previa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fehacientemente,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título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constar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si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representación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personal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número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y,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tanto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votos,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79301pt;margin-top:661.987488pt;width:449.85pt;height:16pt;mso-position-horizontal-relative:page;mso-position-vertical-relative:page;z-index:-99664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0"/>
                      <w:sz w:val="28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8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representación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8"/>
                    </w:rPr>
                    <w:t>confiere,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pueda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impedir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ejercicio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3.430099pt;margin-top:678.269104pt;width:378.2pt;height:49.8pt;mso-position-horizontal-relative:page;mso-position-vertical-relative:page;z-index:-99640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52" w:right="0" w:hanging="26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4"/>
                      <w:sz w:val="26"/>
                    </w:rPr>
                    <w:t>al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titular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acciones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nominativas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85"/>
                      <w:sz w:val="29"/>
                    </w:rPr>
                    <w:t>y</w:t>
                  </w:r>
                  <w:r>
                    <w:rPr>
                      <w:rFonts w:ascii="Times New Roman"/>
                      <w:color w:val="161616"/>
                      <w:sz w:val="29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2"/>
                      <w:sz w:val="29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acciones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representadas</w:t>
                  </w:r>
                  <w:r>
                    <w:rPr>
                      <w:rFonts w:ascii="Times New Roman"/>
                      <w:sz w:val="26"/>
                    </w:rPr>
                  </w:r>
                </w:p>
                <w:p>
                  <w:pPr>
                    <w:spacing w:line="247" w:lineRule="auto" w:before="13"/>
                    <w:ind w:left="20" w:right="17" w:firstLine="32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1"/>
                      <w:sz w:val="28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8"/>
                    </w:rPr>
                    <w:t>anotaciones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8"/>
                      <w:sz w:val="28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3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8"/>
                    </w:rPr>
                    <w:t>cuenta,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8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tengan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inscritas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sus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registros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cinco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días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8"/>
                    </w:rPr>
                    <w:t>antelación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aquel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haya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253899pt;margin-top:679.476135pt;width:68.350pt;height:48.4pt;mso-position-horizontal-relative:page;mso-position-vertical-relative:page;z-index:-99616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27" w:right="18" w:hanging="8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tal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derecho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1"/>
                      <w:sz w:val="28"/>
                    </w:rPr>
                    <w:t>por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9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2"/>
                      <w:sz w:val="28"/>
                    </w:rPr>
                    <w:t>medio</w:t>
                  </w:r>
                  <w:r>
                    <w:rPr>
                      <w:rFonts w:ascii="Times New Roman"/>
                      <w:color w:val="161616"/>
                      <w:w w:val="102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262626"/>
                      <w:w w:val="110"/>
                      <w:sz w:val="26"/>
                    </w:rPr>
                    <w:t>respectivos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79301pt;margin-top:729.528259pt;width:110.7pt;height:15pt;mso-position-horizontal-relative:page;mso-position-vertical-relative:page;z-index:-9959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celebrarse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2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junta.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922302pt;margin-top:810.64740pt;width:43pt;height:12pt;mso-position-horizontal-relative:page;mso-position-vertical-relative:page;z-index:-9956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262626"/>
                      <w:w w:val="109"/>
                      <w:sz w:val="20"/>
                    </w:rPr>
                    <w:t>Pag.</w:t>
                  </w:r>
                  <w:r>
                    <w:rPr>
                      <w:rFonts w:ascii="Times New Roman"/>
                      <w:color w:val="262626"/>
                      <w:spacing w:val="18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262626"/>
                      <w:w w:val="117"/>
                      <w:sz w:val="20"/>
                    </w:rPr>
                    <w:t>7/2i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880798pt;margin-top:45.85268pt;width:337.7pt;height:12pt;mso-position-horizontal-relative:page;mso-position-vertical-relative:page;z-index:-995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062195pt;margin-top:73.734978pt;width:371.6pt;height:12pt;mso-position-horizontal-relative:page;mso-position-vertical-relative:page;z-index:-995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0.291367pt;margin-top:359.313202pt;width:8.7pt;height:12pt;mso-position-horizontal-relative:page;mso-position-vertical-relative:page;z-index:-994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48407pt;margin-top:359.313202pt;width:6.15pt;height:12pt;mso-position-horizontal-relative:page;mso-position-vertical-relative:page;z-index:-994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520" w:bottom="280" w:left="1680" w:right="5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5.924393pt;margin-top:23.939573pt;width:136.3829pt;height:5.803526pt;mso-position-horizontal-relative:page;mso-position-vertical-relative:page;z-index:-99448" type="#_x0000_t75" stroked="false">
            <v:imagedata r:id="rId21" o:title=""/>
          </v:shape>
        </w:pict>
      </w:r>
      <w:r>
        <w:rPr/>
        <w:pict>
          <v:shape style="position:absolute;margin-left:104.463501pt;margin-top:35.546631pt;width:70.36776pt;height:77.62217pt;mso-position-horizontal-relative:page;mso-position-vertical-relative:page;z-index:-99424" type="#_x0000_t75" stroked="false">
            <v:imagedata r:id="rId22" o:title=""/>
          </v:shape>
        </w:pict>
      </w:r>
      <w:r>
        <w:rPr/>
        <w:pict>
          <v:shape style="position:absolute;margin-left:289.450897pt;margin-top:90.680077pt;width:53.68262pt;height:21.76322pt;mso-position-horizontal-relative:page;mso-position-vertical-relative:page;z-index:-99400" type="#_x0000_t75" stroked="false">
            <v:imagedata r:id="rId23" o:title=""/>
          </v:shape>
        </w:pict>
      </w:r>
      <w:r>
        <w:rPr/>
        <w:pict>
          <v:shape style="position:absolute;margin-left:549.388611pt;margin-top:41.765453pt;width:19.5pt;height:23pt;mso-position-horizontal-relative:page;mso-position-vertical-relative:page;z-index:-99376" type="#_x0000_t202" filled="false" stroked="false">
            <v:textbox inset="0,0,0,0">
              <w:txbxContent>
                <w:p>
                  <w:pPr>
                    <w:spacing w:line="44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color w:val="2D2D2D"/>
                      <w:w w:val="17"/>
                      <w:sz w:val="30"/>
                    </w:rPr>
                    <w:t>_</w:t>
                  </w:r>
                  <w:r>
                    <w:rPr>
                      <w:rFonts w:ascii="Times New Roman"/>
                      <w:color w:val="2D2D2D"/>
                      <w:sz w:val="30"/>
                    </w:rPr>
                    <w:t> </w:t>
                  </w:r>
                  <w:r>
                    <w:rPr>
                      <w:rFonts w:ascii="Times New Roman"/>
                      <w:color w:val="2D2D2D"/>
                      <w:spacing w:val="-13"/>
                      <w:sz w:val="30"/>
                    </w:rPr>
                    <w:t> </w:t>
                  </w:r>
                  <w:r>
                    <w:rPr>
                      <w:rFonts w:ascii="Times New Roman"/>
                      <w:i/>
                      <w:color w:val="161616"/>
                      <w:w w:val="89"/>
                      <w:sz w:val="42"/>
                    </w:rPr>
                    <w:t>4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58551pt;margin-top:46.593494pt;width:212.95pt;height:17pt;mso-position-horizontal-relative:page;mso-position-vertical-relative:page;z-index:-99352" type="#_x0000_t202" filled="false" stroked="false">
            <v:textbox inset="0,0,0,0">
              <w:txbxContent>
                <w:p>
                  <w:pPr>
                    <w:tabs>
                      <w:tab w:pos="4239" w:val="left" w:leader="none"/>
                    </w:tabs>
                    <w:spacing w:line="32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 w:hAnsi="Times New Roman"/>
                      <w:color w:val="414141"/>
                      <w:w w:val="26"/>
                      <w:sz w:val="30"/>
                    </w:rPr>
                  </w:r>
                  <w:r>
                    <w:rPr>
                      <w:rFonts w:ascii="Times New Roman" w:hAnsi="Times New Roman"/>
                      <w:color w:val="414141"/>
                      <w:w w:val="26"/>
                      <w:sz w:val="30"/>
                      <w:u w:val="thick" w:color="000000"/>
                    </w:rPr>
                    <w:t>-</w:t>
                  </w:r>
                  <w:r>
                    <w:rPr>
                      <w:rFonts w:ascii="Times New Roman" w:hAnsi="Times New Roman"/>
                      <w:color w:val="414141"/>
                      <w:spacing w:val="-2"/>
                      <w:w w:val="26"/>
                      <w:sz w:val="30"/>
                      <w:u w:val="thick" w:color="000000"/>
                    </w:rPr>
                    <w:t>.</w:t>
                  </w:r>
                  <w:r>
                    <w:rPr>
                      <w:rFonts w:ascii="Times New Roman" w:hAnsi="Times New Roman"/>
                      <w:color w:val="808080"/>
                      <w:spacing w:val="-8"/>
                      <w:w w:val="118"/>
                      <w:sz w:val="30"/>
                      <w:u w:val="thick" w:color="000000"/>
                    </w:rPr>
                    <w:t>J</w:t>
                  </w:r>
                  <w:r>
                    <w:rPr>
                      <w:rFonts w:ascii="Times New Roman" w:hAnsi="Times New Roman"/>
                      <w:color w:val="808080"/>
                      <w:spacing w:val="-84"/>
                      <w:w w:val="129"/>
                      <w:sz w:val="30"/>
                      <w:u w:val="thick" w:color="000000"/>
                    </w:rPr>
                    <w:t>;</w:t>
                  </w:r>
                  <w:r>
                    <w:rPr>
                      <w:rFonts w:ascii="Times New Roman" w:hAnsi="Times New Roman"/>
                      <w:color w:val="808080"/>
                      <w:spacing w:val="-56"/>
                      <w:sz w:val="30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808080"/>
                      <w:w w:val="75"/>
                      <w:sz w:val="30"/>
                      <w:u w:val="thick" w:color="000000"/>
                    </w:rPr>
                    <w:t>{</w:t>
                  </w:r>
                  <w:r>
                    <w:rPr>
                      <w:rFonts w:ascii="Times New Roman" w:hAnsi="Times New Roman"/>
                      <w:color w:val="808080"/>
                      <w:spacing w:val="-39"/>
                      <w:w w:val="75"/>
                      <w:sz w:val="30"/>
                      <w:u w:val="thick" w:color="000000"/>
                    </w:rPr>
                    <w:t>t</w:t>
                  </w:r>
                  <w:r>
                    <w:rPr>
                      <w:rFonts w:ascii="Times New Roman" w:hAnsi="Times New Roman"/>
                      <w:color w:val="808080"/>
                      <w:w w:val="43"/>
                      <w:sz w:val="30"/>
                      <w:u w:val="thick" w:color="000000"/>
                    </w:rPr>
                    <w:t>?.X</w:t>
                  </w:r>
                  <w:r>
                    <w:rPr>
                      <w:rFonts w:ascii="Times New Roman" w:hAnsi="Times New Roman"/>
                      <w:color w:val="808080"/>
                      <w:spacing w:val="-6"/>
                      <w:w w:val="43"/>
                      <w:sz w:val="30"/>
                      <w:u w:val="thick" w:color="000000"/>
                    </w:rPr>
                    <w:t>t</w:t>
                  </w:r>
                  <w:r>
                    <w:rPr>
                      <w:rFonts w:ascii="Times New Roman" w:hAnsi="Times New Roman"/>
                      <w:color w:val="808080"/>
                      <w:w w:val="48"/>
                      <w:sz w:val="30"/>
                      <w:u w:val="thick" w:color="000000"/>
                    </w:rPr>
                    <w:t>,</w:t>
                  </w:r>
                  <w:r>
                    <w:rPr>
                      <w:rFonts w:ascii="Times New Roman" w:hAnsi="Times New Roman"/>
                      <w:color w:val="808080"/>
                      <w:sz w:val="30"/>
                      <w:u w:val="thick" w:color="000000"/>
                    </w:rPr>
                    <w:t>  </w:t>
                  </w:r>
                  <w:r>
                    <w:rPr>
                      <w:rFonts w:ascii="Times New Roman" w:hAnsi="Times New Roman"/>
                      <w:color w:val="808080"/>
                      <w:spacing w:val="8"/>
                      <w:sz w:val="30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A8A8A8"/>
                      <w:spacing w:val="-32"/>
                      <w:w w:val="68"/>
                      <w:sz w:val="30"/>
                      <w:u w:val="thick" w:color="000000"/>
                    </w:rPr>
                    <w:t>·</w:t>
                  </w:r>
                  <w:r>
                    <w:rPr>
                      <w:rFonts w:ascii="Times New Roman" w:hAnsi="Times New Roman"/>
                      <w:color w:val="696969"/>
                      <w:spacing w:val="-14"/>
                      <w:w w:val="41"/>
                      <w:sz w:val="30"/>
                      <w:u w:val="thick" w:color="000000"/>
                    </w:rPr>
                    <w:t>:</w:t>
                  </w:r>
                  <w:r>
                    <w:rPr>
                      <w:rFonts w:ascii="Times New Roman" w:hAnsi="Times New Roman"/>
                      <w:color w:val="2D2D2D"/>
                      <w:w w:val="41"/>
                      <w:sz w:val="30"/>
                      <w:u w:val="thick" w:color="000000"/>
                    </w:rPr>
                    <w:t>:</w:t>
                  </w:r>
                  <w:r>
                    <w:rPr>
                      <w:rFonts w:ascii="Times New Roman" w:hAnsi="Times New Roman"/>
                      <w:color w:val="2D2D2D"/>
                      <w:sz w:val="30"/>
                      <w:u w:val="thick" w:color="000000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color w:val="2D2D2D"/>
                      <w:sz w:val="30"/>
                    </w:rPr>
                  </w:r>
                  <w:r>
                    <w:rPr>
                      <w:rFonts w:ascii="Times New Roman" w:hAnsi="Times New Roman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139893pt;margin-top:60.098434pt;width:358pt;height:20.5pt;mso-position-horizontal-relative:page;mso-position-vertical-relative:page;z-index:-99328" type="#_x0000_t202" filled="false" stroked="false">
            <v:textbox inset="0,0,0,0">
              <w:txbxContent>
                <w:p>
                  <w:pPr>
                    <w:spacing w:line="39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color w:val="161616"/>
                      <w:w w:val="107"/>
                      <w:sz w:val="19"/>
                      <w:szCs w:val="19"/>
                    </w:rPr>
                    <w:t>Comisión</w:t>
                  </w:r>
                  <w:r>
                    <w:rPr>
                      <w:rFonts w:ascii="Arial" w:hAnsi="Arial" w:cs="Arial" w:eastAsia="Arial"/>
                      <w:color w:val="161616"/>
                      <w:spacing w:val="21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114"/>
                      <w:sz w:val="19"/>
                      <w:szCs w:val="19"/>
                    </w:rPr>
                    <w:t>de</w:t>
                  </w:r>
                  <w:r>
                    <w:rPr>
                      <w:rFonts w:ascii="Arial" w:hAnsi="Arial" w:cs="Arial" w:eastAsia="Arial"/>
                      <w:color w:val="161616"/>
                      <w:spacing w:val="14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101"/>
                      <w:sz w:val="19"/>
                      <w:szCs w:val="19"/>
                    </w:rPr>
                    <w:t>Estud</w:t>
                  </w:r>
                  <w:r>
                    <w:rPr>
                      <w:rFonts w:ascii="Arial" w:hAnsi="Arial" w:cs="Arial" w:eastAsia="Arial"/>
                      <w:color w:val="161616"/>
                      <w:spacing w:val="-6"/>
                      <w:w w:val="101"/>
                      <w:sz w:val="19"/>
                      <w:szCs w:val="19"/>
                    </w:rPr>
                    <w:t>i</w:t>
                  </w:r>
                  <w:r>
                    <w:rPr>
                      <w:rFonts w:ascii="Arial" w:hAnsi="Arial" w:cs="Arial" w:eastAsia="Arial"/>
                      <w:color w:val="161616"/>
                      <w:w w:val="116"/>
                      <w:sz w:val="19"/>
                      <w:szCs w:val="19"/>
                    </w:rPr>
                    <w:t>o</w:t>
                  </w:r>
                  <w:r>
                    <w:rPr>
                      <w:rFonts w:ascii="Arial" w:hAnsi="Arial" w:cs="Arial" w:eastAsia="Arial"/>
                      <w:color w:val="161616"/>
                      <w:spacing w:val="6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3"/>
                      <w:w w:val="132"/>
                      <w:sz w:val="37"/>
                      <w:szCs w:val="37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"/>
                      <w:w w:val="148"/>
                      <w:sz w:val="37"/>
                      <w:szCs w:val="37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38"/>
                      <w:sz w:val="37"/>
                      <w:szCs w:val="37"/>
                    </w:rPr>
                    <w:t>°J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5"/>
                      <w:sz w:val="37"/>
                      <w:szCs w:val="3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14141"/>
                      <w:spacing w:val="-11"/>
                      <w:w w:val="73"/>
                      <w:sz w:val="37"/>
                      <w:szCs w:val="37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"/>
                      <w:w w:val="99"/>
                      <w:sz w:val="37"/>
                      <w:szCs w:val="37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525252"/>
                      <w:w w:val="53"/>
                      <w:sz w:val="37"/>
                      <w:szCs w:val="37"/>
                    </w:rPr>
                    <w:t>"f</w:t>
                  </w:r>
                  <w:r>
                    <w:rPr>
                      <w:rFonts w:ascii="Times New Roman" w:hAnsi="Times New Roman" w:cs="Times New Roman" w:eastAsia="Times New Roman"/>
                      <w:color w:val="525252"/>
                      <w:spacing w:val="-26"/>
                      <w:w w:val="52"/>
                      <w:sz w:val="37"/>
                      <w:szCs w:val="37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525252"/>
                      <w:spacing w:val="-38"/>
                      <w:w w:val="131"/>
                      <w:sz w:val="37"/>
                      <w:szCs w:val="37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color w:val="2D2D2D"/>
                      <w:w w:val="59"/>
                      <w:sz w:val="37"/>
                      <w:szCs w:val="37"/>
                    </w:rPr>
                    <w:t>ición</w:t>
                  </w:r>
                  <w:r>
                    <w:rPr>
                      <w:rFonts w:ascii="Times New Roman" w:hAnsi="Times New Roman" w:cs="Times New Roman" w:eastAsia="Times New Roman"/>
                      <w:color w:val="2D2D2D"/>
                      <w:spacing w:val="-3"/>
                      <w:sz w:val="37"/>
                      <w:szCs w:val="3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D2D2D"/>
                      <w:w w:val="104"/>
                      <w:sz w:val="19"/>
                      <w:szCs w:val="19"/>
                    </w:rPr>
                    <w:t>"GORONA</w:t>
                  </w:r>
                  <w:r>
                    <w:rPr>
                      <w:rFonts w:ascii="Arial" w:hAnsi="Arial" w:cs="Arial" w:eastAsia="Arial"/>
                      <w:color w:val="2D2D2D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D2D2D"/>
                      <w:spacing w:val="-11"/>
                      <w:sz w:val="19"/>
                      <w:szCs w:val="1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74"/>
                      <w:sz w:val="20"/>
                      <w:szCs w:val="20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87"/>
                      <w:sz w:val="20"/>
                      <w:szCs w:val="20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8"/>
                      <w:sz w:val="20"/>
                      <w:szCs w:val="2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108"/>
                      <w:sz w:val="19"/>
                      <w:szCs w:val="19"/>
                    </w:rPr>
                    <w:t>V!W1'0</w:t>
                  </w:r>
                  <w:r>
                    <w:rPr>
                      <w:rFonts w:ascii="Arial" w:hAnsi="Arial" w:cs="Arial" w:eastAsia="Arial"/>
                      <w:color w:val="161616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spacing w:val="-26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76"/>
                      <w:sz w:val="19"/>
                      <w:szCs w:val="19"/>
                    </w:rPr>
                    <w:t>EL</w:t>
                  </w:r>
                  <w:r>
                    <w:rPr>
                      <w:rFonts w:ascii="Arial" w:hAnsi="Arial" w:cs="Arial" w:eastAsia="Arial"/>
                      <w:color w:val="161616"/>
                      <w:spacing w:val="15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86"/>
                      <w:sz w:val="19"/>
                      <w:szCs w:val="19"/>
                    </w:rPr>
                    <w:t>HIERRO</w:t>
                  </w:r>
                  <w:r>
                    <w:rPr>
                      <w:rFonts w:ascii="Arial" w:hAnsi="Arial" w:cs="Arial" w:eastAsia="Arial"/>
                      <w:color w:val="161616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spacing w:val="-27"/>
                      <w:sz w:val="19"/>
                      <w:szCs w:val="19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98"/>
                      <w:sz w:val="19"/>
                      <w:szCs w:val="19"/>
                    </w:rPr>
                    <w:t>S.A."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709793pt;margin-top:73.093636pt;width:380.15pt;height:20pt;mso-position-horizontal-relative:page;mso-position-vertical-relative:page;z-index:-99304" type="#_x0000_t202" filled="false" stroked="false">
            <v:textbox inset="0,0,0,0">
              <w:txbxContent>
                <w:p>
                  <w:pPr>
                    <w:tabs>
                      <w:tab w:pos="2174" w:val="left" w:leader="none"/>
                      <w:tab w:pos="7583" w:val="left" w:leader="none"/>
                    </w:tabs>
                    <w:spacing w:line="38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color w:val="808080"/>
                      <w:w w:val="99"/>
                      <w:sz w:val="36"/>
                    </w:rPr>
                  </w:r>
                  <w:r>
                    <w:rPr>
                      <w:rFonts w:ascii="Arial"/>
                      <w:color w:val="808080"/>
                      <w:w w:val="99"/>
                      <w:sz w:val="36"/>
                      <w:u w:val="single" w:color="000000"/>
                    </w:rPr>
                    <w:t> </w:t>
                  </w:r>
                  <w:r>
                    <w:rPr>
                      <w:rFonts w:ascii="Arial"/>
                      <w:color w:val="808080"/>
                      <w:sz w:val="36"/>
                      <w:u w:val="single" w:color="000000"/>
                    </w:rPr>
                    <w:tab/>
                  </w:r>
                  <w:r>
                    <w:rPr>
                      <w:rFonts w:ascii="Arial"/>
                      <w:color w:val="808080"/>
                      <w:w w:val="22"/>
                      <w:sz w:val="36"/>
                      <w:u w:val="single" w:color="000000"/>
                    </w:rPr>
                    <w:t>:</w:t>
                  </w:r>
                  <w:r>
                    <w:rPr>
                      <w:rFonts w:ascii="Arial"/>
                      <w:color w:val="808080"/>
                      <w:spacing w:val="11"/>
                      <w:w w:val="22"/>
                      <w:sz w:val="36"/>
                      <w:u w:val="single" w:color="000000"/>
                    </w:rPr>
                    <w:t>-</w:t>
                  </w:r>
                  <w:r>
                    <w:rPr>
                      <w:rFonts w:ascii="Arial"/>
                      <w:color w:val="525252"/>
                      <w:spacing w:val="-2"/>
                      <w:w w:val="37"/>
                      <w:sz w:val="36"/>
                      <w:u w:val="single" w:color="000000"/>
                    </w:rPr>
                    <w:t>.</w:t>
                  </w:r>
                  <w:r>
                    <w:rPr>
                      <w:rFonts w:ascii="Arial"/>
                      <w:color w:val="808080"/>
                      <w:spacing w:val="-39"/>
                      <w:sz w:val="36"/>
                      <w:u w:val="single" w:color="000000"/>
                    </w:rPr>
                    <w:t>J</w:t>
                  </w:r>
                  <w:r>
                    <w:rPr>
                      <w:rFonts w:ascii="Arial"/>
                      <w:color w:val="808080"/>
                      <w:spacing w:val="-29"/>
                      <w:w w:val="67"/>
                      <w:sz w:val="36"/>
                      <w:u w:val="single" w:color="000000"/>
                    </w:rPr>
                    <w:t>i</w:t>
                  </w:r>
                  <w:r>
                    <w:rPr>
                      <w:rFonts w:ascii="Arial"/>
                      <w:color w:val="808080"/>
                      <w:w w:val="34"/>
                      <w:sz w:val="36"/>
                      <w:u w:val="single" w:color="000000"/>
                    </w:rPr>
                    <w:t>r:ri</w:t>
                  </w:r>
                  <w:r>
                    <w:rPr>
                      <w:rFonts w:ascii="Arial"/>
                      <w:color w:val="808080"/>
                      <w:spacing w:val="-8"/>
                      <w:w w:val="34"/>
                      <w:sz w:val="36"/>
                      <w:u w:val="single" w:color="000000"/>
                    </w:rPr>
                    <w:t>r</w:t>
                  </w:r>
                  <w:r>
                    <w:rPr>
                      <w:rFonts w:ascii="Arial"/>
                      <w:color w:val="808080"/>
                      <w:spacing w:val="-130"/>
                      <w:w w:val="112"/>
                      <w:sz w:val="36"/>
                      <w:u w:val="single" w:color="000000"/>
                    </w:rPr>
                    <w:t>1</w:t>
                  </w:r>
                  <w:r>
                    <w:rPr>
                      <w:rFonts w:ascii="Arial"/>
                      <w:color w:val="808080"/>
                      <w:w w:val="102"/>
                      <w:sz w:val="36"/>
                      <w:u w:val="single" w:color="000000"/>
                    </w:rPr>
                    <w:t>r</w:t>
                  </w:r>
                  <w:r>
                    <w:rPr>
                      <w:rFonts w:ascii="Arial"/>
                      <w:color w:val="808080"/>
                      <w:spacing w:val="2"/>
                      <w:w w:val="99"/>
                      <w:sz w:val="36"/>
                      <w:u w:val="single" w:color="000000"/>
                    </w:rPr>
                    <w:t> </w:t>
                  </w:r>
                  <w:r>
                    <w:rPr>
                      <w:rFonts w:ascii="Arial"/>
                      <w:color w:val="808080"/>
                      <w:spacing w:val="-28"/>
                      <w:w w:val="48"/>
                      <w:sz w:val="36"/>
                      <w:u w:val="single" w:color="000000"/>
                    </w:rPr>
                    <w:t>?</w:t>
                  </w:r>
                  <w:r>
                    <w:rPr>
                      <w:rFonts w:ascii="Arial"/>
                      <w:color w:val="808080"/>
                      <w:spacing w:val="-73"/>
                      <w:w w:val="159"/>
                      <w:sz w:val="36"/>
                      <w:u w:val="single" w:color="000000"/>
                    </w:rPr>
                    <w:t>r</w:t>
                  </w:r>
                  <w:r>
                    <w:rPr>
                      <w:rFonts w:ascii="Arial"/>
                      <w:color w:val="808080"/>
                      <w:spacing w:val="-73"/>
                      <w:w w:val="99"/>
                      <w:sz w:val="36"/>
                      <w:u w:val="single" w:color="000000"/>
                    </w:rPr>
                    <w:t> </w:t>
                  </w:r>
                  <w:r>
                    <w:rPr>
                      <w:rFonts w:ascii="Arial"/>
                      <w:color w:val="525252"/>
                      <w:spacing w:val="-127"/>
                      <w:w w:val="170"/>
                      <w:sz w:val="36"/>
                      <w:u w:val="single" w:color="000000"/>
                    </w:rPr>
                    <w:t>i</w:t>
                  </w:r>
                  <w:r>
                    <w:rPr>
                      <w:rFonts w:ascii="Arial"/>
                      <w:color w:val="525252"/>
                      <w:spacing w:val="-48"/>
                      <w:w w:val="99"/>
                      <w:sz w:val="36"/>
                      <w:u w:val="single" w:color="000000"/>
                    </w:rPr>
                    <w:t> </w:t>
                  </w:r>
                  <w:r>
                    <w:rPr>
                      <w:rFonts w:ascii="Arial"/>
                      <w:color w:val="2D2D2D"/>
                      <w:w w:val="37"/>
                      <w:sz w:val="36"/>
                      <w:u w:val="single" w:color="000000"/>
                    </w:rPr>
                    <w:t>:</w:t>
                  </w:r>
                  <w:r>
                    <w:rPr>
                      <w:rFonts w:ascii="Arial"/>
                      <w:color w:val="2D2D2D"/>
                      <w:w w:val="99"/>
                      <w:sz w:val="36"/>
                      <w:u w:val="single" w:color="000000"/>
                    </w:rPr>
                    <w:t> </w:t>
                  </w:r>
                  <w:r>
                    <w:rPr>
                      <w:rFonts w:ascii="Arial"/>
                      <w:color w:val="2D2D2D"/>
                      <w:sz w:val="36"/>
                      <w:u w:val="single" w:color="000000"/>
                    </w:rPr>
                    <w:tab/>
                  </w:r>
                  <w:r>
                    <w:rPr>
                      <w:rFonts w:ascii="Arial"/>
                      <w:color w:val="2D2D2D"/>
                      <w:sz w:val="36"/>
                    </w:rPr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756479pt;margin-top:92.995842pt;width:53.95pt;height:15pt;mso-position-horizontal-relative:page;mso-position-vertical-relative:page;z-index:-9928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06</w:t>
                  </w:r>
                  <w:r>
                    <w:rPr>
                      <w:rFonts w:asci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7"/>
                      <w:sz w:val="26"/>
                    </w:rPr>
                    <w:t>/</w:t>
                  </w:r>
                  <w:r>
                    <w:rPr>
                      <w:rFonts w:asci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3"/>
                      <w:sz w:val="26"/>
                    </w:rPr>
                    <w:t>20</w:t>
                  </w:r>
                  <w:r>
                    <w:rPr>
                      <w:rFonts w:asci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89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1"/>
                      <w:sz w:val="26"/>
                    </w:rPr>
                    <w:t>4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0.787598pt;margin-top:134.937897pt;width:8.5pt;height:7.5pt;mso-position-horizontal-relative:page;mso-position-vertical-relative:page;z-index:-99256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/>
                      <w:color w:val="525252"/>
                      <w:w w:val="79"/>
                      <w:sz w:val="11"/>
                    </w:rPr>
                    <w:t>..</w:t>
                  </w:r>
                  <w:r>
                    <w:rPr>
                      <w:rFonts w:ascii="Times New Roman"/>
                      <w:color w:val="525252"/>
                      <w:spacing w:val="-4"/>
                      <w:w w:val="79"/>
                      <w:sz w:val="11"/>
                    </w:rPr>
                    <w:t>.</w:t>
                  </w:r>
                  <w:r>
                    <w:rPr>
                      <w:rFonts w:ascii="Times New Roman"/>
                      <w:color w:val="2D2D2D"/>
                      <w:w w:val="42"/>
                      <w:sz w:val="11"/>
                    </w:rPr>
                    <w:t>......</w:t>
                  </w:r>
                  <w:r>
                    <w:rPr>
                      <w:rFonts w:asci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134705pt;margin-top:138.537094pt;width:7.55pt;height:17pt;mso-position-horizontal-relative:page;mso-position-vertical-relative:page;z-index:-99232" type="#_x0000_t202" filled="false" stroked="false">
            <v:textbox inset="0,0,0,0">
              <w:txbxContent>
                <w:p>
                  <w:pPr>
                    <w:spacing w:line="32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30"/>
                      <w:szCs w:val="30"/>
                    </w:rPr>
                  </w:pPr>
                  <w:r>
                    <w:rPr>
                      <w:rFonts w:ascii="Times New Roman"/>
                      <w:color w:val="2D2D2D"/>
                      <w:spacing w:val="13"/>
                      <w:w w:val="81"/>
                      <w:sz w:val="30"/>
                    </w:rPr>
                    <w:t>-</w:t>
                  </w:r>
                  <w:r>
                    <w:rPr>
                      <w:rFonts w:ascii="Times New Roman"/>
                      <w:color w:val="2D2D2D"/>
                      <w:w w:val="17"/>
                      <w:sz w:val="30"/>
                    </w:rPr>
                    <w:t>-</w:t>
                  </w:r>
                  <w:r>
                    <w:rPr>
                      <w:rFonts w:ascii="Times New Roman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181396pt;margin-top:155.340012pt;width:460.9pt;height:56.1pt;mso-position-horizontal-relative:page;mso-position-vertical-relative:page;z-index:-99208" type="#_x0000_t202" filled="false" stroked="false">
            <v:textbox inset="0,0,0,0">
              <w:txbxContent>
                <w:p>
                  <w:pPr>
                    <w:spacing w:line="244" w:lineRule="auto" w:before="0"/>
                    <w:ind w:left="20" w:right="17" w:firstLine="776"/>
                    <w:jc w:val="both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4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w w:val="107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0"/>
                      <w:sz w:val="26"/>
                    </w:rPr>
                    <w:t>General/est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w w:val="12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w w:val="117"/>
                      <w:sz w:val="26"/>
                    </w:rPr>
                    <w:t>á</w:t>
                  </w:r>
                  <w:r>
                    <w:rPr>
                      <w:rFonts w:ascii="Times New Roman" w:hAnsi="Times New Roman"/>
                      <w:color w:val="525252"/>
                      <w:spacing w:val="-14"/>
                      <w:w w:val="79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136"/>
                      <w:sz w:val="26"/>
                    </w:rPr>
                    <w:t>pr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w w:val="136"/>
                      <w:sz w:val="26"/>
                    </w:rPr>
                    <w:t>;</w:t>
                  </w:r>
                  <w:r>
                    <w:rPr>
                      <w:rFonts w:ascii="Times New Roman" w:hAnsi="Times New Roman"/>
                      <w:color w:val="161616"/>
                      <w:w w:val="66"/>
                      <w:sz w:val="26"/>
                    </w:rPr>
                    <w:t>s_idi._da,-:1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w w:val="66"/>
                      <w:sz w:val="26"/>
                    </w:rPr>
                    <w:t>j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pr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Presidente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Administración.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Podrán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7"/>
                    </w:rPr>
                    <w:t>vez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w w:val="97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50"/>
                      <w:sz w:val="27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8"/>
                    </w:rPr>
                    <w:t>asísti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w w:val="106"/>
                      <w:sz w:val="28"/>
                    </w:rPr>
                    <w:t>r</w:t>
                  </w:r>
                  <w:r>
                    <w:rPr>
                      <w:rFonts w:ascii="Times New Roman" w:hAnsi="Times New Roman"/>
                      <w:color w:val="525252"/>
                      <w:spacing w:val="3"/>
                      <w:w w:val="8"/>
                      <w:sz w:val="28"/>
                    </w:rPr>
                    <w:t>_</w:t>
                  </w:r>
                  <w:r>
                    <w:rPr>
                      <w:rFonts w:ascii="Times New Roman" w:hAnsi="Times New Roman"/>
                      <w:color w:val="2D2D2D"/>
                      <w:spacing w:val="24"/>
                      <w:w w:val="48"/>
                      <w:sz w:val="28"/>
                    </w:rPr>
                    <w:t>·</w:t>
                  </w:r>
                  <w:r>
                    <w:rPr>
                      <w:rFonts w:ascii="Arial" w:hAnsi="Arial"/>
                      <w:color w:val="161616"/>
                      <w:w w:val="79"/>
                      <w:sz w:val="30"/>
                    </w:rPr>
                    <w:t>a:faj</w:t>
                  </w:r>
                  <w:r>
                    <w:rPr>
                      <w:rFonts w:ascii="Arial" w:hAnsi="Arial"/>
                      <w:color w:val="161616"/>
                      <w:spacing w:val="-8"/>
                      <w:w w:val="80"/>
                      <w:sz w:val="30"/>
                    </w:rPr>
                    <w:t>)</w:t>
                  </w:r>
                  <w:r>
                    <w:rPr>
                      <w:rFonts w:ascii="Arial" w:hAnsi="Arial"/>
                      <w:color w:val="161616"/>
                      <w:w w:val="75"/>
                      <w:sz w:val="30"/>
                    </w:rPr>
                    <w:t>JW</w:t>
                  </w:r>
                  <w:r>
                    <w:rPr>
                      <w:rFonts w:ascii="Arial" w:hAnsi="Arial"/>
                      <w:color w:val="161616"/>
                      <w:spacing w:val="-32"/>
                      <w:w w:val="76"/>
                      <w:sz w:val="30"/>
                    </w:rPr>
                    <w:t>1</w:t>
                  </w:r>
                  <w:r>
                    <w:rPr>
                      <w:rFonts w:ascii="Arial" w:hAnsi="Arial"/>
                      <w:color w:val="161616"/>
                      <w:w w:val="88"/>
                      <w:sz w:val="30"/>
                    </w:rPr>
                    <w:t>ta,</w:t>
                  </w:r>
                  <w:r>
                    <w:rPr>
                      <w:rFonts w:ascii="Arial" w:hAnsi="Arial"/>
                      <w:color w:val="161616"/>
                      <w:spacing w:val="22"/>
                      <w:sz w:val="3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cualquier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otro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miembro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Administración,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como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39"/>
                      <w:sz w:val="27"/>
                    </w:rPr>
                    <w:t>inv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w w:val="139"/>
                      <w:sz w:val="27"/>
                    </w:rPr>
                    <w:t>h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dos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voz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pero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voto.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  <w:p>
                  <w:pPr>
                    <w:spacing w:line="132" w:lineRule="exact" w:before="0"/>
                    <w:ind w:left="928" w:right="0" w:firstLine="0"/>
                    <w:jc w:val="center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Arial" w:hAnsi="Arial"/>
                      <w:color w:val="414141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41414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414141"/>
                      <w:spacing w:val="-9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2D2D2D"/>
                      <w:spacing w:val="-1"/>
                      <w:w w:val="50"/>
                      <w:sz w:val="11"/>
                    </w:rPr>
                    <w:t>-</w:t>
                  </w:r>
                  <w:r>
                    <w:rPr>
                      <w:rFonts w:ascii="Times New Roman" w:hAnsi="Times New Roman"/>
                      <w:color w:val="525252"/>
                      <w:w w:val="94"/>
                      <w:sz w:val="11"/>
                    </w:rPr>
                    <w:t>·</w:t>
                  </w:r>
                  <w:r>
                    <w:rPr>
                      <w:rFonts w:ascii="Times New Roman" w:hAnsi="Times New Roman"/>
                      <w:color w:val="525252"/>
                      <w:sz w:val="11"/>
                    </w:rPr>
                    <w:t>    </w:t>
                  </w:r>
                  <w:r>
                    <w:rPr>
                      <w:rFonts w:ascii="Times New Roman" w:hAnsi="Times New Roman"/>
                      <w:color w:val="525252"/>
                      <w:spacing w:val="13"/>
                      <w:sz w:val="11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142"/>
                      <w:sz w:val="10"/>
                    </w:rPr>
                    <w:t>.</w:t>
                  </w:r>
                  <w:r>
                    <w:rPr>
                      <w:rFonts w:ascii="Arial" w:hAnsi="Arial"/>
                      <w:color w:val="2D2D2D"/>
                      <w:spacing w:val="-6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131"/>
                      <w:sz w:val="8"/>
                    </w:rPr>
                    <w:t>:</w:t>
                  </w:r>
                  <w:r>
                    <w:rPr>
                      <w:rFonts w:ascii="Times New Roman" w:hAns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1.409302pt;margin-top:214.391144pt;width:31.7pt;height:9.5pt;mso-position-horizontal-relative:page;mso-position-vertical-relative:page;z-index:-99184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/>
                      <w:color w:val="2D2D2D"/>
                      <w:w w:val="88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2D2D2D"/>
                      <w:spacing w:val="-9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74"/>
                      <w:sz w:val="15"/>
                    </w:rPr>
                    <w:t>-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2D2D2D"/>
                      <w:w w:val="88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2D2D2D"/>
                      <w:spacing w:val="-20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525252"/>
                      <w:spacing w:val="-12"/>
                      <w:w w:val="88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919191"/>
                      <w:w w:val="88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919191"/>
                      <w:spacing w:val="-20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5"/>
                      <w:w w:val="92"/>
                      <w:sz w:val="15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spacing w:val="-49"/>
                      <w:w w:val="132"/>
                      <w:sz w:val="15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93"/>
                      <w:sz w:val="15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w w:val="93"/>
                      <w:sz w:val="15"/>
                    </w:rPr>
                    <w:t>'</w:t>
                  </w:r>
                  <w:r>
                    <w:rPr>
                      <w:rFonts w:ascii="Times New Roman" w:hAnsi="Times New Roman"/>
                      <w:color w:val="525252"/>
                      <w:spacing w:val="-7"/>
                      <w:w w:val="111"/>
                      <w:sz w:val="15"/>
                    </w:rPr>
                    <w:t>"</w:t>
                  </w:r>
                  <w:r>
                    <w:rPr>
                      <w:rFonts w:ascii="Times New Roman" w:hAnsi="Times New Roman"/>
                      <w:color w:val="808080"/>
                      <w:spacing w:val="-1"/>
                      <w:w w:val="40"/>
                      <w:sz w:val="15"/>
                    </w:rPr>
                    <w:t>_</w:t>
                  </w:r>
                  <w:r>
                    <w:rPr>
                      <w:rFonts w:ascii="Times New Roman" w:hAnsi="Times New Roman"/>
                      <w:color w:val="525252"/>
                      <w:spacing w:val="-22"/>
                      <w:w w:val="86"/>
                      <w:sz w:val="15"/>
                    </w:rPr>
                    <w:t>:</w:t>
                  </w:r>
                  <w:r>
                    <w:rPr>
                      <w:rFonts w:ascii="Times New Roman" w:hAnsi="Times New Roman"/>
                      <w:color w:val="2D2D2D"/>
                      <w:w w:val="49"/>
                      <w:sz w:val="15"/>
                    </w:rPr>
                    <w:t>-_,,¡;'</w:t>
                  </w:r>
                  <w:r>
                    <w:rPr>
                      <w:rFonts w:ascii="Times New Roman" w:hAns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088104pt;margin-top:216.204651pt;width:16.7pt;height:9.5pt;mso-position-horizontal-relative:page;mso-position-vertical-relative:page;z-index:-99160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2D2D2D"/>
                      <w:w w:val="88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2D2D2D"/>
                      <w:spacing w:val="9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A8A8A8"/>
                      <w:w w:val="88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A8A8A8"/>
                      <w:spacing w:val="-13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525252"/>
                      <w:spacing w:val="-5"/>
                      <w:w w:val="110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A8A8A8"/>
                      <w:w w:val="88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A8A8A8"/>
                      <w:spacing w:val="-13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414141"/>
                      <w:spacing w:val="-4"/>
                      <w:w w:val="88"/>
                      <w:sz w:val="15"/>
                    </w:rPr>
                    <w:t>.</w:t>
                  </w:r>
                  <w:r>
                    <w:rPr>
                      <w:rFonts w:ascii="Times New Roman"/>
                      <w:color w:val="A8A8A8"/>
                      <w:w w:val="88"/>
                      <w:sz w:val="15"/>
                    </w:rPr>
                    <w:t>.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6.772003pt;margin-top:217.111603pt;width:17.55pt;height:9pt;mso-position-horizontal-relative:page;mso-position-vertical-relative:page;z-index:-99136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525252"/>
                      <w:spacing w:val="7"/>
                      <w:w w:val="101"/>
                      <w:sz w:val="14"/>
                    </w:rPr>
                    <w:t>.</w:t>
                  </w:r>
                  <w:r>
                    <w:rPr>
                      <w:rFonts w:ascii="Arial"/>
                      <w:color w:val="161616"/>
                      <w:w w:val="209"/>
                      <w:sz w:val="12"/>
                    </w:rPr>
                    <w:t>:</w:t>
                  </w:r>
                  <w:r>
                    <w:rPr>
                      <w:rFonts w:ascii="Arial"/>
                      <w:color w:val="161616"/>
                      <w:spacing w:val="-20"/>
                      <w:sz w:val="12"/>
                    </w:rPr>
                    <w:t> </w:t>
                  </w:r>
                  <w:r>
                    <w:rPr>
                      <w:rFonts w:ascii="Times New Roman"/>
                      <w:i/>
                      <w:color w:val="2D2D2D"/>
                      <w:w w:val="158"/>
                      <w:sz w:val="9"/>
                    </w:rPr>
                    <w:t>::</w:t>
                  </w:r>
                  <w:r>
                    <w:rPr>
                      <w:rFonts w:ascii="Times New Roman"/>
                      <w:i/>
                      <w:color w:val="2D2D2D"/>
                      <w:sz w:val="9"/>
                    </w:rPr>
                    <w:t> </w:t>
                  </w:r>
                  <w:r>
                    <w:rPr>
                      <w:rFonts w:ascii="Times New Roman"/>
                      <w:i/>
                      <w:color w:val="2D2D2D"/>
                      <w:spacing w:val="-6"/>
                      <w:sz w:val="9"/>
                    </w:rPr>
                    <w:t> </w:t>
                  </w:r>
                  <w:r>
                    <w:rPr>
                      <w:rFonts w:ascii="Times New Roman"/>
                      <w:i/>
                      <w:color w:val="525252"/>
                      <w:w w:val="107"/>
                      <w:sz w:val="13"/>
                    </w:rPr>
                    <w:t>: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9.259094pt;margin-top:219.650391pt;width:21.55pt;height:9pt;mso-position-horizontal-relative:page;mso-position-vertical-relative:page;z-index:-9911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color w:val="696969"/>
                      <w:w w:val="127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696969"/>
                      <w:spacing w:val="9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696969"/>
                      <w:spacing w:val="-24"/>
                      <w:w w:val="152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A8A8A8"/>
                      <w:spacing w:val="-11"/>
                      <w:w w:val="101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color w:val="919191"/>
                      <w:spacing w:val="-20"/>
                      <w:w w:val="210"/>
                      <w:sz w:val="7"/>
                    </w:rPr>
                    <w:t>;</w:t>
                  </w:r>
                  <w:r>
                    <w:rPr>
                      <w:rFonts w:ascii="Times New Roman" w:hAnsi="Times New Roman"/>
                      <w:color w:val="919191"/>
                      <w:spacing w:val="-24"/>
                      <w:w w:val="99"/>
                      <w:sz w:val="7"/>
                    </w:rPr>
                    <w:t>·</w:t>
                  </w:r>
                  <w:r>
                    <w:rPr>
                      <w:rFonts w:ascii="Times New Roman" w:hAnsi="Times New Roman"/>
                      <w:color w:val="696969"/>
                      <w:w w:val="58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696969"/>
                      <w:spacing w:val="-2"/>
                      <w:w w:val="58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-63"/>
                      <w:w w:val="174"/>
                      <w:sz w:val="8"/>
                    </w:rPr>
                    <w:t>·</w:t>
                  </w:r>
                  <w:r>
                    <w:rPr>
                      <w:rFonts w:ascii="Times New Roman" w:hAnsi="Times New Roman"/>
                      <w:color w:val="696969"/>
                      <w:w w:val="58"/>
                      <w:sz w:val="10"/>
                    </w:rPr>
                    <w:t>.</w:t>
                  </w:r>
                  <w:r>
                    <w:rPr>
                      <w:rFonts w:ascii="Times New Roman" w:hAnsi="Times New Roman"/>
                      <w:color w:val="696969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696969"/>
                      <w:spacing w:val="-7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color w:val="414141"/>
                      <w:w w:val="159"/>
                      <w:sz w:val="8"/>
                    </w:rPr>
                    <w:t>,:</w:t>
                  </w:r>
                  <w:r>
                    <w:rPr>
                      <w:rFonts w:ascii="Times New Roman" w:hAnsi="Times New Roman"/>
                      <w:color w:val="414141"/>
                      <w:spacing w:val="-12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color w:val="2D2D2D"/>
                      <w:w w:val="58"/>
                      <w:sz w:val="10"/>
                    </w:rPr>
                    <w:t>...</w:t>
                  </w:r>
                  <w:r>
                    <w:rPr>
                      <w:rFonts w:ascii="Times New Roman" w:hAns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221.713409pt;width:152.450pt;height:15.5pt;mso-position-horizontal-relative:page;mso-position-vertical-relative:page;z-index:-9908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</w:r>
                  <w:r>
                    <w:rPr>
                      <w:color w:val="161616"/>
                      <w:w w:val="109"/>
                      <w:u w:val="single" w:color="000000"/>
                    </w:rPr>
                    <w:t>Artículo</w:t>
                  </w:r>
                  <w:r>
                    <w:rPr>
                      <w:color w:val="161616"/>
                      <w:u w:val="single" w:color="000000"/>
                    </w:rPr>
                    <w:t>  </w:t>
                  </w:r>
                  <w:r>
                    <w:rPr>
                      <w:color w:val="161616"/>
                      <w:spacing w:val="-12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9"/>
                      <w:w w:val="90"/>
                      <w:u w:val="single" w:color="000000"/>
                    </w:rPr>
                    <w:t>1</w:t>
                  </w:r>
                  <w:r>
                    <w:rPr>
                      <w:color w:val="161616"/>
                      <w:w w:val="102"/>
                      <w:u w:val="single" w:color="000000"/>
                    </w:rPr>
                    <w:t>5°.-</w:t>
                  </w:r>
                  <w:r>
                    <w:rPr>
                      <w:color w:val="161616"/>
                      <w:spacing w:val="2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9"/>
                      <w:u w:val="single" w:color="000000"/>
                    </w:rPr>
                    <w:t>Facultades</w:t>
                  </w:r>
                  <w:r>
                    <w:rPr>
                      <w:color w:val="161616"/>
                      <w:w w:val="109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445602pt;margin-top:253.9935pt;width:220.8pt;height:15.5pt;mso-position-horizontal-relative:page;mso-position-vertical-relative:page;z-index:-9906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11"/>
                    </w:rPr>
                    <w:t>Es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competencia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Junta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General: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248703pt;margin-top:286.454803pt;width:7.55pt;height:15.5pt;mso-position-horizontal-relative:page;mso-position-vertical-relative:page;z-index:-9904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62"/>
                    </w:rPr>
                    <w:t>-)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5.839401pt;margin-top:286.454803pt;width:91.8pt;height:15.5pt;mso-position-horizontal-relative:page;mso-position-vertical-relative:page;z-index:-9901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  <w:t>Nombramiento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751312pt;margin-top:286.454803pt;width:47.65pt;height:15.5pt;mso-position-horizontal-relative:page;mso-position-vertical-relative:page;z-index:-98992" type="#_x0000_t202" filled="false" stroked="false">
            <v:textbox inset="0,0,0,0">
              <w:txbxContent>
                <w:p>
                  <w:pPr>
                    <w:tabs>
                      <w:tab w:pos="418" w:val="left" w:leader="none"/>
                    </w:tabs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161616"/>
                      <w:w w:val="117"/>
                      <w:sz w:val="25"/>
                    </w:rPr>
                    <w:t>y</w:t>
                  </w:r>
                  <w:r>
                    <w:rPr>
                      <w:rFonts w:ascii="Arial"/>
                      <w:color w:val="161616"/>
                      <w:sz w:val="25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0"/>
                      <w:sz w:val="27"/>
                    </w:rPr>
                    <w:t>cese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963715pt;margin-top:286.454803pt;width:15.85pt;height:15.5pt;mso-position-horizontal-relative:page;mso-position-vertical-relative:page;z-index:-9896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803101pt;margin-top:286.454803pt;width:18.2pt;height:15.5pt;mso-position-horizontal-relative:page;mso-position-vertical-relative:page;z-index:-9894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2"/>
                    </w:rPr>
                    <w:t>los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3.455994pt;margin-top:286.454803pt;width:60.8pt;height:15.5pt;mso-position-horizontal-relative:page;mso-position-vertical-relative:page;z-index:-9892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miembros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357513pt;margin-top:286.454803pt;width:19.45pt;height:15.5pt;mso-position-horizontal-relative:page;mso-position-vertical-relative:page;z-index:-9889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5"/>
                    </w:rPr>
                    <w:t>del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005188pt;margin-top:286.454803pt;width:49.75pt;height:15.5pt;mso-position-horizontal-relative:page;mso-position-vertical-relative:page;z-index:-9887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Consejo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7.575073pt;margin-top:286.454803pt;width:16.25pt;height:15.5pt;mso-position-horizontal-relative:page;mso-position-vertical-relative:page;z-index:-9884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11"/>
                    </w:rPr>
                    <w:t>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818604pt;margin-top:302.594818pt;width:459.65pt;height:15.5pt;mso-position-horizontal-relative:page;mso-position-vertical-relative:page;z-index:-98824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Adm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w w:val="110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525252"/>
                      <w:spacing w:val="-7"/>
                      <w:w w:val="55"/>
                      <w:sz w:val="26"/>
                    </w:rPr>
                    <w:t>,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nistración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términos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más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adelante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establece,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fijación,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318.734802pt;width:16pt;height:15.5pt;mso-position-horizontal-relative:page;mso-position-vertical-relative:page;z-index:-9880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  <w:t>en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326401pt;margin-top:318.734802pt;width:174.3pt;height:15.5pt;mso-position-horizontal-relative:page;mso-position-vertical-relative:page;z-index:-9877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54" w:val="left" w:leader="none"/>
                      <w:tab w:pos="1351" w:val="left" w:leader="none"/>
                      <w:tab w:pos="1760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10"/>
                    </w:rPr>
                    <w:t>caso,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9"/>
                    </w:rPr>
                    <w:t>remuneración,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663208pt;margin-top:318.734802pt;width:224.7pt;height:15.5pt;mso-position-horizontal-relative:page;mso-position-vertical-relative:page;z-index:-987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923" w:val="left" w:leader="none"/>
                      <w:tab w:pos="1274" w:val="left" w:leader="none"/>
                      <w:tab w:pos="3505" w:val="left" w:leader="none"/>
                      <w:tab w:pos="4132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  <w:t>dietas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11"/>
                    </w:rPr>
                    <w:t>e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9"/>
                    </w:rPr>
                    <w:t>indemnizaciones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6"/>
                    </w:rPr>
                    <w:t>que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13"/>
                    </w:rPr>
                    <w:t>les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181396pt;margin-top:334.874817pt;width:85.85pt;height:23.55pt;mso-position-horizontal-relative:page;mso-position-vertical-relative:page;z-index:-98728" type="#_x0000_t202" filled="false" stroked="false">
            <v:textbox inset="0,0,0,0">
              <w:txbxContent>
                <w:p>
                  <w:pPr>
                    <w:pStyle w:val="BodyText"/>
                    <w:spacing w:line="277" w:lineRule="exact"/>
                    <w:ind w:right="0"/>
                    <w:jc w:val="left"/>
                  </w:pPr>
                  <w:r>
                    <w:rPr>
                      <w:color w:val="161616"/>
                      <w:w w:val="116"/>
                    </w:rPr>
                    <w:t>con</w:t>
                  </w:r>
                  <w:r>
                    <w:rPr>
                      <w:color w:val="161616"/>
                      <w:spacing w:val="-61"/>
                      <w:w w:val="116"/>
                    </w:rPr>
                    <w:t>l</w:t>
                  </w:r>
                  <w:r>
                    <w:rPr>
                      <w:color w:val="161616"/>
                      <w:w w:val="109"/>
                    </w:rPr>
                    <w:t>espondan.</w:t>
                  </w:r>
                  <w:r>
                    <w:rPr/>
                  </w:r>
                </w:p>
                <w:p>
                  <w:pPr>
                    <w:spacing w:line="177" w:lineRule="exact" w:before="0"/>
                    <w:ind w:left="404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/>
                      <w:i/>
                      <w:color w:val="161616"/>
                      <w:w w:val="62"/>
                      <w:sz w:val="17"/>
                    </w:rPr>
                    <w:t>/</w:t>
                  </w:r>
                  <w:r>
                    <w:rPr>
                      <w:rFonts w:asci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082901pt;margin-top:366.792114pt;width:316.8pt;height:15.5pt;mso-position-horizontal-relative:page;mso-position-vertical-relative:page;z-index:-9870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10"/>
                    </w:rPr>
                    <w:t>b)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Cualquier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modificación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los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Estatutos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Sociales.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2.082901pt;margin-top:398.709412pt;width:420.25pt;height:15.5pt;mso-position-horizontal-relative:page;mso-position-vertical-relative:page;z-index:-9868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color w:val="161616"/>
                      <w:w w:val="112"/>
                    </w:rPr>
                    <w:t>e</w:t>
                  </w:r>
                  <w:r>
                    <w:rPr>
                      <w:color w:val="161616"/>
                      <w:w w:val="113"/>
                    </w:rPr>
                    <w:t>)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Aumentos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2"/>
                      <w:sz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reducciones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capital,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1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23"/>
                      <w:sz w:val="25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la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transformación,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fusión,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0"/>
                      <w:sz w:val="25"/>
                    </w:rPr>
                    <w:t>y</w:t>
                  </w:r>
                  <w:r>
                    <w:rPr>
                      <w:rFonts w:ascii="Arial" w:hAns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818604pt;margin-top:405.272583pt;width:244.55pt;height:26.5pt;mso-position-horizontal-relative:page;mso-position-vertical-relative:page;z-index:-98656" type="#_x0000_t202" filled="false" stroked="false">
            <v:textbox inset="0,0,0,0">
              <w:txbxContent>
                <w:p>
                  <w:pPr>
                    <w:pStyle w:val="BodyText"/>
                    <w:spacing w:line="520" w:lineRule="exact"/>
                    <w:ind w:right="0"/>
                    <w:jc w:val="left"/>
                  </w:pPr>
                  <w:r>
                    <w:rPr>
                      <w:color w:val="161616"/>
                      <w:w w:val="59"/>
                      <w:sz w:val="49"/>
                    </w:rPr>
                    <w:t>en</w:t>
                  </w:r>
                  <w:r>
                    <w:rPr>
                      <w:color w:val="161616"/>
                      <w:spacing w:val="-34"/>
                      <w:sz w:val="4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su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caso,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disolución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la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Sociedad.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2D2D2D"/>
                      <w:w w:val="45"/>
                    </w:rPr>
                    <w:t>..,.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1.150299pt;margin-top:414.123993pt;width:14.1pt;height:15.5pt;mso-position-horizontal-relative:page;mso-position-vertical-relative:page;z-index:-98632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Times New Roman" w:hAnsi="Times New Roman"/>
                      <w:i/>
                      <w:color w:val="414141"/>
                      <w:w w:val="18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414141"/>
                      <w:spacing w:val="-41"/>
                      <w:sz w:val="27"/>
                    </w:rPr>
                    <w:t> </w:t>
                  </w:r>
                  <w:r>
                    <w:rPr>
                      <w:rFonts w:ascii="Arial" w:hAnsi="Arial"/>
                      <w:i/>
                      <w:color w:val="161616"/>
                      <w:w w:val="126"/>
                      <w:position w:val="6"/>
                      <w:sz w:val="12"/>
                    </w:rPr>
                    <w:t>7</w:t>
                  </w:r>
                  <w:r>
                    <w:rPr>
                      <w:rFonts w:ascii="Arial" w:hAnsi="Arial"/>
                      <w:i/>
                      <w:color w:val="161616"/>
                      <w:position w:val="6"/>
                      <w:sz w:val="12"/>
                    </w:rPr>
                    <w:t> </w:t>
                  </w:r>
                  <w:r>
                    <w:rPr>
                      <w:rFonts w:ascii="Arial" w:hAnsi="Arial"/>
                      <w:i/>
                      <w:color w:val="161616"/>
                      <w:spacing w:val="12"/>
                      <w:position w:val="6"/>
                      <w:sz w:val="12"/>
                    </w:rPr>
                    <w:t> </w:t>
                  </w:r>
                  <w:r>
                    <w:rPr>
                      <w:rFonts w:ascii="Arial" w:hAnsi="Arial"/>
                      <w:color w:val="525252"/>
                      <w:w w:val="89"/>
                      <w:sz w:val="12"/>
                    </w:rPr>
                    <w:t>·</w:t>
                  </w:r>
                  <w:r>
                    <w:rPr>
                      <w:rFonts w:ascii="Arial" w:hAns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3.637299pt;margin-top:446.585297pt;width:458.3pt;height:31.3pt;mso-position-horizontal-relative:page;mso-position-vertical-relative:page;z-index:-98608" type="#_x0000_t202" filled="false" stroked="false">
            <v:textbox inset="0,0,0,0">
              <w:txbxContent>
                <w:p>
                  <w:pPr>
                    <w:pStyle w:val="BodyText"/>
                    <w:spacing w:line="244" w:lineRule="auto"/>
                    <w:ind w:right="17" w:firstLine="765"/>
                    <w:jc w:val="left"/>
                  </w:pPr>
                  <w:r>
                    <w:rPr>
                      <w:color w:val="161616"/>
                      <w:w w:val="115"/>
                    </w:rPr>
                    <w:t>d)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Emitir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obligaciones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 </w:t>
                  </w:r>
                  <w:r>
                    <w:rPr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otros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valores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negociables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agrupados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en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emisión,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2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22"/>
                      <w:sz w:val="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demás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actos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5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5"/>
                      <w:sz w:val="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circunstancias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relativas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los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mismos.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901505pt;margin-top:494.461304pt;width:217.85pt;height:15.5pt;mso-position-horizontal-relative:page;mso-position-vertical-relative:page;z-index:-9858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e</w:t>
                  </w:r>
                  <w:r>
                    <w:rPr>
                      <w:color w:val="161616"/>
                      <w:w w:val="108"/>
                    </w:rPr>
                    <w:t>)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Autorizar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operaciones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crédito.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730598pt;margin-top:526.665039pt;width:458.75pt;height:47.5pt;mso-position-horizontal-relative:page;mso-position-vertical-relative:page;z-index:-98560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776"/>
                    <w:jc w:val="both"/>
                  </w:pPr>
                  <w:r>
                    <w:rPr>
                      <w:rFonts w:ascii="Arial" w:hAnsi="Arial"/>
                      <w:color w:val="161616"/>
                      <w:w w:val="121"/>
                    </w:rPr>
                    <w:t>f</w:t>
                  </w:r>
                  <w:r>
                    <w:rPr>
                      <w:rFonts w:ascii="Arial" w:hAnsi="Arial"/>
                      <w:color w:val="161616"/>
                      <w:w w:val="122"/>
                    </w:rPr>
                    <w:t>)</w:t>
                  </w:r>
                  <w:r>
                    <w:rPr>
                      <w:rFonts w:ascii="Arial" w:hAnsi="Arial"/>
                      <w:color w:val="161616"/>
                    </w:rPr>
                    <w:t>  </w:t>
                  </w:r>
                  <w:r>
                    <w:rPr>
                      <w:color w:val="161616"/>
                      <w:w w:val="109"/>
                    </w:rPr>
                    <w:t>Censurar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gestión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social,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aprobar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Inventario,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así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como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las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Cuentas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Anuales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34"/>
                      <w:sz w:val="2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informe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gestión,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6"/>
                      <w:sz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resolver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sobre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la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11"/>
                      <w:sz w:val="26"/>
                    </w:rPr>
                    <w:t>aplicación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  <w:w w:val="10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resultado,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términos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los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Estatutos.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0.943008pt;margin-top:590.575806pt;width:246pt;height:48.15pt;mso-position-horizontal-relative:page;mso-position-vertical-relative:page;z-index:-9853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130" w:val="left" w:leader="none"/>
                    </w:tabs>
                    <w:spacing w:line="252" w:lineRule="auto"/>
                    <w:ind w:left="263" w:right="44" w:firstLine="765"/>
                    <w:jc w:val="left"/>
                  </w:pPr>
                  <w:r>
                    <w:rPr>
                      <w:color w:val="161616"/>
                      <w:w w:val="113"/>
                    </w:rPr>
                    <w:t>g)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13"/>
                      <w:sz w:val="26"/>
                    </w:rPr>
                    <w:t>Adquirir</w:t>
                  </w:r>
                  <w:r>
                    <w:rPr>
                      <w:color w:val="161616"/>
                      <w:sz w:val="26"/>
                    </w:rPr>
                    <w:t>  </w:t>
                  </w:r>
                  <w:r>
                    <w:rPr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y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enajenar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bienes</w:t>
                  </w:r>
                  <w:r>
                    <w:rPr>
                      <w:color w:val="161616"/>
                      <w:w w:val="108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general,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todo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9"/>
                    </w:rPr>
                    <w:t>elemento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patrimonial,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"/>
                    <w:ind w:right="0"/>
                    <w:jc w:val="left"/>
                  </w:pPr>
                  <w:r>
                    <w:rPr>
                      <w:color w:val="161616"/>
                      <w:spacing w:val="11"/>
                      <w:w w:val="48"/>
                    </w:rPr>
                    <w:t>.</w:t>
                  </w:r>
                  <w:r>
                    <w:rPr>
                      <w:color w:val="414141"/>
                      <w:w w:val="19"/>
                    </w:rPr>
                    <w:t>-</w:t>
                  </w:r>
                  <w:r>
                    <w:rPr>
                      <w:color w:val="414141"/>
                      <w:spacing w:val="-34"/>
                    </w:rPr>
                    <w:t> </w:t>
                  </w:r>
                  <w:r>
                    <w:rPr>
                      <w:color w:val="161616"/>
                      <w:w w:val="43"/>
                    </w:rPr>
                    <w:t>-·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atribuidas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materia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Consejo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290192pt;margin-top:590.575806pt;width:219.05pt;height:48.15pt;mso-position-horizontal-relative:page;mso-position-vertical-relative:page;z-index:-98512" type="#_x0000_t202" filled="false" stroked="false">
            <v:textbox inset="0,0,0,0">
              <w:txbxContent>
                <w:p>
                  <w:pPr>
                    <w:pStyle w:val="BodyText"/>
                    <w:spacing w:line="252" w:lineRule="auto"/>
                    <w:ind w:right="17" w:firstLine="10"/>
                    <w:jc w:val="both"/>
                  </w:pPr>
                  <w:r>
                    <w:rPr>
                      <w:color w:val="161616"/>
                      <w:w w:val="106"/>
                    </w:rPr>
                    <w:t>irunuebles,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títulos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221"/>
                    </w:rPr>
                    <w:t>-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valores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y,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en</w:t>
                  </w:r>
                  <w:r>
                    <w:rPr>
                      <w:color w:val="161616"/>
                      <w:w w:val="11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sin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perjuicio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competencias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Administración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presentes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549202pt;margin-top:639.539917pt;width:458.95pt;height:31.85pt;mso-position-horizontal-relative:page;mso-position-vertical-relative:page;z-index:-98488" type="#_x0000_t202" filled="false" stroked="false">
            <v:textbox inset="0,0,0,0">
              <w:txbxContent>
                <w:p>
                  <w:pPr>
                    <w:pStyle w:val="BodyText"/>
                    <w:spacing w:line="252" w:lineRule="auto"/>
                    <w:ind w:left="23" w:right="17" w:hanging="4"/>
                    <w:jc w:val="left"/>
                  </w:pPr>
                  <w:r>
                    <w:rPr>
                      <w:color w:val="161616"/>
                      <w:w w:val="110"/>
                    </w:rPr>
                    <w:t>Estatutos,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excepciones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previstas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legislación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local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para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bienes.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0.994797pt;margin-top:688.605957pt;width:189.4pt;height:16.5pt;mso-position-horizontal-relative:page;mso-position-vertical-relative:page;z-index:-98464" type="#_x0000_t202" filled="false" stroked="false">
            <v:textbox inset="0,0,0,0">
              <w:txbxContent>
                <w:p>
                  <w:pPr>
                    <w:pStyle w:val="BodyText"/>
                    <w:spacing w:line="316" w:lineRule="exact"/>
                    <w:ind w:right="0"/>
                    <w:jc w:val="left"/>
                  </w:pPr>
                  <w:r>
                    <w:rPr>
                      <w:color w:val="161616"/>
                      <w:w w:val="111"/>
                    </w:rPr>
                    <w:t>h)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Donar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93"/>
                      <w:sz w:val="29"/>
                    </w:rPr>
                    <w:t>y</w:t>
                  </w:r>
                  <w:r>
                    <w:rPr>
                      <w:color w:val="161616"/>
                      <w:spacing w:val="24"/>
                      <w:sz w:val="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aceptar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donaciones.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549202pt;margin-top:722.778687pt;width:459.1pt;height:65.05pt;mso-position-horizontal-relative:page;mso-position-vertical-relative:page;z-index:-98440" type="#_x0000_t202" filled="false" stroked="false">
            <v:textbox inset="0,0,0,0">
              <w:txbxContent>
                <w:p>
                  <w:pPr>
                    <w:pStyle w:val="BodyText"/>
                    <w:spacing w:line="254" w:lineRule="auto"/>
                    <w:ind w:right="19" w:firstLine="779"/>
                    <w:jc w:val="both"/>
                  </w:pPr>
                  <w:r>
                    <w:rPr>
                      <w:color w:val="161616"/>
                      <w:w w:val="104"/>
                    </w:rPr>
                    <w:t>i</w:t>
                  </w:r>
                  <w:r>
                    <w:rPr>
                      <w:color w:val="161616"/>
                      <w:w w:val="105"/>
                    </w:rPr>
                    <w:t>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Fijar,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cuando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no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haya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efectuado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por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disposición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rango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superior,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tarifas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servicio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cuya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10"/>
                      <w:sz w:val="26"/>
                    </w:rPr>
                    <w:t>prestación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constituye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objeto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spacing w:val="27"/>
                      <w:w w:val="74"/>
                    </w:rPr>
                    <w:t>l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Sociedad,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fin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incoar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los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expedientes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que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exija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legislación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aplicable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16"/>
                    </w:rPr>
                    <w:t>a</w:t>
                  </w:r>
                  <w:r>
                    <w:rPr>
                      <w:color w:val="161616"/>
                      <w:w w:val="116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cada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uno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ellos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para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su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aprobación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adm</w:t>
                  </w:r>
                  <w:r>
                    <w:rPr>
                      <w:color w:val="161616"/>
                      <w:spacing w:val="25"/>
                      <w:w w:val="106"/>
                    </w:rPr>
                    <w:t>i</w:t>
                  </w:r>
                  <w:r>
                    <w:rPr>
                      <w:color w:val="161616"/>
                      <w:w w:val="107"/>
                    </w:rPr>
                    <w:t>nistrativa.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7.834229pt;margin-top:820.802917pt;width:42.8pt;height:12pt;mso-position-horizontal-relative:page;mso-position-vertical-relative:page;z-index:-9841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161616"/>
                      <w:spacing w:val="5"/>
                      <w:w w:val="106"/>
                      <w:sz w:val="20"/>
                    </w:rPr>
                    <w:t>P</w:t>
                  </w:r>
                  <w:r>
                    <w:rPr>
                      <w:rFonts w:ascii="Times New Roman"/>
                      <w:color w:val="414141"/>
                      <w:spacing w:val="15"/>
                      <w:w w:val="108"/>
                      <w:sz w:val="20"/>
                    </w:rPr>
                    <w:t>a</w:t>
                  </w:r>
                  <w:r>
                    <w:rPr>
                      <w:rFonts w:ascii="Times New Roman"/>
                      <w:color w:val="161616"/>
                      <w:w w:val="110"/>
                      <w:sz w:val="20"/>
                    </w:rPr>
                    <w:t>g.</w:t>
                  </w:r>
                  <w:r>
                    <w:rPr>
                      <w:rFonts w:ascii="Times New Roman"/>
                      <w:color w:val="161616"/>
                      <w:spacing w:val="2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color w:val="414141"/>
                      <w:w w:val="86"/>
                      <w:sz w:val="19"/>
                    </w:rPr>
                    <w:t>8124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9.856995pt;margin-top:48.663574pt;width:180.75pt;height:12pt;mso-position-horizontal-relative:page;mso-position-vertical-relative:page;z-index:-983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1.709793pt;margin-top:77.679321pt;width:112pt;height:12pt;mso-position-horizontal-relative:page;mso-position-vertical-relative:page;z-index:-983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2.564667pt;margin-top:77.679321pt;width:9.4pt;height:12pt;mso-position-horizontal-relative:page;mso-position-vertical-relative:page;z-index:-983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7.050629pt;margin-top:77.679321pt;width:222.85pt;height:12pt;mso-position-horizontal-relative:page;mso-position-vertical-relative:page;z-index:-983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4.435654pt;margin-top:222.576477pt;width:9.6pt;height:12pt;mso-position-horizontal-relative:page;mso-position-vertical-relative:page;z-index:-982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534714pt;margin-top:222.576477pt;width:6.15pt;height:12pt;mso-position-horizontal-relative:page;mso-position-vertical-relative:page;z-index:-982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400" w:bottom="0" w:left="340" w:right="4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11.717903pt;margin-top:29.01759pt;width:59.48615pt;height:74.72041pt;mso-position-horizontal-relative:page;mso-position-vertical-relative:page;z-index:-98248" type="#_x0000_t75" stroked="false">
            <v:imagedata r:id="rId24" o:title=""/>
          </v:shape>
        </w:pict>
      </w:r>
      <w:r>
        <w:rPr/>
        <w:pict>
          <v:shape style="position:absolute;margin-left:519.415588pt;margin-top:811.042847pt;width:42.07556pt;height:9.430731pt;mso-position-horizontal-relative:page;mso-position-vertical-relative:page;z-index:-98224" type="#_x0000_t75" stroked="false">
            <v:imagedata r:id="rId25" o:title=""/>
          </v:shape>
        </w:pict>
      </w:r>
      <w:r>
        <w:rPr/>
        <w:pict>
          <v:group style="position:absolute;margin-left:194.222809pt;margin-top:55.039204pt;width:363.55pt;height:.75pt;mso-position-horizontal-relative:page;mso-position-vertical-relative:page;z-index:-98200" coordorigin="3884,1101" coordsize="7271,15">
            <v:group style="position:absolute;left:3892;top:1108;width:980;height:2" coordorigin="3892,1108" coordsize="980,2">
              <v:shape style="position:absolute;left:3892;top:1108;width:980;height:2" coordorigin="3892,1108" coordsize="980,0" path="m3892,1108l4871,1108e" filled="false" stroked="true" strokeweight=".725389pt" strokecolor="#000000">
                <v:path arrowok="t"/>
              </v:shape>
            </v:group>
            <v:group style="position:absolute;left:4925;top:1110;width:6224;height:2" coordorigin="4925,1110" coordsize="6224,2">
              <v:shape style="position:absolute;left:4925;top:1110;width:6224;height:2" coordorigin="4925,1110" coordsize="6224,0" path="m4925,1110l11149,1110e" filled="false" stroked="true" strokeweight=".54404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7.331604pt;margin-top:83.329529pt;width:313.05pt;height:.1pt;mso-position-horizontal-relative:page;mso-position-vertical-relative:page;z-index:-98176" coordorigin="3747,1667" coordsize="6261,2">
            <v:shape style="position:absolute;left:3747;top:1667;width:6261;height:2" coordorigin="3747,1667" coordsize="6261,0" path="m3747,1667l10007,1667e" filled="false" stroked="true" strokeweight=".725389pt" strokecolor="#000000">
              <v:path arrowok="t"/>
            </v:shape>
            <w10:wrap type="none"/>
          </v:group>
        </w:pict>
      </w:r>
      <w:r>
        <w:rPr/>
        <w:pict>
          <v:shape style="position:absolute;margin-left:195.217606pt;margin-top:59.851612pt;width:350.75pt;height:11.6pt;mso-position-horizontal-relative:page;mso-position-vertical-relative:page;z-index:-98152" type="#_x0000_t202" filled="false" stroked="false">
            <v:textbox inset="0,0,0,0">
              <w:txbxContent>
                <w:p>
                  <w:pPr>
                    <w:spacing w:line="21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161616"/>
                      <w:w w:val="114"/>
                      <w:sz w:val="19"/>
                    </w:rPr>
                    <w:t>Com</w:t>
                  </w:r>
                  <w:r>
                    <w:rPr>
                      <w:rFonts w:ascii="Arial" w:hAnsi="Arial"/>
                      <w:color w:val="161616"/>
                      <w:spacing w:val="-2"/>
                      <w:w w:val="114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93"/>
                      <w:sz w:val="19"/>
                    </w:rPr>
                    <w:t>s</w:t>
                  </w:r>
                  <w:r>
                    <w:rPr>
                      <w:rFonts w:ascii="Arial" w:hAnsi="Arial"/>
                      <w:color w:val="161616"/>
                      <w:spacing w:val="-1"/>
                      <w:w w:val="93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11"/>
                      <w:sz w:val="19"/>
                    </w:rPr>
                    <w:t>ón</w:t>
                  </w:r>
                  <w:r>
                    <w:rPr>
                      <w:rFonts w:ascii="Arial" w:hAnsi="Arial"/>
                      <w:color w:val="161616"/>
                      <w:spacing w:val="2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494949"/>
                      <w:spacing w:val="-9"/>
                      <w:w w:val="125"/>
                      <w:sz w:val="19"/>
                    </w:rPr>
                    <w:t>d</w:t>
                  </w:r>
                  <w:r>
                    <w:rPr>
                      <w:rFonts w:ascii="Arial" w:hAnsi="Arial"/>
                      <w:color w:val="161616"/>
                      <w:w w:val="118"/>
                      <w:sz w:val="19"/>
                    </w:rPr>
                    <w:t>e</w:t>
                  </w:r>
                  <w:r>
                    <w:rPr>
                      <w:rFonts w:ascii="Arial" w:hAnsi="Arial"/>
                      <w:color w:val="161616"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77"/>
                      <w:sz w:val="19"/>
                    </w:rPr>
                    <w:t>Es</w:t>
                  </w:r>
                  <w:r>
                    <w:rPr>
                      <w:rFonts w:ascii="Arial" w:hAnsi="Arial"/>
                      <w:color w:val="161616"/>
                      <w:spacing w:val="3"/>
                      <w:w w:val="77"/>
                      <w:sz w:val="19"/>
                    </w:rPr>
                    <w:t>t</w:t>
                  </w:r>
                  <w:r>
                    <w:rPr>
                      <w:rFonts w:ascii="Arial" w:hAnsi="Arial"/>
                      <w:color w:val="494949"/>
                      <w:spacing w:val="-16"/>
                      <w:w w:val="121"/>
                      <w:sz w:val="19"/>
                    </w:rPr>
                    <w:t>u</w:t>
                  </w:r>
                  <w:r>
                    <w:rPr>
                      <w:rFonts w:ascii="Arial" w:hAnsi="Arial"/>
                      <w:color w:val="161616"/>
                      <w:w w:val="116"/>
                      <w:sz w:val="19"/>
                    </w:rPr>
                    <w:t>d</w:t>
                  </w:r>
                  <w:r>
                    <w:rPr>
                      <w:rFonts w:ascii="Arial" w:hAnsi="Arial"/>
                      <w:color w:val="161616"/>
                      <w:spacing w:val="-9"/>
                      <w:w w:val="116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08"/>
                      <w:sz w:val="19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spacing w:val="7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2"/>
                      <w:sz w:val="19"/>
                    </w:rPr>
                    <w:t>para</w:t>
                  </w:r>
                  <w:r>
                    <w:rPr>
                      <w:rFonts w:ascii="Arial" w:hAnsi="Arial"/>
                      <w:color w:val="161616"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19"/>
                    </w:rPr>
                    <w:t>la</w:t>
                  </w:r>
                  <w:r>
                    <w:rPr>
                      <w:rFonts w:ascii="Arial" w:hAnsi="Arial"/>
                      <w:color w:val="161616"/>
                      <w:spacing w:val="-4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5"/>
                      <w:sz w:val="19"/>
                    </w:rPr>
                    <w:t>creación</w:t>
                  </w:r>
                  <w:r>
                    <w:rPr>
                      <w:rFonts w:ascii="Arial" w:hAnsi="Arial"/>
                      <w:color w:val="161616"/>
                      <w:spacing w:val="20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1"/>
                      <w:sz w:val="19"/>
                    </w:rPr>
                    <w:t>"GORONA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3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2D2D2D"/>
                      <w:w w:val="85"/>
                      <w:sz w:val="19"/>
                    </w:rPr>
                    <w:t>DEL</w:t>
                  </w:r>
                  <w:r>
                    <w:rPr>
                      <w:rFonts w:ascii="Arial" w:hAnsi="Arial"/>
                      <w:color w:val="2D2D2D"/>
                      <w:spacing w:val="-5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1"/>
                      <w:sz w:val="19"/>
                    </w:rPr>
                    <w:t>VJEMTO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6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2D2D2D"/>
                      <w:w w:val="94"/>
                      <w:sz w:val="19"/>
                    </w:rPr>
                    <w:t>Et</w:t>
                  </w:r>
                  <w:r>
                    <w:rPr>
                      <w:rFonts w:ascii="Times New Roman" w:hAnsi="Times New Roman"/>
                      <w:color w:val="2D2D2D"/>
                      <w:sz w:val="19"/>
                    </w:rPr>
                    <w:t>  </w:t>
                  </w:r>
                  <w:r>
                    <w:rPr>
                      <w:rFonts w:ascii="Times New Roman" w:hAnsi="Times New Roman"/>
                      <w:color w:val="2D2D2D"/>
                      <w:spacing w:val="5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8"/>
                      <w:sz w:val="19"/>
                    </w:rPr>
                    <w:t>BERRO</w:t>
                  </w:r>
                  <w:r>
                    <w:rPr>
                      <w:rFonts w:ascii="Arial" w:hAnsi="Arial"/>
                      <w:color w:val="161616"/>
                      <w:spacing w:val="13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2D2D2D"/>
                      <w:w w:val="98"/>
                      <w:sz w:val="19"/>
                    </w:rPr>
                    <w:t>S.A."</w:t>
                  </w:r>
                  <w:r>
                    <w:rPr>
                      <w:rFonts w:ascii="Times New Roman" w:hAns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233pt;margin-top:162.916962pt;width:448.95pt;height:32.5pt;mso-position-horizontal-relative:page;mso-position-vertical-relative:page;z-index:-98128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718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/>
                      <w:color w:val="161616"/>
                      <w:w w:val="115"/>
                      <w:sz w:val="27"/>
                    </w:rPr>
                    <w:t>j)</w:t>
                  </w:r>
                  <w:r>
                    <w:rPr>
                      <w:rFonts w:ascii="Arial" w:hAnsi="Arial"/>
                      <w:color w:val="161616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Todas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demás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atribuya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Texto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Refundido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60"/>
                      <w:sz w:val="28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spacing w:val="-4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28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Ley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before="3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Sociedades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Anónimas.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79301pt;margin-top:213.229736pt;width:182.55pt;height:15pt;mso-position-horizontal-relative:page;mso-position-vertical-relative:page;z-index:-9810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  <w:u w:val="single" w:color="000000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single" w:color="0000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0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6"/>
                      <w:sz w:val="26"/>
                      <w:szCs w:val="26"/>
                      <w:u w:val="single" w:color="000000"/>
                    </w:rPr>
                    <w:t>16°.-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  <w:u w:val="single" w:color="000000"/>
                    </w:rPr>
                    <w:t>Clases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8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6"/>
                      <w:sz w:val="26"/>
                      <w:szCs w:val="26"/>
                      <w:u w:val="single" w:color="0000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7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6"/>
                      <w:sz w:val="26"/>
                      <w:szCs w:val="26"/>
                      <w:u w:val="single" w:color="000000"/>
                    </w:rPr>
                    <w:t>Juntas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6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336807pt;margin-top:246.053741pt;width:311.45pt;height:15pt;mso-position-horizontal-relative:page;mso-position-vertical-relative:page;z-index:-98080" type="#_x0000_t202" filled="false" stroked="false">
            <v:textbox inset="0,0,0,0">
              <w:txbxContent>
                <w:p>
                  <w:pPr>
                    <w:tabs>
                      <w:tab w:pos="563" w:val="left" w:leader="none"/>
                      <w:tab w:pos="1412" w:val="left" w:leader="none"/>
                      <w:tab w:pos="2341" w:val="left" w:leader="none"/>
                      <w:tab w:pos="2874" w:val="left" w:leader="none"/>
                      <w:tab w:pos="4147" w:val="left" w:leader="none"/>
                      <w:tab w:pos="4520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Junta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puede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3"/>
                      <w:sz w:val="26"/>
                    </w:rPr>
                    <w:t>ser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ordinaria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extraordinaria.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1.0466pt;margin-top:246.053741pt;width:89.1pt;height:15pt;mso-position-horizontal-relative:page;mso-position-vertical-relative:page;z-index:-98056" type="#_x0000_t202" filled="false" stroked="false">
            <v:textbox inset="0,0,0,0">
              <w:txbxContent>
                <w:p>
                  <w:pPr>
                    <w:tabs>
                      <w:tab w:pos="1089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/>
                      <w:color w:val="161616"/>
                      <w:spacing w:val="28"/>
                      <w:w w:val="107"/>
                      <w:sz w:val="26"/>
                    </w:rPr>
                    <w:t>m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bas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5"/>
                      <w:sz w:val="26"/>
                    </w:rPr>
                    <w:t>tienen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262.012451pt;width:448.3pt;height:31.15pt;mso-position-horizontal-relative:page;mso-position-vertical-relative:page;z-index:-98032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7" w:right="17" w:hanging="8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</w:rPr>
                    <w:t>competencias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  <w:t>sobre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</w:rPr>
                    <w:t>todas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3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108"/>
                      <w:sz w:val="25"/>
                      <w:szCs w:val="25"/>
                    </w:rPr>
                    <w:t>y</w:t>
                  </w:r>
                  <w:r>
                    <w:rPr>
                      <w:rFonts w:ascii="Arial" w:hAnsi="Arial" w:cs="Arial" w:eastAsia="Arial"/>
                      <w:color w:val="161616"/>
                      <w:sz w:val="25"/>
                      <w:szCs w:val="2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spacing w:val="16"/>
                      <w:sz w:val="25"/>
                      <w:szCs w:val="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7"/>
                      <w:sz w:val="26"/>
                      <w:szCs w:val="26"/>
                    </w:rPr>
                    <w:t>cada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</w:rPr>
                    <w:t>una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7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</w:rPr>
                    <w:t>las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</w:rPr>
                    <w:t>materias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4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  <w:t>enunciadas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9"/>
                      <w:sz w:val="26"/>
                      <w:szCs w:val="26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3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6"/>
                      <w:sz w:val="26"/>
                      <w:szCs w:val="26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4"/>
                      <w:sz w:val="26"/>
                      <w:szCs w:val="26"/>
                    </w:rPr>
                    <w:t>15°.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310.069733pt;width:262.1pt;height:15pt;mso-position-horizontal-relative:page;mso-position-vertical-relative:page;z-index:-9800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  <w:u w:val="single" w:color="000000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single" w:color="000000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7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8"/>
                      <w:sz w:val="26"/>
                      <w:szCs w:val="26"/>
                      <w:u w:val="single" w:color="000000"/>
                    </w:rPr>
                    <w:t>17°.-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4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5"/>
                      <w:sz w:val="26"/>
                      <w:szCs w:val="26"/>
                      <w:u w:val="single" w:color="0000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2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  <w:u w:val="single" w:color="0000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8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  <w:u w:val="single" w:color="000000"/>
                    </w:rPr>
                    <w:t>Junta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9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7"/>
                      <w:sz w:val="26"/>
                      <w:szCs w:val="26"/>
                      <w:u w:val="single" w:color="0000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3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  <w:u w:val="single" w:color="000000"/>
                    </w:rPr>
                    <w:t>Ordinaria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341.98703pt;width:448.95pt;height:94.45pt;mso-position-horizontal-relative:page;mso-position-vertical-relative:page;z-index:-97984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7" w:firstLine="74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General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Ordinaria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reunirá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vez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año,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dentro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seis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primeros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meses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cada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-ejercicio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social,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censurar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gestión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socia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w w:val="106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94"/>
                      <w:sz w:val="26"/>
                    </w:rPr>
                    <w:t>,</w:t>
                  </w:r>
                  <w:r>
                    <w:rPr>
                      <w:rFonts w:ascii="Times New Roman" w:hAnsi="Times New Roman"/>
                      <w:color w:val="161616"/>
                      <w:w w:val="9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aprobar,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caso,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cuentas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ejercicio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anterior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6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informe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gestión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resolver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sobre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distribución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beneficio,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cualesquiera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otros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asuntos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incluyan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Orden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Día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convocatoria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excepciones.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convocada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Administradores.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79301pt;margin-top:453.153534pt;width:290.350pt;height:15pt;mso-position-horizontal-relative:page;mso-position-vertical-relative:page;z-index:-9796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  <w:u w:val="single" w:color="000000"/>
                    </w:rPr>
                    <w:t>Artícul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6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8"/>
                      <w:sz w:val="26"/>
                      <w:szCs w:val="26"/>
                      <w:u w:val="single" w:color="000000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5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5"/>
                      <w:sz w:val="26"/>
                      <w:szCs w:val="26"/>
                      <w:u w:val="single" w:color="000000"/>
                    </w:rPr>
                    <w:t>18°.-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0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4"/>
                      <w:sz w:val="26"/>
                      <w:szCs w:val="26"/>
                      <w:u w:val="single" w:color="000000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1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  <w:u w:val="single" w:color="000000"/>
                    </w:rPr>
                    <w:t>la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8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  <w:u w:val="single" w:color="000000"/>
                    </w:rPr>
                    <w:t>Junta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0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6"/>
                      <w:sz w:val="26"/>
                      <w:szCs w:val="26"/>
                      <w:u w:val="single" w:color="000000"/>
                    </w:rPr>
                    <w:t>General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7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  <w:u w:val="single" w:color="000000"/>
                    </w:rPr>
                    <w:t>Extraordinaria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42003pt;margin-top:484.889435pt;width:448.4pt;height:46.95pt;mso-position-horizontal-relative:page;mso-position-vertical-relative:page;z-index:-97936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20" w:right="17" w:firstLine="74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Cualquiera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otra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General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celebre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tendrá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carácter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extraordinaria,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podrá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ser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convocada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4"/>
                      <w:sz w:val="26"/>
                    </w:rPr>
                    <w:t>poi-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Administradores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cuando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estimen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conveniente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intereses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sociales.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233pt;margin-top:548.72406pt;width:164.85pt;height:15pt;mso-position-horizontal-relative:page;mso-position-vertical-relative:page;z-index:-9791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  <w:u w:val="thick" w:color="000000"/>
                    </w:rPr>
                    <w:t>19º.-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  <w:u w:val="thick" w:color="000000"/>
                    </w:rPr>
                    <w:t>Convocatoria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233pt;margin-top:580.459961pt;width:448.6pt;height:162.65pt;mso-position-horizontal-relative:page;mso-position-vertical-relative:page;z-index:-97888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9" w:firstLine="783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1.-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General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Ordinaria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deberá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convocada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medi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ante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anuncio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publicado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Boletín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Oficial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Registro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Mercantil,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1"/>
                      <w:sz w:val="28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uno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diarios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mayor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circulación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provincia,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menos,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quince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días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fecha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fijada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celebración.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anuncio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expresará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fecha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reunión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primera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convocatoria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1"/>
                      <w:sz w:val="28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todos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asuntos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han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tratarse.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56" w:lineRule="auto" w:before="6"/>
                    <w:ind w:left="23" w:right="29" w:firstLine="750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2.-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an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w w:val="105"/>
                      <w:sz w:val="26"/>
                    </w:rPr>
                    <w:t>u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ncio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refiere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párrafo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anterior,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podrá,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asimismo,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hacer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constar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fecha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que,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si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procediera,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reunirá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8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8"/>
                    </w:rPr>
                    <w:t>segunda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convocatoria,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deb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w w:val="105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mediar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entre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ésta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85"/>
                      <w:sz w:val="29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9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pr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w w:val="106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mera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convocatoria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un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plazo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de,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8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menos,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veinticuatro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horas.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4.585495pt;margin-top:44.492569pt;width:362.9pt;height:12pt;mso-position-horizontal-relative:page;mso-position-vertical-relative:page;z-index:-978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7.331604pt;margin-top:72.329529pt;width:313.05pt;height:12pt;mso-position-horizontal-relative:page;mso-position-vertical-relative:page;z-index:-978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1.449539pt;margin-top:213.690491pt;width:8.8pt;height:12pt;mso-position-horizontal-relative:page;mso-position-vertical-relative:page;z-index:-978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5.31572pt;margin-top:213.690491pt;width:5.75pt;height:12pt;mso-position-horizontal-relative:page;mso-position-vertical-relative:page;z-index:-977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6.871933pt;margin-top:213.690491pt;width:7.2pt;height:12pt;mso-position-horizontal-relative:page;mso-position-vertical-relative:page;z-index:-977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4.671524pt;margin-top:213.690491pt;width:6.6pt;height:12pt;mso-position-horizontal-relative:page;mso-position-vertical-relative:page;z-index:-977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1.630844pt;margin-top:310.530518pt;width:8.450pt;height:12pt;mso-position-horizontal-relative:page;mso-position-vertical-relative:page;z-index:-977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5.649734pt;margin-top:310.530518pt;width:5.05pt;height:12pt;mso-position-horizontal-relative:page;mso-position-vertical-relative:page;z-index:-976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780594pt;margin-top:310.530518pt;width:6.85pt;height:12pt;mso-position-horizontal-relative:page;mso-position-vertical-relative:page;z-index:-976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0.451401pt;margin-top:310.530518pt;width:6.15pt;height:12pt;mso-position-horizontal-relative:page;mso-position-vertical-relative:page;z-index:-976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4.552063pt;margin-top:310.530518pt;width:6.7pt;height:12pt;mso-position-horizontal-relative:page;mso-position-vertical-relative:page;z-index:-976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3.136932pt;margin-top:310.530518pt;width:6.9pt;height:12pt;mso-position-horizontal-relative:page;mso-position-vertical-relative:page;z-index:-97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3.801773pt;margin-top:453.614288pt;width:4.45pt;height:12pt;mso-position-horizontal-relative:page;mso-position-vertical-relative:page;z-index:-975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2.797195pt;margin-top:453.614288pt;width:7.8pt;height:12pt;mso-position-horizontal-relative:page;mso-position-vertical-relative:page;z-index:-975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5.420761pt;margin-top:453.614288pt;width:5.3pt;height:12pt;mso-position-horizontal-relative:page;mso-position-vertical-relative:page;z-index:-975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5.62915pt;margin-top:453.614288pt;width:6.85pt;height:12pt;mso-position-horizontal-relative:page;mso-position-vertical-relative:page;z-index:-975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0.644501pt;margin-top:453.614288pt;width:6.15pt;height:12pt;mso-position-horizontal-relative:page;mso-position-vertical-relative:page;z-index:-974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4.459198pt;margin-top:453.614288pt;width:6.8pt;height:12pt;mso-position-horizontal-relative:page;mso-position-vertical-relative:page;z-index:-974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2.726013pt;margin-top:453.614288pt;width:7.15pt;height:12pt;mso-position-horizontal-relative:page;mso-position-vertical-relative:page;z-index:-974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1.993546pt;margin-top:549.184814pt;width:8.6pt;height:12pt;mso-position-horizontal-relative:page;mso-position-vertical-relative:page;z-index:-974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5.670883pt;margin-top:549.184814pt;width:5.6pt;height:12pt;mso-position-horizontal-relative:page;mso-position-vertical-relative:page;z-index:-973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500" w:bottom="280" w:left="1680" w:right="5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0.120895pt;margin-top:23.214073pt;width:137.108300pt;height:5.803526pt;mso-position-horizontal-relative:page;mso-position-vertical-relative:page;z-index:-97360" type="#_x0000_t75" stroked="false">
            <v:imagedata r:id="rId26" o:title=""/>
          </v:shape>
        </w:pict>
      </w:r>
      <w:r>
        <w:rPr/>
        <w:pict>
          <v:shape style="position:absolute;margin-left:105.188904pt;margin-top:34.821129pt;width:66.015110pt;height:77.62217pt;mso-position-horizontal-relative:page;mso-position-vertical-relative:page;z-index:-97336" type="#_x0000_t75" stroked="false">
            <v:imagedata r:id="rId27" o:title=""/>
          </v:shape>
        </w:pict>
      </w:r>
      <w:r>
        <w:rPr/>
        <w:pict>
          <v:shape style="position:absolute;margin-left:190.065506pt;margin-top:43.526428pt;width:373.602pt;height:77.62217pt;mso-position-horizontal-relative:page;mso-position-vertical-relative:page;z-index:-97312" type="#_x0000_t75" stroked="false">
            <v:imagedata r:id="rId28" o:title=""/>
          </v:shape>
        </w:pict>
      </w:r>
      <w:r>
        <w:rPr/>
        <w:pict>
          <v:shape style="position:absolute;margin-left:514.337524pt;margin-top:821.924438pt;width:46.42821pt;height:10.15617pt;mso-position-horizontal-relative:page;mso-position-vertical-relative:page;z-index:-97288" type="#_x0000_t75" stroked="false">
            <v:imagedata r:id="rId29" o:title=""/>
          </v:shape>
        </w:pict>
      </w:r>
      <w:r>
        <w:rPr/>
        <w:pict>
          <v:shape style="position:absolute;margin-left:18.222799pt;margin-top:93.398178pt;width:55.4pt;height:14.5pt;mso-position-horizontal-relative:page;mso-position-vertical-relative:page;z-index:-97264" type="#_x0000_t202" filled="false" stroked="false">
            <v:textbox inset="0,0,0,0">
              <w:txbxContent>
                <w:p>
                  <w:pPr>
                    <w:spacing w:line="27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161616"/>
                      <w:sz w:val="25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25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5"/>
                    </w:rPr>
                    <w:t>6</w:t>
                  </w:r>
                  <w:r>
                    <w:rPr>
                      <w:rFonts w:ascii="Times New Roman"/>
                      <w:color w:val="161616"/>
                      <w:spacing w:val="-32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32"/>
                      <w:sz w:val="25"/>
                    </w:rPr>
                    <w:t>/</w:t>
                  </w:r>
                  <w:r>
                    <w:rPr>
                      <w:rFonts w:ascii="Times New Roman"/>
                      <w:color w:val="161616"/>
                      <w:spacing w:val="-3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8"/>
                      <w:sz w:val="25"/>
                    </w:rPr>
                    <w:t>2</w:t>
                  </w:r>
                  <w:r>
                    <w:rPr>
                      <w:rFonts w:ascii="Times New Roman"/>
                      <w:color w:val="161616"/>
                      <w:spacing w:val="-30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30"/>
                      <w:w w:val="86"/>
                      <w:sz w:val="25"/>
                    </w:rPr>
                    <w:t>0</w:t>
                  </w:r>
                  <w:r>
                    <w:rPr>
                      <w:rFonts w:ascii="Times New Roman"/>
                      <w:color w:val="161616"/>
                      <w:sz w:val="25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36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3"/>
                      <w:w w:val="82"/>
                      <w:sz w:val="25"/>
                    </w:rPr>
                    <w:t>4</w:t>
                  </w:r>
                  <w:r>
                    <w:rPr>
                      <w:rFonts w:ascii="Times New Roman"/>
                      <w:color w:val="161616"/>
                      <w:w w:val="97"/>
                      <w:sz w:val="25"/>
                    </w:rPr>
                    <w:t>,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968903pt;margin-top:125.148582pt;width:31.7pt;height:21.4pt;mso-position-horizontal-relative:page;mso-position-vertical-relative:page;z-index:-97240" type="#_x0000_t202" filled="false" stroked="false">
            <v:textbox inset="0,0,0,0">
              <w:txbxContent>
                <w:p>
                  <w:pPr>
                    <w:tabs>
                      <w:tab w:pos="288" w:val="left" w:leader="none"/>
                    </w:tabs>
                    <w:spacing w:line="241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565656"/>
                      <w:w w:val="312"/>
                      <w:sz w:val="7"/>
                    </w:rPr>
                    <w:t>'</w:t>
                  </w:r>
                  <w:r>
                    <w:rPr>
                      <w:rFonts w:ascii="Times New Roman"/>
                      <w:color w:val="565656"/>
                      <w:sz w:val="7"/>
                    </w:rPr>
                    <w:tab/>
                  </w:r>
                  <w:r>
                    <w:rPr>
                      <w:rFonts w:ascii="Arial"/>
                      <w:color w:val="282828"/>
                      <w:w w:val="111"/>
                      <w:sz w:val="23"/>
                    </w:rPr>
                    <w:t>"'</w:t>
                  </w:r>
                  <w:r>
                    <w:rPr>
                      <w:rFonts w:ascii="Arial"/>
                      <w:color w:val="282828"/>
                      <w:spacing w:val="-16"/>
                      <w:w w:val="111"/>
                      <w:sz w:val="23"/>
                    </w:rPr>
                    <w:t>\</w:t>
                  </w:r>
                  <w:r>
                    <w:rPr>
                      <w:rFonts w:ascii="Arial"/>
                      <w:color w:val="3D3D3D"/>
                      <w:w w:val="82"/>
                      <w:sz w:val="17"/>
                    </w:rPr>
                    <w:t>.</w:t>
                  </w:r>
                  <w:r>
                    <w:rPr>
                      <w:rFonts w:ascii="Arial"/>
                      <w:sz w:val="17"/>
                    </w:rPr>
                  </w:r>
                </w:p>
                <w:p>
                  <w:pPr>
                    <w:spacing w:line="170" w:lineRule="exact" w:before="0"/>
                    <w:ind w:left="237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color w:val="161616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sz w:val="14"/>
                    </w:rPr>
                    <w:t>   </w:t>
                  </w:r>
                  <w:r>
                    <w:rPr>
                      <w:rFonts w:ascii="Arial" w:hAnsi="Arial"/>
                      <w:color w:val="161616"/>
                      <w:spacing w:val="15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117"/>
                      <w:sz w:val="16"/>
                    </w:rPr>
                    <w:t>·</w:t>
                  </w:r>
                  <w:r>
                    <w:rPr>
                      <w:rFonts w:ascii="Arial" w:hAnsi="Arial"/>
                      <w:color w:val="3D3D3D"/>
                      <w:w w:val="116"/>
                      <w:sz w:val="16"/>
                    </w:rPr>
                    <w:t>\.</w:t>
                  </w:r>
                  <w:r>
                    <w:rPr>
                      <w:rFonts w:ascii="Arial" w:hAns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9.207214pt;margin-top:143.047943pt;width:19.650pt;height:15pt;mso-position-horizontal-relative:page;mso-position-vertical-relative:page;z-index:-9721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 w:cs="Arial" w:eastAsia="Arial"/>
                      <w:i/>
                      <w:color w:val="3D3D3D"/>
                      <w:w w:val="70"/>
                      <w:sz w:val="15"/>
                      <w:szCs w:val="15"/>
                    </w:rPr>
                    <w:t>..::-</w:t>
                  </w:r>
                  <w:r>
                    <w:rPr>
                      <w:rFonts w:ascii="Arial" w:hAnsi="Arial" w:cs="Arial" w:eastAsia="Arial"/>
                      <w:i/>
                      <w:color w:val="3D3D3D"/>
                      <w:spacing w:val="18"/>
                      <w:sz w:val="15"/>
                      <w:szCs w:val="1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"/>
                      <w:w w:val="21"/>
                      <w:sz w:val="26"/>
                      <w:szCs w:val="26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7B7B7B"/>
                      <w:spacing w:val="5"/>
                      <w:w w:val="52"/>
                      <w:sz w:val="26"/>
                      <w:szCs w:val="26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w w:val="102"/>
                      <w:sz w:val="26"/>
                      <w:szCs w:val="26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7.834198pt;margin-top:147.071304pt;width:5.7pt;height:10pt;mso-position-horizontal-relative:page;mso-position-vertical-relative:page;z-index:-97192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565656"/>
                      <w:w w:val="93"/>
                      <w:sz w:val="16"/>
                    </w:rPr>
                    <w:t>..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4.259094pt;margin-top:155.016937pt;width:267.2pt;height:15pt;mso-position-horizontal-relative:page;mso-position-vertical-relative:page;z-index:-97168" type="#_x0000_t202" filled="false" stroked="false">
            <v:textbox inset="0,0,0,0">
              <w:txbxContent>
                <w:p>
                  <w:pPr>
                    <w:tabs>
                      <w:tab w:pos="549" w:val="left" w:leader="none"/>
                      <w:tab w:pos="1140" w:val="left" w:leader="none"/>
                      <w:tab w:pos="4296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3.-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obstante,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50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3D3D3D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33"/>
                      <w:sz w:val="26"/>
                    </w:rPr>
                    <w:t>·.</w:t>
                  </w:r>
                  <w:r>
                    <w:rPr>
                      <w:rFonts w:ascii="Times New Roman" w:hAnsi="Times New Roman"/>
                      <w:color w:val="3D3D3D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spacing w:val="-1"/>
                      <w:w w:val="9"/>
                      <w:sz w:val="26"/>
                    </w:rPr>
                    <w:t>_</w:t>
                  </w:r>
                  <w:r>
                    <w:rPr>
                      <w:rFonts w:ascii="Times New Roman" w:hAnsi="Times New Roman"/>
                      <w:color w:val="161616"/>
                      <w:w w:val="75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w w:val="75"/>
                      <w:sz w:val="26"/>
                    </w:rPr>
                    <w:t>_</w:t>
                  </w:r>
                  <w:r>
                    <w:rPr>
                      <w:rFonts w:ascii="Times New Roman" w:hAnsi="Times New Roman"/>
                      <w:color w:val="3D3D3D"/>
                      <w:w w:val="172"/>
                      <w:sz w:val="26"/>
                    </w:rPr>
                    <w:t>/</w:t>
                  </w:r>
                  <w:r>
                    <w:rPr>
                      <w:rFonts w:ascii="Times New Roman" w:hAnsi="Times New Roman"/>
                      <w:color w:val="3D3D3D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ntenderá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2.445587pt;margin-top:155.016937pt;width:64.75pt;height:15pt;mso-position-horizontal-relative:page;mso-position-vertical-relative:page;z-index:-9714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convocada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704712pt;margin-top:155.016937pt;width:67.75pt;height:15pt;mso-position-horizontal-relative:page;mso-position-vertical-relative:page;z-index:-97120" type="#_x0000_t202" filled="false" stroked="false">
            <v:textbox inset="0,0,0,0">
              <w:txbxContent>
                <w:p>
                  <w:pPr>
                    <w:tabs>
                      <w:tab w:pos="389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/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quedará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088097pt;margin-top:163.4729pt;width:460.1pt;height:56.1pt;mso-position-horizontal-relative:page;mso-position-vertical-relative:page;z-index:-97096" type="#_x0000_t202" filled="false" stroked="false">
            <v:textbox inset="0,0,0,0">
              <w:txbxContent>
                <w:p>
                  <w:pPr>
                    <w:spacing w:line="220" w:lineRule="auto" w:before="0"/>
                    <w:ind w:left="30" w:right="17" w:hanging="11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válidamente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constituida,_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60"/>
                      <w:sz w:val="46"/>
                    </w:rPr>
                    <w:t>co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w w:val="60"/>
                      <w:sz w:val="46"/>
                    </w:rPr>
                    <w:t>n</w:t>
                  </w:r>
                  <w:r>
                    <w:rPr>
                      <w:rFonts w:ascii="Times New Roman" w:hAnsi="Times New Roman"/>
                      <w:color w:val="161616"/>
                      <w:w w:val="31"/>
                      <w:sz w:val="46"/>
                    </w:rPr>
                    <w:t>.-</w:t>
                  </w:r>
                  <w:r>
                    <w:rPr>
                      <w:rFonts w:ascii="Times New Roman" w:hAnsi="Times New Roman"/>
                      <w:color w:val="161616"/>
                      <w:spacing w:val="-54"/>
                      <w:sz w:val="4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caráctG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w w:val="103"/>
                      <w:sz w:val="26"/>
                    </w:rPr>
                    <w:t>r</w:t>
                  </w:r>
                  <w:r>
                    <w:rPr>
                      <w:rFonts w:ascii="Times New Roman" w:hAnsi="Times New Roman"/>
                      <w:color w:val="939393"/>
                      <w:spacing w:val="-8"/>
                      <w:w w:val="50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w w:val="205"/>
                      <w:sz w:val="26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ie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universal,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tratar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cualquier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asunto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siempre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esté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w w:val="110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3D3D3D"/>
                      <w:w w:val="24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3D3D3D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8"/>
                      <w:sz w:val="26"/>
                    </w:rPr>
                    <w:t>present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36"/>
                      <w:sz w:val="26"/>
                    </w:rPr>
                    <w:t>,</w:t>
                  </w:r>
                  <w:r>
                    <w:rPr>
                      <w:rFonts w:ascii="Times New Roman" w:hAnsi="Times New Roman"/>
                      <w:color w:val="3D3D3D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59"/>
                      <w:sz w:val="35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w w:val="158"/>
                      <w:sz w:val="35"/>
                    </w:rPr>
                    <w:t>t</w:t>
                  </w:r>
                  <w:r>
                    <w:rPr>
                      <w:rFonts w:ascii="Times New Roman" w:hAnsi="Times New Roman"/>
                      <w:color w:val="3D3D3D"/>
                      <w:spacing w:val="-17"/>
                      <w:w w:val="35"/>
                      <w:sz w:val="35"/>
                    </w:rPr>
                    <w:t>:</w:t>
                  </w:r>
                  <w:r>
                    <w:rPr>
                      <w:rFonts w:ascii="Times New Roman" w:hAnsi="Times New Roman"/>
                      <w:color w:val="161616"/>
                      <w:w w:val="80"/>
                      <w:sz w:val="35"/>
                    </w:rPr>
                    <w:t>g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w w:val="79"/>
                      <w:sz w:val="35"/>
                    </w:rPr>
                    <w:t>i</w:t>
                  </w:r>
                  <w:r>
                    <w:rPr>
                      <w:rFonts w:ascii="Times New Roman" w:hAnsi="Times New Roman"/>
                      <w:color w:val="3D3D3D"/>
                      <w:w w:val="99"/>
                      <w:sz w:val="35"/>
                    </w:rPr>
                    <w:t>í'</w:t>
                  </w:r>
                  <w:r>
                    <w:rPr>
                      <w:rFonts w:ascii="Times New Roman" w:hAnsi="Times New Roman"/>
                      <w:color w:val="3D3D3D"/>
                      <w:spacing w:val="2"/>
                      <w:sz w:val="3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capital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social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1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asistentes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acepten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unanimidad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celebt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3D3D3D"/>
                      <w:spacing w:val="-14"/>
                      <w:w w:val="37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92"/>
                      <w:sz w:val="26"/>
                    </w:rPr>
                    <w:t>cióri"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Junta.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450798pt;margin-top:237.349045pt;width:242.7pt;height:47.85pt;mso-position-horizontal-relative:page;mso-position-vertical-relative:page;z-index:-97072" type="#_x0000_t202" filled="false" stroked="false">
            <v:textbox inset="0,0,0,0">
              <w:txbxContent>
                <w:p>
                  <w:pPr>
                    <w:spacing w:line="264" w:lineRule="auto" w:before="0"/>
                    <w:ind w:left="20" w:right="19" w:firstLine="765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4.-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convocatoria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tanto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judicial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regulará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establecido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Sociedades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Anónimas.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2.627014pt;margin-top:237.349045pt;width:212.75pt;height:31.35pt;mso-position-horizontal-relative:page;mso-position-vertical-relative:page;z-index:-97048" type="#_x0000_t202" filled="false" stroked="false">
            <v:textbox inset="0,0,0,0">
              <w:txbxContent>
                <w:p>
                  <w:pPr>
                    <w:tabs>
                      <w:tab w:pos="2435" w:val="left" w:leader="none"/>
                    </w:tabs>
                    <w:spacing w:line="261" w:lineRule="auto" w:before="0"/>
                    <w:ind w:left="78" w:right="17" w:hanging="5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petición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w w:val="65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accionistas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Texto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Refundido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Ley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9067pt;margin-top:296.599396pt;width:164.7pt;height:22.5pt;mso-position-horizontal-relative:page;mso-position-vertical-relative:page;z-index:-97024" type="#_x0000_t202" filled="false" stroked="false">
            <v:textbox inset="0,0,0,0">
              <w:txbxContent>
                <w:p>
                  <w:pPr>
                    <w:spacing w:line="43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78"/>
                      <w:sz w:val="41"/>
                      <w:u w:val="thick" w:color="000000"/>
                    </w:rPr>
                    <w:t>2rÍ</w:t>
                  </w:r>
                  <w:r>
                    <w:rPr>
                      <w:rFonts w:ascii="Times New Roman" w:hAnsi="Times New Roman"/>
                      <w:i/>
                      <w:color w:val="161616"/>
                      <w:spacing w:val="-3"/>
                      <w:w w:val="78"/>
                      <w:sz w:val="41"/>
                      <w:u w:val="thick" w:color="000000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63"/>
                      <w:sz w:val="41"/>
                      <w:u w:val="thick" w:color="000000"/>
                    </w:rPr>
                    <w:t>-</w:t>
                  </w:r>
                  <w:r>
                    <w:rPr>
                      <w:rFonts w:ascii="Times New Roman" w:hAnsi="Times New Roman"/>
                      <w:i/>
                      <w:color w:val="161616"/>
                      <w:spacing w:val="-11"/>
                      <w:sz w:val="41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  <w:u w:val="thick" w:color="000000"/>
                    </w:rPr>
                    <w:t>Constitución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5.709778pt;margin-top:328.838837pt;width:4.7pt;height:7pt;mso-position-horizontal-relative:page;mso-position-vertical-relative:page;z-index:-9700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282828"/>
                      <w:w w:val="109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725403pt;margin-top:330.083557pt;width:474.3pt;height:51.35pt;mso-position-horizontal-relative:page;mso-position-vertical-relative:page;z-index:-96976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801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5"/>
                      <w:w w:val="120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6"/>
                      <w:szCs w:val="26"/>
                    </w:rPr>
                    <w:t>.-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8"/>
                      <w:w w:val="108"/>
                      <w:sz w:val="26"/>
                      <w:szCs w:val="26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48"/>
                      <w:w w:val="133"/>
                      <w:position w:val="8"/>
                      <w:sz w:val="26"/>
                      <w:szCs w:val="26"/>
                    </w:rPr>
                    <w:t>¿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6"/>
                      <w:w w:val="114"/>
                      <w:position w:val="8"/>
                      <w:sz w:val="26"/>
                      <w:szCs w:val="26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"/>
                      <w:w w:val="106"/>
                      <w:position w:val="8"/>
                      <w:sz w:val="26"/>
                      <w:szCs w:val="26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  <w:t>unta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1"/>
                      <w:w w:val="110"/>
                      <w:position w:val="8"/>
                      <w:sz w:val="26"/>
                      <w:szCs w:val="26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  <w:t>ener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8"/>
                      <w:w w:val="113"/>
                      <w:sz w:val="26"/>
                      <w:szCs w:val="26"/>
                    </w:rPr>
                    <w:t>a</w:t>
                  </w:r>
                  <w:r>
                    <w:rPr>
                      <w:rFonts w:ascii="Arial" w:hAnsi="Arial" w:cs="Arial" w:eastAsia="Arial"/>
                      <w:color w:val="161616"/>
                      <w:w w:val="90"/>
                      <w:position w:val="8"/>
                      <w:sz w:val="27"/>
                      <w:szCs w:val="27"/>
                    </w:rPr>
                    <w:t>1</w:t>
                  </w:r>
                  <w:r>
                    <w:rPr>
                      <w:rFonts w:ascii="Arial" w:hAnsi="Arial" w:cs="Arial" w:eastAsia="Arial"/>
                      <w:color w:val="161616"/>
                      <w:spacing w:val="-33"/>
                      <w:position w:val="8"/>
                      <w:sz w:val="27"/>
                      <w:szCs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5"/>
                      <w:w w:val="105"/>
                      <w:position w:val="8"/>
                      <w:sz w:val="26"/>
                      <w:szCs w:val="26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8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1"/>
                      <w:sz w:val="26"/>
                      <w:szCs w:val="26"/>
                    </w:rPr>
                    <w:t>acc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79"/>
                      <w:w w:val="102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3"/>
                      <w:w w:val="101"/>
                      <w:position w:val="8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2"/>
                      <w:sz w:val="26"/>
                      <w:szCs w:val="26"/>
                    </w:rPr>
                    <w:t>on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85"/>
                      <w:w w:val="102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88"/>
                      <w:position w:val="8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8"/>
                      <w:position w:val="8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1"/>
                      <w:sz w:val="26"/>
                      <w:szCs w:val="26"/>
                    </w:rPr>
                    <w:t>stas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7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  <w:t>qu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1"/>
                      <w:w w:val="111"/>
                      <w:sz w:val="26"/>
                      <w:szCs w:val="26"/>
                    </w:rPr>
                    <w:t>e</w:t>
                  </w:r>
                  <w:r>
                    <w:rPr>
                      <w:rFonts w:ascii="Arial" w:hAnsi="Arial" w:cs="Arial" w:eastAsia="Arial"/>
                      <w:color w:val="161616"/>
                      <w:spacing w:val="-17"/>
                      <w:w w:val="117"/>
                      <w:position w:val="8"/>
                      <w:sz w:val="27"/>
                      <w:szCs w:val="27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4"/>
                      <w:sz w:val="26"/>
                      <w:szCs w:val="26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93"/>
                      <w:w w:val="114"/>
                      <w:sz w:val="26"/>
                      <w:szCs w:val="26"/>
                    </w:rPr>
                    <w:t>a</w:t>
                  </w:r>
                  <w:r>
                    <w:rPr>
                      <w:rFonts w:ascii="Arial" w:hAnsi="Arial" w:cs="Arial" w:eastAsia="Arial"/>
                      <w:color w:val="161616"/>
                      <w:w w:val="185"/>
                      <w:position w:val="8"/>
                      <w:sz w:val="27"/>
                      <w:szCs w:val="27"/>
                    </w:rPr>
                    <w:t>'</w:t>
                  </w:r>
                  <w:r>
                    <w:rPr>
                      <w:rFonts w:ascii="Arial" w:hAnsi="Arial" w:cs="Arial" w:eastAsia="Arial"/>
                      <w:color w:val="161616"/>
                      <w:spacing w:val="7"/>
                      <w:position w:val="8"/>
                      <w:sz w:val="27"/>
                      <w:szCs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8"/>
                      <w:sz w:val="26"/>
                      <w:szCs w:val="26"/>
                    </w:rPr>
                    <w:t>v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79"/>
                      <w:w w:val="117"/>
                      <w:sz w:val="26"/>
                      <w:szCs w:val="26"/>
                    </w:rPr>
                    <w:t>a</w:t>
                  </w:r>
                  <w:r>
                    <w:rPr>
                      <w:rFonts w:ascii="Arial" w:hAnsi="Arial" w:cs="Arial" w:eastAsia="Arial"/>
                      <w:color w:val="161616"/>
                      <w:w w:val="80"/>
                      <w:position w:val="8"/>
                      <w:sz w:val="27"/>
                      <w:szCs w:val="27"/>
                    </w:rPr>
                    <w:t>"</w:t>
                  </w:r>
                  <w:r>
                    <w:rPr>
                      <w:rFonts w:ascii="Arial" w:hAnsi="Arial" w:cs="Arial" w:eastAsia="Arial"/>
                      <w:color w:val="161616"/>
                      <w:spacing w:val="-33"/>
                      <w:w w:val="81"/>
                      <w:position w:val="8"/>
                      <w:sz w:val="27"/>
                      <w:szCs w:val="27"/>
                    </w:rPr>
                    <w:t>1</w:t>
                  </w:r>
                  <w:r>
                    <w:rPr>
                      <w:rFonts w:ascii="Arial" w:hAnsi="Arial" w:cs="Arial" w:eastAsia="Arial"/>
                      <w:color w:val="161616"/>
                      <w:spacing w:val="-129"/>
                      <w:w w:val="120"/>
                      <w:sz w:val="18"/>
                      <w:szCs w:val="1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4"/>
                      <w:position w:val="8"/>
                      <w:sz w:val="12"/>
                      <w:szCs w:val="12"/>
                    </w:rPr>
                    <w:t>º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7"/>
                      <w:position w:val="8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5"/>
                      <w:w w:val="105"/>
                      <w:position w:val="8"/>
                      <w:sz w:val="26"/>
                      <w:szCs w:val="26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</w:rPr>
                    <w:t>amente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6"/>
                      <w:sz w:val="26"/>
                      <w:szCs w:val="26"/>
                    </w:rPr>
                    <w:t>const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77"/>
                      <w:w w:val="107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75"/>
                      <w:position w:val="8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8"/>
                      <w:position w:val="8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5"/>
                      <w:w w:val="107"/>
                      <w:sz w:val="26"/>
                      <w:szCs w:val="26"/>
                    </w:rPr>
                    <w:t>h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1"/>
                      <w:w w:val="66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92"/>
                      <w:w w:val="127"/>
                      <w:position w:val="8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0"/>
                      <w:w w:val="66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8"/>
                      <w:w w:val="105"/>
                      <w:position w:val="8"/>
                      <w:sz w:val="26"/>
                      <w:szCs w:val="26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21"/>
                      <w:sz w:val="26"/>
                      <w:szCs w:val="26"/>
                    </w:rPr>
                    <w:t>a,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7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3D3D3D"/>
                      <w:w w:val="74"/>
                      <w:sz w:val="26"/>
                      <w:szCs w:val="2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3D3D3D"/>
                      <w:spacing w:val="-4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3D3D3D"/>
                      <w:w w:val="29"/>
                      <w:sz w:val="26"/>
                      <w:szCs w:val="26"/>
                    </w:rPr>
                    <w:t>..</w:t>
                  </w:r>
                  <w:r>
                    <w:rPr>
                      <w:rFonts w:ascii="Times New Roman" w:hAnsi="Times New Roman" w:cs="Times New Roman" w:eastAsia="Times New Roman"/>
                      <w:color w:val="3D3D3D"/>
                      <w:spacing w:val="-2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w w:val="37"/>
                      <w:sz w:val="26"/>
                      <w:szCs w:val="2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565656"/>
                      <w:w w:val="37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5"/>
                      <w:sz w:val="26"/>
                      <w:szCs w:val="26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</w:rPr>
                    <w:t>primdra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8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  <w:t>convocatoria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</w:rPr>
                    <w:t>cuando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</w:rPr>
                    <w:t>los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5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  <w:t>accionistas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4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4"/>
                      <w:sz w:val="26"/>
                      <w:szCs w:val="26"/>
                    </w:rPr>
                    <w:t>presentes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3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5"/>
                      <w:sz w:val="26"/>
                      <w:szCs w:val="26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</w:rPr>
                    <w:t>representados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4"/>
                      <w:sz w:val="26"/>
                      <w:szCs w:val="26"/>
                    </w:rPr>
                    <w:t>posean,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w w:val="91"/>
                      <w:sz w:val="27"/>
                      <w:szCs w:val="27"/>
                    </w:rPr>
                    <w:t>,al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spacing w:val="7"/>
                      <w:sz w:val="27"/>
                      <w:szCs w:val="2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  <w:t>menos,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7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</w:rPr>
                    <w:t>el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</w:rPr>
                    <w:t>75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64"/>
                      <w:w w:val="99"/>
                      <w:sz w:val="26"/>
                      <w:szCs w:val="26"/>
                    </w:rPr>
                    <w:t>°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7"/>
                      <w:sz w:val="26"/>
                      <w:szCs w:val="26"/>
                    </w:rPr>
                    <w:t>/o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3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</w:rPr>
                    <w:t>de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7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  <w:t>capital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7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  <w:t>suscrito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4"/>
                      <w:sz w:val="26"/>
                      <w:szCs w:val="26"/>
                    </w:rPr>
                    <w:t>con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4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4"/>
                      <w:sz w:val="26"/>
                      <w:szCs w:val="26"/>
                    </w:rPr>
                    <w:t>derecho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1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4"/>
                      <w:sz w:val="26"/>
                      <w:szCs w:val="2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</w:rPr>
                    <w:t>voto.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725403pt;margin-top:398.204956pt;width:458.2pt;height:47.1pt;mso-position-horizontal-relative:page;mso-position-vertical-relative:page;z-index:-96952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20" w:right="17" w:firstLine="776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spacing w:val="-21"/>
                      <w:w w:val="116"/>
                      <w:sz w:val="26"/>
                    </w:rPr>
                    <w:t>2</w:t>
                  </w:r>
                  <w:r>
                    <w:rPr>
                      <w:rFonts w:ascii="Times New Roman" w:hAnsi="Times New Roman"/>
                      <w:color w:val="161616"/>
                      <w:w w:val="87"/>
                      <w:sz w:val="26"/>
                    </w:rPr>
                    <w:t>!,-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segunda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convocatoria,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válida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constitución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33"/>
                      <w:sz w:val="26"/>
                    </w:rPr>
                    <w:t>siempr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número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socios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concurrentes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misma,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represente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como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mínimtj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65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%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capital.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9067pt;margin-top:462.220947pt;width:458.2pt;height:31pt;mso-position-horizontal-relative:page;mso-position-vertical-relative:page;z-index:-96928" type="#_x0000_t202" filled="false" stroked="false">
            <v:textbox inset="0,0,0,0">
              <w:txbxContent>
                <w:p>
                  <w:pPr>
                    <w:tabs>
                      <w:tab w:pos="2751" w:val="left" w:leader="none"/>
                      <w:tab w:pos="4274" w:val="left" w:leader="none"/>
                      <w:tab w:pos="6450" w:val="left" w:leader="none"/>
                    </w:tabs>
                    <w:spacing w:line="256" w:lineRule="auto" w:before="0"/>
                    <w:ind w:left="20" w:right="17" w:firstLine="772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91"/>
                      <w:sz w:val="26"/>
                    </w:rPr>
                    <w:t>3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1"/>
                      <w:sz w:val="26"/>
                    </w:rPr>
                    <w:t>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General,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ordinaria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extraordinaria,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pueda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acordan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válidamente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emisión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obligaciones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concertación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725403pt;margin-top:494.31955pt;width:73.3pt;height:15pt;mso-position-horizontal-relative:page;mso-position-vertical-relative:page;z-index:-9690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operaci9nes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326401pt;margin-top:493.917206pt;width:156.4pt;height:15.5pt;mso-position-horizontal-relative:page;mso-position-vertical-relative:page;z-index:-96880" type="#_x0000_t202" filled="false" stroked="false">
            <v:textbox inset="0,0,0,0">
              <w:txbxContent>
                <w:p>
                  <w:pPr>
                    <w:tabs>
                      <w:tab w:pos="524" w:val="left" w:leader="none"/>
                      <w:tab w:pos="1659" w:val="left" w:leader="none"/>
                      <w:tab w:pos="2098" w:val="left" w:leader="none"/>
                    </w:tabs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crédito,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aumento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347107pt;margin-top:493.917206pt;width:100.75pt;height:15.5pt;mso-position-horizontal-relative:page;mso-position-vertical-relative:page;z-index:-96856" type="#_x0000_t202" filled="false" stroked="false">
            <v:textbox inset="0,0,0,0">
              <w:txbxContent>
                <w:p>
                  <w:pPr>
                    <w:tabs>
                      <w:tab w:pos="378" w:val="left" w:leader="none"/>
                      <w:tab w:pos="817" w:val="left" w:leader="none"/>
                    </w:tabs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reducción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87561pt;margin-top:494.31955pt;width:19.1pt;height:15pt;mso-position-horizontal-relative:page;mso-position-vertical-relative:page;z-index:-9683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del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07251pt;margin-top:494.31955pt;width:67.05pt;height:15pt;mso-position-horizontal-relative:page;mso-position-vertical-relative:page;z-index:-96808" type="#_x0000_t202" filled="false" stroked="false">
            <v:textbox inset="0,0,0,0">
              <w:txbxContent>
                <w:p>
                  <w:pPr>
                    <w:tabs>
                      <w:tab w:pos="1100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capital,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7"/>
                      <w:sz w:val="26"/>
                    </w:rPr>
                    <w:t>la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181396pt;margin-top:510.096832pt;width:458.15pt;height:15pt;mso-position-horizontal-relative:page;mso-position-vertical-relative:page;z-index:-9678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transfotjnación,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fusión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escisión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Sociedad,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aprobación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cuentas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549202pt;margin-top:523.146118pt;width:67.45pt;height:18.5pt;mso-position-horizontal-relative:page;mso-position-vertical-relative:page;z-index:-96760" type="#_x0000_t202" filled="false" stroked="false">
            <v:textbox inset="0,0,0,0">
              <w:txbxContent>
                <w:p>
                  <w:pPr>
                    <w:spacing w:line="357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spacing w:val="-25"/>
                      <w:w w:val="83"/>
                      <w:sz w:val="26"/>
                    </w:rPr>
                    <w:t>'</w:t>
                  </w:r>
                  <w:r>
                    <w:rPr>
                      <w:rFonts w:ascii="Times New Roman" w:hAnsi="Times New Roman"/>
                      <w:color w:val="161616"/>
                      <w:spacing w:val="-70"/>
                      <w:w w:val="106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165"/>
                      <w:sz w:val="26"/>
                    </w:rPr>
                    <w:t>h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w w:val="165"/>
                      <w:sz w:val="26"/>
                    </w:rPr>
                    <w:t>n</w:t>
                  </w:r>
                  <w:r>
                    <w:rPr>
                      <w:rFonts w:ascii="Times New Roman" w:hAnsi="Times New Roman"/>
                      <w:color w:val="161616"/>
                      <w:w w:val="18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w w:val="184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3D3D3D"/>
                      <w:spacing w:val="-4"/>
                      <w:w w:val="50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121"/>
                      <w:sz w:val="26"/>
                    </w:rPr>
                    <w:t>s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23"/>
                      <w:w w:val="58"/>
                      <w:sz w:val="33"/>
                    </w:rPr>
                    <w:t>¡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y,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994797pt;margin-top:526.055542pt;width:386.8pt;height:47.3pt;mso-position-horizontal-relative:page;mso-position-vertical-relative:page;z-index:-96736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88" w:right="17" w:hanging="69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general,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cualquier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modificación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Estatutos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sociales,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1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23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modificación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planes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9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proyectos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generales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aprobación,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caso,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tarifas,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necesaria,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primera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543999pt;margin-top:542.195435pt;width:71.150pt;height:31.15pt;mso-position-horizontal-relative:page;mso-position-vertical-relative:page;z-index:-96712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3" w:right="17" w:hanging="4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aprobaeión </w:t>
                  </w:r>
                  <w:r>
                    <w:rPr>
                      <w:rFonts w:ascii="Times New Roman" w:hAnsi="Times New Roman"/>
                      <w:color w:val="161616"/>
                      <w:w w:val="135"/>
                      <w:sz w:val="26"/>
                    </w:rPr>
                    <w:t>Servic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w w:val="135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26"/>
                      <w:sz w:val="26"/>
                    </w:rPr>
                    <w:t>s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25"/>
                    </w:rPr>
                    <w:t>y</w:t>
                  </w:r>
                  <w:r>
                    <w:rPr>
                      <w:rFonts w:ascii="Arial" w:hAns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181396pt;margin-top:574.294128pt;width:458.4pt;height:31.15pt;mso-position-horizontal-relative:page;mso-position-vertical-relative:page;z-index:-96688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0" w:right="17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convocatoria,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concurrencia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accionistas,</w:t>
                  </w:r>
                  <w:r>
                    <w:rPr>
                      <w:rFonts w:asci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presentes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o</w:t>
                  </w:r>
                  <w:r>
                    <w:rPr>
                      <w:rFonts w:asci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representados,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que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7"/>
                      <w:sz w:val="26"/>
                    </w:rPr>
                    <w:t>posean/</w:t>
                  </w:r>
                  <w:r>
                    <w:rPr>
                      <w:rFonts w:asci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al</w:t>
                  </w:r>
                  <w:r>
                    <w:rPr>
                      <w:rFonts w:asci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menos,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90</w:t>
                  </w:r>
                  <w:r>
                    <w:rPr>
                      <w:rFonts w:asci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%</w:t>
                  </w:r>
                  <w:r>
                    <w:rPr>
                      <w:rFonts w:asci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capital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suscrito</w:t>
                  </w:r>
                  <w:r>
                    <w:rPr>
                      <w:rFonts w:asci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con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derecho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voto.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.362701pt;margin-top:622.35144pt;width:458.25pt;height:48.4pt;mso-position-horizontal-relative:page;mso-position-vertical-relative:page;z-index:-96664" type="#_x0000_t202" filled="false" stroked="false">
            <v:textbox inset="0,0,0,0">
              <w:txbxContent>
                <w:p>
                  <w:pPr>
                    <w:spacing w:line="268" w:lineRule="auto" w:before="0"/>
                    <w:ind w:left="20" w:right="17" w:firstLine="36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3D3D3D"/>
                      <w:w w:val="61"/>
                      <w:sz w:val="26"/>
                    </w:rPr>
                    <w:t>·.</w:t>
                  </w:r>
                  <w:r>
                    <w:rPr>
                      <w:rFonts w:ascii="Times New Roman" w:hAnsi="Times New Roman"/>
                      <w:color w:val="3D3D3D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282828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2828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282828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565656"/>
                      <w:w w:val="9"/>
                      <w:sz w:val="26"/>
                    </w:rPr>
                    <w:t>_</w:t>
                  </w:r>
                  <w:r>
                    <w:rPr>
                      <w:rFonts w:ascii="Times New Roman" w:hAnsi="Times New Roman"/>
                      <w:color w:val="56565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30"/>
                      <w:sz w:val="26"/>
                    </w:rPr>
                    <w:t>_</w:t>
                  </w:r>
                  <w:r>
                    <w:rPr>
                      <w:rFonts w:ascii="Times New Roman" w:hAnsi="Times New Roman"/>
                      <w:color w:val="161616"/>
                      <w:spacing w:val="-3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w w:val="50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3D3D3D"/>
                      <w:w w:val="37"/>
                      <w:sz w:val="26"/>
                    </w:rPr>
                    <w:t>..</w:t>
                  </w:r>
                  <w:r>
                    <w:rPr>
                      <w:rFonts w:ascii="Times New Roman" w:hAnsi="Times New Roman"/>
                      <w:color w:val="3D3D3D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3D3D3D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D3D3D"/>
                      <w:spacing w:val="9"/>
                      <w:w w:val="39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segunda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convocatoria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suficiente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concurrencia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65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%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dicho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capital.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este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caso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párrafo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anterior,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acuerdo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adoptará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voto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favorable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mayoría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capital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social.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4pt;margin-top:688.101563pt;width:458.7pt;height:82.55pt;mso-position-horizontal-relative:page;mso-position-vertical-relative:page;z-index:-96640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7" w:right="0" w:firstLine="776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5"/>
                      <w:sz w:val="26"/>
                    </w:rPr>
                    <w:t>Sin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perjuicio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lo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establecido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anteriormente,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salvo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que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3"/>
                      <w:sz w:val="28"/>
                    </w:rPr>
                    <w:t>Ley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lo</w:t>
                  </w:r>
                  <w:r>
                    <w:rPr>
                      <w:rFonts w:ascii="Times New Roman"/>
                      <w:sz w:val="26"/>
                    </w:rPr>
                  </w:r>
                </w:p>
                <w:p>
                  <w:pPr>
                    <w:spacing w:line="254" w:lineRule="auto" w:before="19"/>
                    <w:ind w:left="20" w:right="17" w:firstLine="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8"/>
                    </w:rPr>
                    <w:t>impida,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8"/>
                    </w:rPr>
                    <w:t>podrán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8"/>
                    </w:rPr>
                    <w:t>celebrarse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8"/>
                    </w:rPr>
                    <w:t>reuniones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8"/>
                    </w:rPr>
                    <w:t>General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sistema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videoconferencias'.I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ajustándose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requisitos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3"/>
                      <w:sz w:val="29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4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formalidades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establecidos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Reglamente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Registro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Mercantil,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siendo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requisito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indispensable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w w:val="95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concurrencia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lugar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establecido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re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w w:val="106"/>
                      <w:sz w:val="26"/>
                    </w:rPr>
                    <w:t>u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nión,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accionistas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675247pt;margin-top:303.095215pt;width:7.5pt;height:12pt;mso-position-horizontal-relative:page;mso-position-vertical-relative:page;z-index:-966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368088pt;margin-top:303.095215pt;width:8.950pt;height:12pt;mso-position-horizontal-relative:page;mso-position-vertical-relative:page;z-index:-965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380" w:bottom="0" w:left="260" w:right="2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11.272697pt;margin-top:31.272711pt;width:58.90909pt;height:74.909090pt;mso-position-horizontal-relative:page;mso-position-vertical-relative:page;z-index:-96568" type="#_x0000_t75" stroked="false">
            <v:imagedata r:id="rId30" o:title=""/>
          </v:shape>
        </w:pict>
      </w:r>
      <w:r>
        <w:rPr/>
        <w:pict>
          <v:group style="position:absolute;margin-left:333.040009pt;margin-top:58pt;width:224.9pt;height:.1pt;mso-position-horizontal-relative:page;mso-position-vertical-relative:page;z-index:-96544" coordorigin="6661,1160" coordsize="4498,2">
            <v:shape style="position:absolute;left:6661;top:1160;width:4498;height:2" coordorigin="6661,1160" coordsize="4498,0" path="m6661,1160l11158,1160e" filled="false" stroked="true" strokeweight=".545371pt" strokecolor="#000000">
              <v:path arrowok="t"/>
            </v:shape>
            <w10:wrap type="none"/>
          </v:group>
        </w:pict>
      </w:r>
      <w:r>
        <w:rPr/>
        <w:pict>
          <v:group style="position:absolute;margin-left:239.781494pt;margin-top:85.818176pt;width:222.15pt;height:.1pt;mso-position-horizontal-relative:page;mso-position-vertical-relative:page;z-index:-96520" coordorigin="4796,1716" coordsize="4443,2">
            <v:shape style="position:absolute;left:4796;top:1716;width:4443;height:2" coordorigin="4796,1716" coordsize="4443,0" path="m4796,1716l9239,1716e" filled="false" stroked="true" strokeweight=".727162pt" strokecolor="#000000">
              <v:path arrowok="t"/>
            </v:shape>
            <w10:wrap type="none"/>
          </v:group>
        </w:pict>
      </w:r>
      <w:r>
        <w:rPr/>
        <w:pict>
          <v:shape style="position:absolute;margin-left:184.789795pt;margin-top:46.955376pt;width:361.2pt;height:31pt;mso-position-horizontal-relative:page;mso-position-vertical-relative:page;z-index:-96496" type="#_x0000_t202" filled="false" stroked="false">
            <v:textbox inset="0,0,0,0">
              <w:txbxContent>
                <w:p>
                  <w:pPr>
                    <w:spacing w:line="613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61616"/>
                      <w:w w:val="50"/>
                      <w:sz w:val="5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spacing w:val="-62"/>
                      <w:sz w:val="5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18"/>
                    </w:rPr>
                    <w:t>Co</w:t>
                  </w:r>
                  <w:r>
                    <w:rPr>
                      <w:rFonts w:ascii="Arial" w:hAnsi="Arial"/>
                      <w:color w:val="161616"/>
                      <w:spacing w:val="-1"/>
                      <w:w w:val="117"/>
                      <w:sz w:val="18"/>
                    </w:rPr>
                    <w:t>m</w:t>
                  </w:r>
                  <w:r>
                    <w:rPr>
                      <w:rFonts w:ascii="Arial" w:hAnsi="Arial"/>
                      <w:color w:val="3F3F3F"/>
                      <w:spacing w:val="-30"/>
                      <w:w w:val="182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02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161616"/>
                      <w:spacing w:val="-9"/>
                      <w:w w:val="102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3F3F3F"/>
                      <w:w w:val="122"/>
                      <w:sz w:val="18"/>
                    </w:rPr>
                    <w:t>ó</w:t>
                  </w:r>
                  <w:r>
                    <w:rPr>
                      <w:rFonts w:ascii="Arial" w:hAnsi="Arial"/>
                      <w:color w:val="3F3F3F"/>
                      <w:spacing w:val="-27"/>
                      <w:w w:val="122"/>
                      <w:sz w:val="18"/>
                    </w:rPr>
                    <w:t>n</w:t>
                  </w:r>
                  <w:r>
                    <w:rPr>
                      <w:rFonts w:ascii="Arial" w:hAnsi="Arial"/>
                      <w:color w:val="161616"/>
                      <w:spacing w:val="-8"/>
                      <w:w w:val="159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w w:val="101"/>
                      <w:sz w:val="18"/>
                    </w:rPr>
                    <w:t>oie</w:t>
                  </w:r>
                  <w:r>
                    <w:rPr>
                      <w:rFonts w:ascii="Arial" w:hAnsi="Arial"/>
                      <w:color w:val="161616"/>
                      <w:spacing w:val="2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3"/>
                      <w:sz w:val="19"/>
                    </w:rPr>
                    <w:t>Es</w:t>
                  </w:r>
                  <w:r>
                    <w:rPr>
                      <w:rFonts w:ascii="Arial" w:hAnsi="Arial"/>
                      <w:color w:val="161616"/>
                      <w:spacing w:val="-8"/>
                      <w:w w:val="93"/>
                      <w:sz w:val="19"/>
                    </w:rPr>
                    <w:t>l</w:t>
                  </w:r>
                  <w:r>
                    <w:rPr>
                      <w:rFonts w:ascii="Arial" w:hAnsi="Arial"/>
                      <w:color w:val="161616"/>
                      <w:w w:val="122"/>
                      <w:sz w:val="19"/>
                    </w:rPr>
                    <w:t>ud</w:t>
                  </w:r>
                  <w:r>
                    <w:rPr>
                      <w:rFonts w:ascii="Arial" w:hAnsi="Arial"/>
                      <w:color w:val="161616"/>
                      <w:spacing w:val="-19"/>
                      <w:w w:val="122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08"/>
                      <w:sz w:val="19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spacing w:val="14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8"/>
                      <w:sz w:val="18"/>
                    </w:rPr>
                    <w:t>para</w:t>
                  </w:r>
                  <w:r>
                    <w:rPr>
                      <w:rFonts w:ascii="Arial" w:hAnsi="Arial"/>
                      <w:color w:val="161616"/>
                      <w:spacing w:val="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6"/>
                      <w:sz w:val="18"/>
                    </w:rPr>
                    <w:t>le,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1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2"/>
                      <w:sz w:val="19"/>
                    </w:rPr>
                    <w:t>reoción</w:t>
                  </w:r>
                  <w:r>
                    <w:rPr>
                      <w:rFonts w:ascii="Arial" w:hAnsi="Arial"/>
                      <w:color w:val="161616"/>
                      <w:spacing w:val="12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9"/>
                      <w:sz w:val="18"/>
                    </w:rPr>
                    <w:t>"GORONA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0"/>
                      <w:sz w:val="18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pacing w:val="9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6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161616"/>
                      <w:spacing w:val="7"/>
                      <w:w w:val="106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91"/>
                      <w:sz w:val="18"/>
                    </w:rPr>
                    <w:t>ENTO</w:t>
                  </w:r>
                  <w:r>
                    <w:rPr>
                      <w:rFonts w:ascii="Arial" w:hAnsi="Arial"/>
                      <w:color w:val="161616"/>
                      <w:spacing w:val="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77"/>
                      <w:sz w:val="18"/>
                    </w:rPr>
                    <w:t>EL</w:t>
                  </w:r>
                  <w:r>
                    <w:rPr>
                      <w:rFonts w:ascii="Arial" w:hAnsi="Arial"/>
                      <w:color w:val="161616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9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61616"/>
                      <w:spacing w:val="-9"/>
                      <w:w w:val="109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93"/>
                      <w:sz w:val="18"/>
                    </w:rPr>
                    <w:t>ERRO</w:t>
                  </w:r>
                  <w:r>
                    <w:rPr>
                      <w:rFonts w:ascii="Arial" w:hAnsi="Arial"/>
                      <w:color w:val="161616"/>
                      <w:spacing w:val="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0"/>
                      <w:sz w:val="18"/>
                    </w:rPr>
                    <w:t>S.A."</w:t>
                  </w:r>
                  <w:r>
                    <w:rPr>
                      <w:rFonts w:ascii="Arial" w:hAnsi="Arial"/>
                      <w:w w:val="100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46497pt;margin-top:144.82547pt;width:382pt;height:16pt;mso-position-horizontal-relative:page;mso-position-vertical-relative:page;z-index:-96472" type="#_x0000_t202" filled="false" stroked="false">
            <v:textbox inset="0,0,0,0">
              <w:txbxContent>
                <w:p>
                  <w:pPr>
                    <w:tabs>
                      <w:tab w:pos="5997" w:val="left" w:leader="none"/>
                    </w:tabs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161616"/>
                      <w:w w:val="230"/>
                      <w:sz w:val="12"/>
                    </w:rPr>
                    <w:t>-</w:t>
                  </w:r>
                  <w:r>
                    <w:rPr>
                      <w:rFonts w:ascii="Times New Roman"/>
                      <w:color w:val="161616"/>
                      <w:spacing w:val="-9"/>
                      <w:w w:val="230"/>
                      <w:sz w:val="12"/>
                    </w:rPr>
                    <w:t>.</w:t>
                  </w:r>
                  <w:r>
                    <w:rPr>
                      <w:rFonts w:ascii="Times New Roman"/>
                      <w:color w:val="161616"/>
                      <w:w w:val="83"/>
                      <w:sz w:val="12"/>
                    </w:rPr>
                    <w:t>...</w:t>
                  </w:r>
                  <w:r>
                    <w:rPr>
                      <w:rFonts w:ascii="Times New Roman"/>
                      <w:color w:val="161616"/>
                      <w:spacing w:val="9"/>
                      <w:w w:val="83"/>
                      <w:sz w:val="12"/>
                    </w:rPr>
                    <w:t>.</w:t>
                  </w:r>
                  <w:r>
                    <w:rPr>
                      <w:rFonts w:ascii="Times New Roman"/>
                      <w:color w:val="161616"/>
                      <w:w w:val="125"/>
                      <w:sz w:val="12"/>
                    </w:rPr>
                    <w:t>o.</w:t>
                  </w:r>
                  <w:r>
                    <w:rPr>
                      <w:rFonts w:ascii="Times New Roman"/>
                      <w:color w:val="161616"/>
                      <w:spacing w:val="-12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72"/>
                      <w:sz w:val="12"/>
                    </w:rPr>
                    <w:t>....</w:t>
                  </w:r>
                  <w:r>
                    <w:rPr>
                      <w:rFonts w:ascii="Times New Roman"/>
                      <w:color w:val="161616"/>
                      <w:spacing w:val="-4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78"/>
                      <w:sz w:val="12"/>
                    </w:rPr>
                    <w:t>,..</w:t>
                  </w:r>
                  <w:r>
                    <w:rPr>
                      <w:rFonts w:ascii="Times New Roman"/>
                      <w:color w:val="161616"/>
                      <w:spacing w:val="-21"/>
                      <w:w w:val="78"/>
                      <w:sz w:val="12"/>
                    </w:rPr>
                    <w:t>.</w:t>
                  </w:r>
                  <w:r>
                    <w:rPr>
                      <w:rFonts w:ascii="Times New Roman"/>
                      <w:color w:val="3F3F3F"/>
                      <w:spacing w:val="-16"/>
                      <w:w w:val="222"/>
                      <w:sz w:val="12"/>
                    </w:rPr>
                    <w:t>.</w:t>
                  </w:r>
                  <w:r>
                    <w:rPr>
                      <w:rFonts w:ascii="Times New Roman"/>
                      <w:color w:val="161616"/>
                      <w:w w:val="71"/>
                      <w:sz w:val="15"/>
                    </w:rPr>
                    <w:t>..--</w:t>
                  </w:r>
                  <w:r>
                    <w:rPr>
                      <w:rFonts w:ascii="Times New Roman"/>
                      <w:color w:val="161616"/>
                      <w:spacing w:val="-20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4"/>
                      <w:sz w:val="15"/>
                    </w:rPr>
                    <w:t>+""</w:t>
                  </w:r>
                  <w:r>
                    <w:rPr>
                      <w:rFonts w:ascii="Times New Roman"/>
                      <w:color w:val="161616"/>
                      <w:spacing w:val="-9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86"/>
                      <w:sz w:val="15"/>
                    </w:rPr>
                    <w:t>...</w:t>
                  </w:r>
                  <w:r>
                    <w:rPr>
                      <w:rFonts w:ascii="Times New Roman"/>
                      <w:color w:val="161616"/>
                      <w:sz w:val="15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54"/>
                      <w:sz w:val="15"/>
                    </w:rPr>
                    <w:t>,.....</w:t>
                  </w:r>
                  <w:r>
                    <w:rPr>
                      <w:rFonts w:ascii="Times New Roman"/>
                      <w:color w:val="161616"/>
                      <w:sz w:val="15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13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0"/>
                      <w:sz w:val="15"/>
                    </w:rPr>
                    <w:t>...</w:t>
                  </w:r>
                  <w:r>
                    <w:rPr>
                      <w:rFonts w:ascii="Times New Roman"/>
                      <w:color w:val="161616"/>
                      <w:spacing w:val="-6"/>
                      <w:w w:val="112"/>
                      <w:sz w:val="25"/>
                    </w:rPr>
                    <w:t>e</w:t>
                  </w:r>
                  <w:r>
                    <w:rPr>
                      <w:rFonts w:ascii="Times New Roman"/>
                      <w:color w:val="161616"/>
                      <w:w w:val="43"/>
                      <w:sz w:val="25"/>
                    </w:rPr>
                    <w:t>....</w:t>
                  </w:r>
                  <w:r>
                    <w:rPr>
                      <w:rFonts w:ascii="Times New Roman"/>
                      <w:color w:val="161616"/>
                      <w:spacing w:val="11"/>
                      <w:w w:val="43"/>
                      <w:sz w:val="25"/>
                    </w:rPr>
                    <w:t>.</w:t>
                  </w:r>
                  <w:r>
                    <w:rPr>
                      <w:rFonts w:ascii="Times New Roman"/>
                      <w:color w:val="161616"/>
                      <w:w w:val="50"/>
                      <w:sz w:val="27"/>
                    </w:rPr>
                    <w:t>-,..,.,.,</w:t>
                  </w:r>
                  <w:r>
                    <w:rPr>
                      <w:rFonts w:ascii="Times New Roman"/>
                      <w:color w:val="161616"/>
                      <w:spacing w:val="-30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67"/>
                      <w:sz w:val="27"/>
                    </w:rPr>
                    <w:t>,....-,.,..dO'"'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74"/>
                      <w:sz w:val="28"/>
                    </w:rPr>
                    <w:t>q,,,...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1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52"/>
                      <w:sz w:val="28"/>
                    </w:rPr>
                    <w:t>""'",....</w:t>
                  </w:r>
                  <w:r>
                    <w:rPr>
                      <w:rFonts w:ascii="Times New Roman"/>
                      <w:color w:val="161616"/>
                      <w:spacing w:val="-4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52"/>
                      <w:sz w:val="28"/>
                    </w:rPr>
                    <w:t>"''"</w:t>
                  </w:r>
                  <w:r>
                    <w:rPr>
                      <w:rFonts w:ascii="Times New Roman"/>
                      <w:color w:val="161616"/>
                      <w:spacing w:val="23"/>
                      <w:w w:val="52"/>
                      <w:sz w:val="28"/>
                    </w:rPr>
                    <w:t>"</w:t>
                  </w:r>
                  <w:r>
                    <w:rPr>
                      <w:rFonts w:ascii="Times New Roman"/>
                      <w:color w:val="161616"/>
                      <w:w w:val="43"/>
                      <w:sz w:val="28"/>
                    </w:rPr>
                    <w:t>....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1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14"/>
                    </w:rPr>
                    <w:t>,.,1</w:t>
                  </w:r>
                  <w:r>
                    <w:rPr>
                      <w:rFonts w:ascii="Times New Roman"/>
                      <w:color w:val="161616"/>
                      <w:sz w:val="14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14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19"/>
                    </w:rPr>
                    <w:t>ffi</w:t>
                  </w:r>
                  <w:r>
                    <w:rPr>
                      <w:rFonts w:ascii="Times New Roman"/>
                      <w:color w:val="161616"/>
                      <w:spacing w:val="-14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57"/>
                      <w:sz w:val="19"/>
                    </w:rPr>
                    <w:t>,..</w:t>
                  </w:r>
                  <w:r>
                    <w:rPr>
                      <w:rFonts w:ascii="Times New Roman"/>
                      <w:color w:val="161616"/>
                      <w:spacing w:val="11"/>
                      <w:w w:val="57"/>
                      <w:sz w:val="19"/>
                    </w:rPr>
                    <w:t>.</w:t>
                  </w:r>
                  <w:r>
                    <w:rPr>
                      <w:rFonts w:ascii="Times New Roman"/>
                      <w:color w:val="161616"/>
                      <w:w w:val="38"/>
                      <w:sz w:val="19"/>
                    </w:rPr>
                    <w:t>.......</w:t>
                  </w:r>
                  <w:r>
                    <w:rPr>
                      <w:rFonts w:ascii="Times New Roman"/>
                      <w:color w:val="161616"/>
                      <w:sz w:val="19"/>
                    </w:rPr>
                    <w:t> </w:t>
                  </w:r>
                  <w:r>
                    <w:rPr>
                      <w:rFonts w:ascii="Arial"/>
                      <w:color w:val="161616"/>
                      <w:w w:val="45"/>
                      <w:sz w:val="18"/>
                    </w:rPr>
                    <w:t>,....</w:t>
                  </w:r>
                  <w:r>
                    <w:rPr>
                      <w:rFonts w:ascii="Arial"/>
                      <w:color w:val="161616"/>
                      <w:spacing w:val="-27"/>
                      <w:sz w:val="18"/>
                    </w:rPr>
                    <w:t> </w:t>
                  </w:r>
                  <w:r>
                    <w:rPr>
                      <w:rFonts w:ascii="Arial"/>
                      <w:color w:val="161616"/>
                      <w:w w:val="86"/>
                      <w:sz w:val="18"/>
                    </w:rPr>
                    <w:t>S</w:t>
                  </w:r>
                  <w:r>
                    <w:rPr>
                      <w:rFonts w:ascii="Arial"/>
                      <w:color w:val="161616"/>
                      <w:sz w:val="18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82"/>
                      <w:sz w:val="14"/>
                    </w:rPr>
                    <w:t>.-..1</w:t>
                  </w:r>
                  <w:r>
                    <w:rPr>
                      <w:rFonts w:ascii="Times New Roman"/>
                      <w:color w:val="161616"/>
                      <w:sz w:val="14"/>
                    </w:rPr>
                    <w:t>   </w:t>
                  </w:r>
                  <w:r>
                    <w:rPr>
                      <w:rFonts w:ascii="Times New Roman"/>
                      <w:color w:val="161616"/>
                      <w:spacing w:val="5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57"/>
                      <w:sz w:val="14"/>
                    </w:rPr>
                    <w:t>C:.</w:t>
                  </w:r>
                  <w:r>
                    <w:rPr>
                      <w:rFonts w:ascii="Times New Roman"/>
                      <w:color w:val="161616"/>
                      <w:spacing w:val="2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24"/>
                      <w:sz w:val="14"/>
                    </w:rPr>
                    <w:t>A</w:t>
                  </w:r>
                  <w:r>
                    <w:rPr>
                      <w:rFonts w:ascii="Times New Roman"/>
                      <w:color w:val="161616"/>
                      <w:sz w:val="14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16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40"/>
                      <w:sz w:val="14"/>
                    </w:rPr>
                    <w:t>-..-..-</w:t>
                  </w:r>
                  <w:r>
                    <w:rPr>
                      <w:rFonts w:ascii="Times New Roman"/>
                      <w:color w:val="161616"/>
                      <w:sz w:val="14"/>
                    </w:rPr>
                    <w:t>   </w:t>
                  </w:r>
                  <w:r>
                    <w:rPr>
                      <w:rFonts w:ascii="Times New Roman"/>
                      <w:color w:val="161616"/>
                      <w:spacing w:val="-1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7"/>
                      <w:sz w:val="14"/>
                    </w:rPr>
                    <w:t>1</w:t>
                  </w:r>
                  <w:r>
                    <w:rPr>
                      <w:rFonts w:ascii="Times New Roman"/>
                      <w:color w:val="161616"/>
                      <w:spacing w:val="13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43"/>
                      <w:sz w:val="14"/>
                    </w:rPr>
                    <w:t>f</w:t>
                  </w:r>
                  <w:r>
                    <w:rPr>
                      <w:rFonts w:ascii="Times New Roman"/>
                      <w:color w:val="161616"/>
                      <w:w w:val="142"/>
                      <w:sz w:val="14"/>
                    </w:rPr>
                    <w:t>\</w:t>
                  </w:r>
                  <w:r>
                    <w:rPr>
                      <w:rFonts w:ascii="Times New Roman"/>
                      <w:color w:val="161616"/>
                      <w:spacing w:val="-12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20"/>
                      <w:sz w:val="14"/>
                    </w:rPr>
                    <w:t>A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8.559998pt;margin-top:150.458191pt;width:63.15pt;height:9pt;mso-position-horizontal-relative:page;mso-position-vertical-relative:page;z-index:-96448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61616"/>
                      <w:w w:val="124"/>
                      <w:sz w:val="13"/>
                    </w:rPr>
                    <w:t>..l</w:t>
                  </w:r>
                  <w:r>
                    <w:rPr>
                      <w:rFonts w:ascii="Arial"/>
                      <w:color w:val="161616"/>
                      <w:spacing w:val="-10"/>
                      <w:sz w:val="13"/>
                    </w:rPr>
                    <w:t> </w:t>
                  </w:r>
                  <w:r>
                    <w:rPr>
                      <w:rFonts w:ascii="Arial"/>
                      <w:color w:val="161616"/>
                      <w:w w:val="50"/>
                      <w:sz w:val="13"/>
                    </w:rPr>
                    <w:t>.....</w:t>
                  </w:r>
                  <w:r>
                    <w:rPr>
                      <w:rFonts w:ascii="Arial"/>
                      <w:color w:val="161616"/>
                      <w:spacing w:val="6"/>
                      <w:sz w:val="13"/>
                    </w:rPr>
                    <w:t> </w:t>
                  </w:r>
                  <w:r>
                    <w:rPr>
                      <w:rFonts w:ascii="Arial"/>
                      <w:color w:val="161616"/>
                      <w:w w:val="177"/>
                      <w:sz w:val="13"/>
                    </w:rPr>
                    <w:t>!</w:t>
                  </w:r>
                  <w:r>
                    <w:rPr>
                      <w:rFonts w:ascii="Arial"/>
                      <w:color w:val="161616"/>
                      <w:sz w:val="13"/>
                    </w:rPr>
                    <w:t>  </w:t>
                  </w:r>
                  <w:r>
                    <w:rPr>
                      <w:rFonts w:ascii="Arial"/>
                      <w:color w:val="161616"/>
                      <w:spacing w:val="9"/>
                      <w:sz w:val="13"/>
                    </w:rPr>
                    <w:t> </w:t>
                  </w:r>
                  <w:r>
                    <w:rPr>
                      <w:rFonts w:ascii="Arial"/>
                      <w:color w:val="161616"/>
                      <w:w w:val="44"/>
                      <w:sz w:val="13"/>
                    </w:rPr>
                    <w:t>......</w:t>
                  </w:r>
                  <w:r>
                    <w:rPr>
                      <w:rFonts w:ascii="Arial"/>
                      <w:color w:val="161616"/>
                      <w:spacing w:val="-7"/>
                      <w:sz w:val="13"/>
                    </w:rPr>
                    <w:t> </w:t>
                  </w:r>
                  <w:r>
                    <w:rPr>
                      <w:rFonts w:ascii="Arial"/>
                      <w:color w:val="161616"/>
                      <w:w w:val="53"/>
                      <w:sz w:val="13"/>
                    </w:rPr>
                    <w:t>.....</w:t>
                  </w:r>
                  <w:r>
                    <w:rPr>
                      <w:rFonts w:ascii="Arial"/>
                      <w:color w:val="161616"/>
                      <w:spacing w:val="-7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56"/>
                      <w:sz w:val="14"/>
                    </w:rPr>
                    <w:t>-;4--1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164703pt;margin-top:153.03064pt;width:381.85pt;height:28.25pt;mso-position-horizontal-relative:page;mso-position-vertical-relative:page;z-index:-96424" type="#_x0000_t202" filled="false" stroked="false">
            <v:textbox inset="0,0,0,0">
              <w:txbxContent>
                <w:p>
                  <w:pPr>
                    <w:tabs>
                      <w:tab w:pos="2994" w:val="left" w:leader="none"/>
                      <w:tab w:pos="3375" w:val="left" w:leader="none"/>
                    </w:tabs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161616"/>
                      <w:w w:val="168"/>
                      <w:sz w:val="13"/>
                    </w:rPr>
                    <w:t>}'</w:t>
                  </w:r>
                  <w:r>
                    <w:rPr>
                      <w:rFonts w:ascii="Times New Roman"/>
                      <w:color w:val="161616"/>
                      <w:spacing w:val="3"/>
                      <w:w w:val="168"/>
                      <w:sz w:val="13"/>
                    </w:rPr>
                    <w:t>1</w:t>
                  </w:r>
                  <w:r>
                    <w:rPr>
                      <w:rFonts w:ascii="Times New Roman"/>
                      <w:color w:val="161616"/>
                      <w:w w:val="121"/>
                      <w:sz w:val="13"/>
                    </w:rPr>
                    <w:t>L,.:</w:t>
                  </w:r>
                  <w:r>
                    <w:rPr>
                      <w:rFonts w:ascii="Times New Roman"/>
                      <w:color w:val="161616"/>
                      <w:w w:val="122"/>
                      <w:sz w:val="13"/>
                    </w:rPr>
                    <w:t>)</w:t>
                  </w:r>
                  <w:r>
                    <w:rPr>
                      <w:rFonts w:ascii="Times New Roman"/>
                      <w:color w:val="161616"/>
                      <w:w w:val="121"/>
                      <w:sz w:val="13"/>
                    </w:rPr>
                    <w:t>Clll..C.:i</w:t>
                  </w:r>
                  <w:r>
                    <w:rPr>
                      <w:rFonts w:ascii="Times New Roman"/>
                      <w:color w:val="161616"/>
                      <w:sz w:val="13"/>
                    </w:rPr>
                    <w:t>   </w:t>
                  </w:r>
                  <w:r>
                    <w:rPr>
                      <w:rFonts w:ascii="Times New Roman"/>
                      <w:color w:val="161616"/>
                      <w:spacing w:val="3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34"/>
                      <w:sz w:val="13"/>
                    </w:rPr>
                    <w:t>V</w:t>
                  </w:r>
                  <w:r>
                    <w:rPr>
                      <w:rFonts w:ascii="Times New Roman"/>
                      <w:color w:val="161616"/>
                      <w:sz w:val="13"/>
                    </w:rPr>
                    <w:t>   </w:t>
                  </w:r>
                  <w:r>
                    <w:rPr>
                      <w:rFonts w:ascii="Times New Roman"/>
                      <w:color w:val="161616"/>
                      <w:spacing w:val="-16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5"/>
                      <w:sz w:val="11"/>
                    </w:rPr>
                    <w:t>J.</w:t>
                  </w:r>
                  <w:r>
                    <w:rPr>
                      <w:rFonts w:ascii="Times New Roman"/>
                      <w:color w:val="161616"/>
                      <w:sz w:val="11"/>
                    </w:rPr>
                    <w:t>      </w:t>
                  </w:r>
                  <w:r>
                    <w:rPr>
                      <w:rFonts w:ascii="Arial"/>
                      <w:i/>
                      <w:color w:val="161616"/>
                      <w:w w:val="112"/>
                      <w:sz w:val="17"/>
                    </w:rPr>
                    <w:t>f-'l</w:t>
                  </w:r>
                  <w:r>
                    <w:rPr>
                      <w:rFonts w:ascii="Arial"/>
                      <w:i/>
                      <w:color w:val="161616"/>
                      <w:spacing w:val="3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82"/>
                      <w:sz w:val="13"/>
                    </w:rPr>
                    <w:t>C.::&gt;</w:t>
                  </w:r>
                  <w:r>
                    <w:rPr>
                      <w:rFonts w:ascii="Times New Roman"/>
                      <w:color w:val="161616"/>
                      <w:spacing w:val="-5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42"/>
                      <w:sz w:val="13"/>
                    </w:rPr>
                    <w:t>CH</w:t>
                  </w:r>
                  <w:r>
                    <w:rPr>
                      <w:rFonts w:ascii="Times New Roman"/>
                      <w:color w:val="161616"/>
                      <w:spacing w:val="-4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5"/>
                      <w:sz w:val="13"/>
                    </w:rPr>
                    <w:t>LQ.</w:t>
                  </w:r>
                  <w:r>
                    <w:rPr>
                      <w:rFonts w:ascii="Times New Roman"/>
                      <w:color w:val="161616"/>
                      <w:sz w:val="13"/>
                    </w:rPr>
                    <w:tab/>
                  </w:r>
                  <w:r>
                    <w:rPr>
                      <w:rFonts w:ascii="Arial"/>
                      <w:color w:val="161616"/>
                      <w:w w:val="50"/>
                      <w:sz w:val="14"/>
                    </w:rPr>
                    <w:t>.::&gt;</w:t>
                  </w:r>
                  <w:r>
                    <w:rPr>
                      <w:rFonts w:ascii="Arial"/>
                      <w:color w:val="161616"/>
                      <w:sz w:val="14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50"/>
                      <w:sz w:val="18"/>
                    </w:rPr>
                    <w:t>uc</w:t>
                  </w:r>
                  <w:r>
                    <w:rPr>
                      <w:rFonts w:ascii="Times New Roman"/>
                      <w:color w:val="161616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13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29"/>
                      <w:sz w:val="18"/>
                    </w:rPr>
                    <w:t>pu.:,ca.u,</w:t>
                  </w:r>
                  <w:r>
                    <w:rPr>
                      <w:rFonts w:ascii="Times New Roman"/>
                      <w:color w:val="161616"/>
                      <w:sz w:val="18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7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18"/>
                    </w:rPr>
                    <w:t>cu</w:t>
                  </w:r>
                  <w:r>
                    <w:rPr>
                      <w:rFonts w:ascii="Times New Roman"/>
                      <w:color w:val="161616"/>
                      <w:sz w:val="18"/>
                    </w:rPr>
                    <w:t>   </w:t>
                  </w:r>
                  <w:r>
                    <w:rPr>
                      <w:rFonts w:ascii="Times New Roman"/>
                      <w:color w:val="161616"/>
                      <w:spacing w:val="16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32"/>
                      <w:sz w:val="13"/>
                    </w:rPr>
                    <w:t>11C11V</w:t>
                  </w:r>
                  <w:r>
                    <w:rPr>
                      <w:rFonts w:ascii="Times New Roman"/>
                      <w:color w:val="161616"/>
                      <w:sz w:val="13"/>
                    </w:rPr>
                    <w:t>   </w:t>
                  </w:r>
                  <w:r>
                    <w:rPr>
                      <w:rFonts w:ascii="Times New Roman"/>
                      <w:color w:val="161616"/>
                      <w:spacing w:val="-4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209"/>
                      <w:sz w:val="13"/>
                    </w:rPr>
                    <w:t>,</w:t>
                  </w:r>
                  <w:r>
                    <w:rPr>
                      <w:rFonts w:ascii="Times New Roman"/>
                      <w:color w:val="161616"/>
                      <w:sz w:val="13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9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13"/>
                    </w:rPr>
                    <w:t>C,1</w:t>
                  </w:r>
                  <w:r>
                    <w:rPr>
                      <w:rFonts w:ascii="Times New Roman"/>
                      <w:color w:val="161616"/>
                      <w:sz w:val="13"/>
                    </w:rPr>
                    <w:t>   </w:t>
                  </w:r>
                  <w:r>
                    <w:rPr>
                      <w:rFonts w:ascii="Times New Roman"/>
                      <w:color w:val="161616"/>
                      <w:spacing w:val="-4"/>
                      <w:sz w:val="13"/>
                    </w:rPr>
                    <w:t> </w:t>
                  </w:r>
                  <w:r>
                    <w:rPr>
                      <w:rFonts w:ascii="Times New Roman"/>
                      <w:i/>
                      <w:color w:val="161616"/>
                      <w:w w:val="78"/>
                      <w:sz w:val="13"/>
                    </w:rPr>
                    <w:t>...)</w:t>
                  </w:r>
                  <w:r>
                    <w:rPr>
                      <w:rFonts w:ascii="Times New Roman"/>
                      <w:i/>
                      <w:color w:val="161616"/>
                      <w:spacing w:val="-1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34"/>
                      <w:sz w:val="13"/>
                    </w:rPr>
                    <w:t>V</w:t>
                  </w:r>
                  <w:r>
                    <w:rPr>
                      <w:rFonts w:ascii="Times New Roman"/>
                      <w:color w:val="161616"/>
                      <w:sz w:val="13"/>
                    </w:rPr>
                    <w:t>   </w:t>
                  </w:r>
                  <w:r>
                    <w:rPr>
                      <w:rFonts w:ascii="Times New Roman"/>
                      <w:color w:val="161616"/>
                      <w:spacing w:val="-9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25"/>
                      <w:sz w:val="13"/>
                    </w:rPr>
                    <w:t>1-1v1</w:t>
                  </w:r>
                  <w:r>
                    <w:rPr>
                      <w:rFonts w:ascii="Times New Roman"/>
                      <w:color w:val="161616"/>
                      <w:sz w:val="13"/>
                    </w:rPr>
                    <w:t>    </w:t>
                  </w:r>
                  <w:r>
                    <w:rPr>
                      <w:rFonts w:ascii="Times New Roman"/>
                      <w:color w:val="161616"/>
                      <w:spacing w:val="-8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82"/>
                      <w:sz w:val="13"/>
                    </w:rPr>
                    <w:t>l</w:t>
                  </w:r>
                  <w:r>
                    <w:rPr>
                      <w:rFonts w:ascii="Times New Roman"/>
                      <w:color w:val="161616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1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24"/>
                      <w:sz w:val="18"/>
                    </w:rPr>
                    <w:t>v</w:t>
                  </w:r>
                  <w:r>
                    <w:rPr>
                      <w:rFonts w:ascii="Times New Roman"/>
                      <w:color w:val="161616"/>
                      <w:spacing w:val="-19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28"/>
                      <w:sz w:val="18"/>
                    </w:rPr>
                    <w:t>v</w:t>
                  </w:r>
                  <w:r>
                    <w:rPr>
                      <w:rFonts w:ascii="Times New Roman"/>
                      <w:sz w:val="18"/>
                    </w:rPr>
                  </w:r>
                </w:p>
                <w:p>
                  <w:pPr>
                    <w:spacing w:before="36"/>
                    <w:ind w:left="34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161616"/>
                      <w:w w:val="106"/>
                      <w:sz w:val="27"/>
                    </w:rPr>
                    <w:t>suscrito</w:t>
                  </w:r>
                  <w:r>
                    <w:rPr>
                      <w:rFonts w:ascii="Times New Roman"/>
                      <w:color w:val="161616"/>
                      <w:spacing w:val="19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5"/>
                      <w:sz w:val="27"/>
                    </w:rPr>
                    <w:t>con</w:t>
                  </w:r>
                  <w:r>
                    <w:rPr>
                      <w:rFonts w:ascii="Times New Roman"/>
                      <w:color w:val="161616"/>
                      <w:spacing w:val="17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derecho</w:t>
                  </w:r>
                  <w:r>
                    <w:rPr>
                      <w:rFonts w:asci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7"/>
                    </w:rPr>
                    <w:t>a</w:t>
                  </w:r>
                  <w:r>
                    <w:rPr>
                      <w:rFonts w:ascii="Times New Roman"/>
                      <w:color w:val="161616"/>
                      <w:spacing w:val="8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7"/>
                    </w:rPr>
                    <w:t>voto.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7.832886pt;margin-top:155.042328pt;width:63.85pt;height:8.5pt;mso-position-horizontal-relative:page;mso-position-vertical-relative:page;z-index:-96400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161616"/>
                      <w:w w:val="221"/>
                      <w:sz w:val="13"/>
                    </w:rPr>
                    <w:t>uc</w:t>
                  </w:r>
                  <w:r>
                    <w:rPr>
                      <w:rFonts w:ascii="Times New Roman"/>
                      <w:color w:val="161616"/>
                      <w:sz w:val="13"/>
                    </w:rPr>
                    <w:t> </w:t>
                  </w:r>
                  <w:r>
                    <w:rPr>
                      <w:rFonts w:ascii="Arial"/>
                      <w:color w:val="161616"/>
                      <w:w w:val="308"/>
                      <w:sz w:val="12"/>
                    </w:rPr>
                    <w:t>l</w:t>
                  </w:r>
                  <w:r>
                    <w:rPr>
                      <w:rFonts w:ascii="Arial"/>
                      <w:color w:val="161616"/>
                      <w:sz w:val="12"/>
                    </w:rPr>
                    <w:t>  </w:t>
                  </w:r>
                  <w:r>
                    <w:rPr>
                      <w:rFonts w:ascii="Arial"/>
                      <w:color w:val="161616"/>
                      <w:spacing w:val="-12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89"/>
                      <w:sz w:val="13"/>
                    </w:rPr>
                    <w:t>\</w:t>
                  </w:r>
                  <w:r>
                    <w:rPr>
                      <w:rFonts w:ascii="Times New Roman"/>
                      <w:color w:val="161616"/>
                      <w:w w:val="89"/>
                      <w:sz w:val="13"/>
                    </w:rPr>
                    <w:t>.....ct!-11</w:t>
                  </w:r>
                  <w:r>
                    <w:rPr>
                      <w:rFonts w:ascii="Times New Roman"/>
                      <w:color w:val="161616"/>
                      <w:spacing w:val="-4"/>
                      <w:sz w:val="13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13"/>
                    </w:rPr>
                    <w:t>U:1!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46497pt;margin-top:198.864212pt;width:172.35pt;height:15.5pt;mso-position-horizontal-relative:page;mso-position-vertical-relative:page;z-index:-96376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  <w:u w:val="thick" w:color="000000"/>
                    </w:rPr>
                    <w:t>2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w w:val="109"/>
                      <w:sz w:val="26"/>
                      <w:u w:val="thick" w:color="000000"/>
                    </w:rPr>
                    <w:t>1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  <w:u w:val="thick" w:color="000000"/>
                    </w:rPr>
                    <w:t>º.-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7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  <w:u w:val="thick" w:color="000000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  <w:u w:val="thick" w:color="000000"/>
                    </w:rPr>
                    <w:t>Presidente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28297pt;margin-top:232.175644pt;width:449.75pt;height:79.55pt;mso-position-horizontal-relative:page;mso-position-vertical-relative:page;z-index:-96352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0" w:right="17" w:firstLine="774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1.-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Juntas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Generales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serán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presididas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Presidente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Administración,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cuyo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nombramiento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recaerá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Presidente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Excmo.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Cabildo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Insular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Hierro.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falta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Presidente,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presidida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Vicepresidente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5"/>
                    </w:rPr>
                    <w:t>y,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falta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éste,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Consejero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mayor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edad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entre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asistentes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Junta.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28297pt;margin-top:328.721039pt;width:449pt;height:46.5pt;mso-position-horizontal-relative:page;mso-position-vertical-relative:page;z-index:-96328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738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2.-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5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Presidente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estará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asistido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un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Secretario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5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5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Administración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y,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falta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éste,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actuará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Secretario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Consejero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menor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edad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asistentes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Junta.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46497pt;margin-top:392.175629pt;width:265.05pt;height:15pt;mso-position-horizontal-relative:page;mso-position-vertical-relative:page;z-index:-9630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  <w:u w:val="single" w:color="000000"/>
                    </w:rPr>
                    <w:t>Artícul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  <w:u w:val="single" w:color="000000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  <w:u w:val="single" w:color="000000"/>
                    </w:rPr>
                    <w:t>22º.-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  <w:u w:val="single" w:color="000000"/>
                    </w:rPr>
                    <w:t>Lugar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25"/>
                      <w:u w:val="single" w:color="000000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7"/>
                      <w:w w:val="99"/>
                      <w:sz w:val="25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  <w:u w:val="single" w:color="000000"/>
                    </w:rPr>
                    <w:t>tiempo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  <w:u w:val="single" w:color="000000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  <w:u w:val="single" w:color="000000"/>
                    </w:rPr>
                    <w:t>celebración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28297pt;margin-top:424.175629pt;width:448.9pt;height:30.85pt;mso-position-horizontal-relative:page;mso-position-vertical-relative:page;z-index:-96280" type="#_x0000_t202" filled="false" stroked="false">
            <v:textbox inset="0,0,0,0">
              <w:txbxContent>
                <w:p>
                  <w:pPr>
                    <w:tabs>
                      <w:tab w:pos="2786" w:val="left" w:leader="none"/>
                    </w:tabs>
                    <w:spacing w:line="254" w:lineRule="auto" w:before="0"/>
                    <w:ind w:left="20" w:right="17" w:firstLine="741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referencia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lugar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tiempo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celebración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Juntas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Generales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estará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dispone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Art.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109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T.R.L.S.A.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164703pt;margin-top:471.448334pt;width:283.2pt;height:15pt;mso-position-horizontal-relative:page;mso-position-vertical-relative:page;z-index:-9625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  <w:u w:val="thick" w:color="000000"/>
                    </w:rPr>
                    <w:t>23º.-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  <w:u w:val="thick" w:color="000000"/>
                    </w:rPr>
                    <w:t>Forma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  <w:u w:val="thick" w:color="000000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  <w:u w:val="thick" w:color="000000"/>
                    </w:rPr>
                    <w:t>deliberación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1"/>
                      <w:sz w:val="25"/>
                      <w:u w:val="thick" w:color="000000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3"/>
                      <w:w w:val="99"/>
                      <w:sz w:val="25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  <w:u w:val="thick" w:color="000000"/>
                    </w:rPr>
                    <w:t>votación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164703pt;margin-top:503.266541pt;width:450.4pt;height:62.85pt;mso-position-horizontal-relative:page;mso-position-vertical-relative:page;z-index:-96232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20" w:right="17" w:firstLine="748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vez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determinada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válida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constitución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trate,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cuyo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fin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procederá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previamente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Presidente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1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20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Secretario,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comprobación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accionistas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presentes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representados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poseen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porcentaje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mínimo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capital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suscrito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derecho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voto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que,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cada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28297pt;margin-top:567.266541pt;width:186.3pt;height:15pt;mso-position-horizontal-relative:page;mso-position-vertical-relative:page;z-index:-9620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caso,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se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exige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en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26"/>
                    </w:rPr>
                    <w:t>el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Art.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20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4.407898pt;margin-top:567.266541pt;width:255.25pt;height:15pt;mso-position-horizontal-relative:page;mso-position-vertical-relative:page;z-index:-9618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los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presentes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Estatutos,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el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Presidente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710098pt;margin-top:583.266541pt;width:54.3pt;height:15pt;mso-position-horizontal-relative:page;mso-position-vertical-relative:page;z-index:-9616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declarará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154602pt;margin-top:583.266541pt;width:40.8pt;height:15pt;mso-position-horizontal-relative:page;mso-position-vertical-relative:page;z-index:-9613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abierta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8.783096pt;margin-top:583.266541pt;width:11.9pt;height:15pt;mso-position-horizontal-relative:page;mso-position-vertical-relative:page;z-index:-9611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5"/>
                      <w:sz w:val="26"/>
                    </w:rPr>
                    <w:t>la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961502pt;margin-top:583.266541pt;width:41.45pt;height:15pt;mso-position-horizontal-relative:page;mso-position-vertical-relative:page;z-index:-9608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Sesión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22641pt;margin-top:583.266541pt;width:120.45pt;height:15pt;mso-position-horizontal-relative:page;mso-position-vertical-relative:page;z-index:-96064" type="#_x0000_t202" filled="false" stroked="false">
            <v:textbox inset="0,0,0,0">
              <w:txbxContent>
                <w:p>
                  <w:pPr>
                    <w:tabs>
                      <w:tab w:pos="372" w:val="left" w:leader="none"/>
                      <w:tab w:pos="907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5"/>
                    </w:rPr>
                    <w:t>irá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proponi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endo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297302pt;margin-top:583.266541pt;width:86.75pt;height:15pt;mso-position-horizontal-relative:page;mso-position-vertical-relative:page;z-index:-9604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sucesivamente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1.100525pt;margin-top:583.266541pt;width:30.5pt;height:15pt;mso-position-horizontal-relative:page;mso-position-vertical-relative:page;z-index:-96016" type="#_x0000_t202" filled="false" stroked="false">
            <v:textbox inset="0,0,0,0">
              <w:txbxContent>
                <w:p>
                  <w:pPr>
                    <w:tabs>
                      <w:tab w:pos="376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161616"/>
                      <w:w w:val="104"/>
                      <w:sz w:val="26"/>
                    </w:rPr>
                    <w:t>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90"/>
                      <w:sz w:val="25"/>
                    </w:rPr>
                    <w:t>1a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28297pt;margin-top:599.266541pt;width:186.75pt;height:15pt;mso-position-horizontal-relative:page;mso-position-vertical-relative:page;z-index:-9599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consideración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cada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1.317413pt;margin-top:599.266541pt;width:259.1pt;height:15pt;mso-position-horizontal-relative:page;mso-position-vertical-relative:page;z-index:-9596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uno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26"/>
                    </w:rPr>
                    <w:t>p</w:t>
                  </w:r>
                  <w:r>
                    <w:rPr>
                      <w:rFonts w:ascii="Times New Roman"/>
                      <w:color w:val="161616"/>
                      <w:spacing w:val="31"/>
                      <w:w w:val="104"/>
                      <w:sz w:val="26"/>
                    </w:rPr>
                    <w:t>u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ntos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figuran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el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Orden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528297pt;margin-top:615.046021pt;width:449.1pt;height:31.6pt;mso-position-horizontal-relative:page;mso-position-vertical-relative:page;z-index:-95944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20" w:right="17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Día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procederá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deliberar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sobre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ellos,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interviniendo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5"/>
                    </w:rPr>
                    <w:t>primer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lugar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Presidente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0"/>
                      <w:sz w:val="26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personas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él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designe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tal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fin.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164703pt;margin-top:664.175659pt;width:449.9pt;height:98.05pt;mso-position-horizontal-relative:page;mso-position-vertical-relative:page;z-index:-95920" type="#_x0000_t202" filled="false" stroked="false">
            <v:textbox inset="0,0,0,0">
              <w:txbxContent>
                <w:p>
                  <w:pPr>
                    <w:spacing w:line="264" w:lineRule="auto" w:before="0"/>
                    <w:ind w:left="20" w:right="17" w:firstLine="752"/>
                    <w:jc w:val="both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b)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vez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hayan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producido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estas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intervenciones,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Presi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dente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concederá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palabra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accionistas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soliciten,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dirigiendo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5"/>
                    </w:rPr>
                    <w:t>manteniendo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5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5"/>
                    </w:rPr>
                    <w:t>debate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5"/>
                    </w:rPr>
                    <w:t>dentro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5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5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5"/>
                    </w:rPr>
                    <w:t>asuntos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w w:val="75"/>
                      <w:sz w:val="25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5"/>
                    </w:rPr>
                    <w:t>ncluidos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5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5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5"/>
                    </w:rPr>
                    <w:t>Orden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5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5"/>
                    </w:rPr>
                    <w:t>Día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poniendo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fin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7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mismo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cuando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asunto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haya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quedado,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juicio,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suficientemente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debatido.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continuación,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someterán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votación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diferentes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propuestas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acuerdo.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3.466919pt;margin-top:812.446533pt;width:47.3pt;height:11.5pt;mso-position-horizontal-relative:page;mso-position-vertical-relative:page;z-index:-95896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161616"/>
                      <w:w w:val="87"/>
                      <w:sz w:val="19"/>
                    </w:rPr>
                    <w:t>P21g.</w:t>
                  </w:r>
                  <w:r>
                    <w:rPr>
                      <w:rFonts w:ascii="Times New Roman"/>
                      <w:color w:val="161616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8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19"/>
                    </w:rPr>
                    <w:t>U</w:t>
                  </w:r>
                  <w:r>
                    <w:rPr>
                      <w:rFonts w:ascii="Times New Roman"/>
                      <w:color w:val="161616"/>
                      <w:spacing w:val="-12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3"/>
                      <w:sz w:val="19"/>
                    </w:rPr>
                    <w:t>/24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3.040009pt;margin-top:47pt;width:224.9pt;height:12pt;mso-position-horizontal-relative:page;mso-position-vertical-relative:page;z-index:-958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9.781494pt;margin-top:74.818176pt;width:222.15pt;height:12pt;mso-position-horizontal-relative:page;mso-position-vertical-relative:page;z-index:-958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0.383972pt;margin-top:199.727295pt;width:7.7pt;height:12pt;mso-position-horizontal-relative:page;mso-position-vertical-relative:page;z-index:-958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112991pt;margin-top:199.727295pt;width:6.2pt;height:12pt;mso-position-horizontal-relative:page;mso-position-vertical-relative:page;z-index:-958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7.317795pt;margin-top:199.727295pt;width:6.8pt;height:12pt;mso-position-horizontal-relative:page;mso-position-vertical-relative:page;z-index:-957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2.433426pt;margin-top:392.636414pt;width:4.6pt;height:12pt;mso-position-horizontal-relative:page;mso-position-vertical-relative:page;z-index:-957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1.151901pt;margin-top:392.636414pt;width:6.4pt;height:12pt;mso-position-horizontal-relative:page;mso-position-vertical-relative:page;z-index:-957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381699pt;margin-top:392.636414pt;width:6.65pt;height:12pt;mso-position-horizontal-relative:page;mso-position-vertical-relative:page;z-index:-957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0.945389pt;margin-top:392.636414pt;width:6.6pt;height:12pt;mso-position-horizontal-relative:page;mso-position-vertical-relative:page;z-index:-956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2.180008pt;margin-top:392.636414pt;width:7.05pt;height:12pt;mso-position-horizontal-relative:page;mso-position-vertical-relative:page;z-index:-956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7.257874pt;margin-top:392.636414pt;width:7.55pt;height:12pt;mso-position-horizontal-relative:page;mso-position-vertical-relative:page;z-index:-956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5.681305pt;margin-top:392.636414pt;width:6.4pt;height:12pt;mso-position-horizontal-relative:page;mso-position-vertical-relative:page;z-index:-956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0.202179pt;margin-top:471.909088pt;width:7.35pt;height:12pt;mso-position-horizontal-relative:page;mso-position-vertical-relative:page;z-index:-955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381699pt;margin-top:471.909088pt;width:6.45pt;height:12pt;mso-position-horizontal-relative:page;mso-position-vertical-relative:page;z-index:-955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3.981476pt;margin-top:471.909088pt;width:7.2pt;height:12pt;mso-position-horizontal-relative:page;mso-position-vertical-relative:page;z-index:-955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2.788651pt;margin-top:471.909088pt;width:6.4pt;height:12pt;mso-position-horizontal-relative:page;mso-position-vertical-relative:page;z-index:-955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27.91449pt;margin-top:471.909088pt;width:7.25pt;height:12pt;mso-position-horizontal-relative:page;mso-position-vertical-relative:page;z-index:-954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9.614014pt;margin-top:471.909088pt;width:6.9pt;height:12pt;mso-position-horizontal-relative:page;mso-position-vertical-relative:page;z-index:-954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540" w:bottom="0" w:left="1680" w:right="5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4.363602pt;margin-top:24.727318pt;width:137.4545pt;height:5.818182pt;mso-position-horizontal-relative:page;mso-position-vertical-relative:page;z-index:-95440" type="#_x0000_t75" stroked="false">
            <v:imagedata r:id="rId31" o:title=""/>
          </v:shape>
        </w:pict>
      </w:r>
      <w:r>
        <w:rPr/>
        <w:pict>
          <v:shape style="position:absolute;margin-left:109.818199pt;margin-top:36.363621pt;width:65.454540pt;height:77.81818pt;mso-position-horizontal-relative:page;mso-position-vertical-relative:page;z-index:-95416" type="#_x0000_t75" stroked="false">
            <v:imagedata r:id="rId32" o:title=""/>
          </v:shape>
        </w:pict>
      </w:r>
      <w:r>
        <w:rPr/>
        <w:pict>
          <v:group style="position:absolute;margin-left:185.244415pt;margin-top:47.999981pt;width:382.05pt;height:43.3pt;mso-position-horizontal-relative:page;mso-position-vertical-relative:page;z-index:-95392" coordorigin="3705,960" coordsize="7641,866">
            <v:shape style="position:absolute;left:3869;top:960;width:7476;height:844" type="#_x0000_t75" stroked="false">
              <v:imagedata r:id="rId33" o:title=""/>
            </v:shape>
            <v:group style="position:absolute;left:3712;top:1818;width:6894;height:2" coordorigin="3712,1818" coordsize="6894,2">
              <v:shape style="position:absolute;left:3712;top:1818;width:6894;height:2" coordorigin="3712,1818" coordsize="6894,0" path="m3712,1818l10606,1818e" filled="false" stroked="true" strokeweight=".72716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78.957214pt;margin-top:85.784256pt;width:4.3pt;height:36.5pt;mso-position-horizontal-relative:page;mso-position-vertical-relative:page;z-index:-95368" type="#_x0000_t202" filled="false" stroked="false">
            <v:textbox inset="0,0,0,0">
              <w:txbxContent>
                <w:p>
                  <w:pPr>
                    <w:spacing w:line="7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69"/>
                      <w:szCs w:val="69"/>
                    </w:rPr>
                  </w:pPr>
                  <w:r>
                    <w:rPr>
                      <w:rFonts w:ascii="Times New Roman"/>
                      <w:color w:val="424242"/>
                      <w:w w:val="27"/>
                      <w:sz w:val="69"/>
                    </w:rPr>
                    <w:t>.</w:t>
                  </w:r>
                  <w:r>
                    <w:rPr>
                      <w:rFonts w:ascii="Times New Roman"/>
                      <w:sz w:val="6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043701pt;margin-top:85.784256pt;width:45.8pt;height:36.5pt;mso-position-horizontal-relative:page;mso-position-vertical-relative:page;z-index:-95344" type="#_x0000_t202" filled="false" stroked="false">
            <v:textbox inset="0,0,0,0">
              <w:txbxContent>
                <w:p>
                  <w:pPr>
                    <w:spacing w:line="7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69"/>
                      <w:szCs w:val="69"/>
                    </w:rPr>
                  </w:pPr>
                  <w:r>
                    <w:rPr>
                      <w:rFonts w:ascii="Times New Roman"/>
                      <w:color w:val="575757"/>
                      <w:spacing w:val="-87"/>
                      <w:w w:val="86"/>
                      <w:sz w:val="69"/>
                    </w:rPr>
                    <w:t>i</w:t>
                  </w:r>
                  <w:r>
                    <w:rPr>
                      <w:rFonts w:ascii="Times New Roman"/>
                      <w:color w:val="747474"/>
                      <w:spacing w:val="-87"/>
                      <w:w w:val="111"/>
                      <w:sz w:val="69"/>
                    </w:rPr>
                  </w:r>
                  <w:r>
                    <w:rPr>
                      <w:rFonts w:ascii="Times New Roman"/>
                      <w:color w:val="747474"/>
                      <w:w w:val="111"/>
                      <w:sz w:val="69"/>
                      <w:u w:val="thick" w:color="000000"/>
                    </w:rPr>
                    <w:t>1</w:t>
                  </w:r>
                  <w:r>
                    <w:rPr>
                      <w:rFonts w:ascii="Times New Roman"/>
                      <w:color w:val="747474"/>
                      <w:spacing w:val="69"/>
                      <w:sz w:val="69"/>
                      <w:u w:val="thick" w:color="00000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9"/>
                      <w:sz w:val="69"/>
                      <w:u w:val="thick" w:color="000000"/>
                    </w:rPr>
                    <w:t>,</w:t>
                  </w:r>
                  <w:r>
                    <w:rPr>
                      <w:rFonts w:ascii="Times New Roman"/>
                      <w:color w:val="161616"/>
                      <w:w w:val="99"/>
                      <w:sz w:val="69"/>
                    </w:rPr>
                  </w:r>
                  <w:r>
                    <w:rPr>
                      <w:rFonts w:ascii="Times New Roman"/>
                      <w:sz w:val="6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17812pt;margin-top:95.123375pt;width:53.55pt;height:14.5pt;mso-position-horizontal-relative:page;mso-position-vertical-relative:page;z-index:-95320" type="#_x0000_t202" filled="false" stroked="false">
            <v:textbox inset="0,0,0,0">
              <w:txbxContent>
                <w:p>
                  <w:pPr>
                    <w:spacing w:line="27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161616"/>
                      <w:w w:val="93"/>
                      <w:sz w:val="25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23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2"/>
                      <w:sz w:val="25"/>
                    </w:rPr>
                    <w:t>6</w:t>
                  </w:r>
                  <w:r>
                    <w:rPr>
                      <w:rFonts w:ascii="Times New Roman"/>
                      <w:color w:val="161616"/>
                      <w:spacing w:val="-31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5"/>
                    </w:rPr>
                    <w:t>/</w:t>
                  </w:r>
                  <w:r>
                    <w:rPr>
                      <w:rFonts w:ascii="Times New Roman"/>
                      <w:color w:val="161616"/>
                      <w:spacing w:val="4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25"/>
                    </w:rPr>
                    <w:t>20</w:t>
                  </w:r>
                  <w:r>
                    <w:rPr>
                      <w:rFonts w:ascii="Times New Roman"/>
                      <w:color w:val="161616"/>
                      <w:spacing w:val="-28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7"/>
                      <w:sz w:val="25"/>
                    </w:rPr>
                    <w:t>0</w:t>
                  </w:r>
                  <w:r>
                    <w:rPr>
                      <w:rFonts w:ascii="Times New Roman"/>
                      <w:color w:val="161616"/>
                      <w:w w:val="98"/>
                      <w:sz w:val="25"/>
                    </w:rPr>
                    <w:t>4</w:t>
                  </w:r>
                  <w:r>
                    <w:rPr>
                      <w:rFonts w:asci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592407pt;margin-top:114.128098pt;width:76.150pt;height:23.45pt;mso-position-horizontal-relative:page;mso-position-vertical-relative:page;z-index:-95296" type="#_x0000_t202" filled="false" stroked="false">
            <v:textbox inset="0,0,0,0">
              <w:txbxContent>
                <w:p>
                  <w:pPr>
                    <w:tabs>
                      <w:tab w:pos="418" w:val="left" w:leader="none"/>
                    </w:tabs>
                    <w:spacing w:line="197" w:lineRule="exact" w:before="0"/>
                    <w:ind w:left="0" w:right="160" w:firstLine="0"/>
                    <w:jc w:val="righ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color w:val="424242"/>
                      <w:w w:val="62"/>
                      <w:sz w:val="9"/>
                    </w:rPr>
                    <w:t>-</w:t>
                  </w:r>
                  <w:r>
                    <w:rPr>
                      <w:rFonts w:ascii="Times New Roman" w:hAnsi="Times New Roman"/>
                      <w:color w:val="424242"/>
                      <w:sz w:val="9"/>
                    </w:rPr>
                    <w:tab/>
                  </w:r>
                  <w:r>
                    <w:rPr>
                      <w:rFonts w:ascii="Arial" w:hAnsi="Arial"/>
                      <w:color w:val="333333"/>
                      <w:spacing w:val="-33"/>
                      <w:w w:val="102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333333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333333"/>
                      <w:spacing w:val="-2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575757"/>
                      <w:spacing w:val="-18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333333"/>
                      <w:spacing w:val="4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333333"/>
                      <w:w w:val="78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333333"/>
                      <w:spacing w:val="2"/>
                      <w:sz w:val="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sz w:val="14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10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108"/>
                      <w:sz w:val="13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161616"/>
                      <w:spacing w:val="8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424242"/>
                      <w:spacing w:val="-25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spacing w:val="10"/>
                      <w:w w:val="102"/>
                      <w:sz w:val="14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62"/>
                      <w:sz w:val="9"/>
                    </w:rPr>
                    <w:t>-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575757"/>
                      <w:spacing w:val="-11"/>
                      <w:w w:val="76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919191"/>
                      <w:w w:val="86"/>
                      <w:sz w:val="13"/>
                    </w:rPr>
                    <w:t>-</w:t>
                  </w:r>
                  <w:r>
                    <w:rPr>
                      <w:rFonts w:ascii="Times New Roman" w:hAnsi="Times New Roman"/>
                      <w:color w:val="919191"/>
                      <w:spacing w:val="3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AAAAAA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AAAAAA"/>
                      <w:spacing w:val="-14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575757"/>
                      <w:spacing w:val="-26"/>
                      <w:w w:val="102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333333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33333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333333"/>
                      <w:spacing w:val="-12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575757"/>
                      <w:w w:val="42"/>
                      <w:sz w:val="21"/>
                    </w:rPr>
                    <w:t>·</w:t>
                  </w:r>
                  <w:r>
                    <w:rPr>
                      <w:rFonts w:ascii="Arial" w:hAnsi="Arial"/>
                      <w:color w:val="575757"/>
                      <w:spacing w:val="10"/>
                      <w:w w:val="42"/>
                      <w:sz w:val="21"/>
                    </w:rPr>
                    <w:t>·</w:t>
                  </w:r>
                  <w:r>
                    <w:rPr>
                      <w:rFonts w:ascii="Arial" w:hAnsi="Arial"/>
                      <w:color w:val="424242"/>
                      <w:w w:val="75"/>
                      <w:sz w:val="14"/>
                    </w:rPr>
                    <w:t>.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  <w:p>
                  <w:pPr>
                    <w:spacing w:line="166" w:lineRule="exact" w:before="0"/>
                    <w:ind w:left="0" w:right="73" w:firstLine="0"/>
                    <w:jc w:val="righ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575757"/>
                      <w:spacing w:val="-8"/>
                      <w:w w:val="75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333333"/>
                      <w:w w:val="55"/>
                      <w:sz w:val="10"/>
                    </w:rPr>
                    <w:t>-</w:t>
                  </w:r>
                  <w:r>
                    <w:rPr>
                      <w:rFonts w:ascii="Times New Roman"/>
                      <w:color w:val="333333"/>
                      <w:spacing w:val="7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333333"/>
                      <w:w w:val="33"/>
                      <w:sz w:val="10"/>
                    </w:rPr>
                    <w:t>_</w:t>
                  </w:r>
                  <w:r>
                    <w:rPr>
                      <w:rFonts w:ascii="Times New Roman"/>
                      <w:color w:val="333333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333333"/>
                      <w:spacing w:val="-12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333333"/>
                      <w:w w:val="99"/>
                      <w:sz w:val="10"/>
                    </w:rPr>
                    <w:t>.</w:t>
                  </w:r>
                  <w:r>
                    <w:rPr>
                      <w:rFonts w:ascii="Times New Roman"/>
                      <w:color w:val="333333"/>
                      <w:sz w:val="10"/>
                    </w:rPr>
                    <w:t> </w:t>
                  </w:r>
                  <w:r>
                    <w:rPr>
                      <w:rFonts w:ascii="Times New Roman"/>
                      <w:color w:val="333333"/>
                      <w:spacing w:val="1"/>
                      <w:sz w:val="10"/>
                    </w:rPr>
                    <w:t> </w:t>
                  </w:r>
                  <w:r>
                    <w:rPr>
                      <w:rFonts w:ascii="Arial"/>
                      <w:color w:val="161616"/>
                      <w:w w:val="157"/>
                      <w:sz w:val="18"/>
                    </w:rPr>
                    <w:t>\</w:t>
                  </w:r>
                  <w:r>
                    <w:rPr>
                      <w:rFonts w:ascii="Arial"/>
                      <w:sz w:val="18"/>
                    </w:rPr>
                  </w:r>
                </w:p>
                <w:p>
                  <w:pPr>
                    <w:spacing w:line="88" w:lineRule="exact" w:before="0"/>
                    <w:ind w:left="0" w:right="17" w:firstLine="0"/>
                    <w:jc w:val="righ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 w:cs="Arial" w:eastAsia="Arial"/>
                      <w:i/>
                      <w:color w:val="424242"/>
                      <w:w w:val="79"/>
                      <w:sz w:val="8"/>
                      <w:szCs w:val="8"/>
                    </w:rPr>
                    <w:t>•'</w:t>
                  </w:r>
                  <w:r>
                    <w:rPr>
                      <w:rFonts w:ascii="Arial" w:hAnsi="Arial" w:cs="Arial" w:eastAsia="Arial"/>
                      <w:i/>
                      <w:color w:val="424242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424242"/>
                      <w:spacing w:val="-7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424242"/>
                      <w:w w:val="63"/>
                      <w:sz w:val="8"/>
                      <w:szCs w:val="8"/>
                    </w:rPr>
                    <w:t>.:-</w:t>
                  </w:r>
                  <w:r>
                    <w:rPr>
                      <w:rFonts w:ascii="Arial" w:hAnsi="Arial" w:cs="Arial" w:eastAsia="Arial"/>
                      <w:i/>
                      <w:color w:val="424242"/>
                      <w:sz w:val="8"/>
                      <w:szCs w:val="8"/>
                    </w:rPr>
                    <w:t>    </w:t>
                  </w:r>
                  <w:r>
                    <w:rPr>
                      <w:rFonts w:ascii="Arial" w:hAnsi="Arial" w:cs="Arial" w:eastAsia="Arial"/>
                      <w:i/>
                      <w:color w:val="424242"/>
                      <w:w w:val="72"/>
                      <w:sz w:val="8"/>
                      <w:szCs w:val="8"/>
                    </w:rPr>
                    <w:t>.</w:t>
                  </w:r>
                  <w:r>
                    <w:rPr>
                      <w:rFonts w:ascii="Arial" w:hAnsi="Arial" w:cs="Arial" w:eastAsia="Arial"/>
                      <w:i/>
                      <w:color w:val="424242"/>
                      <w:sz w:val="8"/>
                      <w:szCs w:val="8"/>
                    </w:rPr>
                    <w:t>  </w:t>
                  </w:r>
                  <w:r>
                    <w:rPr>
                      <w:rFonts w:ascii="Arial" w:hAnsi="Arial" w:cs="Arial" w:eastAsia="Arial"/>
                      <w:i/>
                      <w:color w:val="424242"/>
                      <w:spacing w:val="-11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575757"/>
                      <w:w w:val="140"/>
                      <w:sz w:val="6"/>
                      <w:szCs w:val="6"/>
                    </w:rPr>
                    <w:t>;</w:t>
                  </w:r>
                  <w:r>
                    <w:rPr>
                      <w:rFonts w:ascii="Arial" w:hAnsi="Arial" w:cs="Arial" w:eastAsia="Arial"/>
                      <w:color w:val="575757"/>
                      <w:spacing w:val="-11"/>
                      <w:w w:val="140"/>
                      <w:sz w:val="6"/>
                      <w:szCs w:val="6"/>
                    </w:rPr>
                    <w:t>'</w:t>
                  </w:r>
                  <w:r>
                    <w:rPr>
                      <w:rFonts w:ascii="Arial" w:hAnsi="Arial" w:cs="Arial" w:eastAsia="Arial"/>
                      <w:color w:val="333333"/>
                      <w:w w:val="111"/>
                      <w:sz w:val="6"/>
                      <w:szCs w:val="6"/>
                    </w:rPr>
                    <w:t>,</w:t>
                  </w:r>
                  <w:r>
                    <w:rPr>
                      <w:rFonts w:ascii="Arial" w:hAnsi="Arial" w:cs="Arial" w:eastAsia="Arial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528603pt;margin-top:153.894623pt;width:458.65pt;height:33.6pt;mso-position-horizontal-relative:page;mso-position-vertical-relative:page;z-index:-95272" type="#_x0000_t202" filled="false" stroked="false">
            <v:textbox inset="0,0,0,0">
              <w:txbxContent>
                <w:p>
                  <w:pPr>
                    <w:pStyle w:val="BodyText"/>
                    <w:spacing w:line="328" w:lineRule="exact" w:before="8"/>
                    <w:ind w:right="17" w:firstLine="748"/>
                    <w:jc w:val="left"/>
                  </w:pPr>
                  <w:r>
                    <w:rPr>
                      <w:color w:val="161616"/>
                      <w:w w:val="112"/>
                    </w:rPr>
                    <w:t>c</w:t>
                  </w:r>
                  <w:r>
                    <w:rPr>
                      <w:color w:val="161616"/>
                      <w:w w:val="113"/>
                    </w:rPr>
                    <w:t>)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votación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15"/>
                    </w:rPr>
                    <w:t>se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79"/>
                    </w:rPr>
                    <w:t>e</w:t>
                  </w:r>
                  <w:r>
                    <w:rPr>
                      <w:color w:val="161616"/>
                      <w:spacing w:val="1"/>
                      <w:w w:val="179"/>
                    </w:rPr>
                    <w:t>f</w:t>
                  </w:r>
                  <w:r>
                    <w:rPr>
                      <w:color w:val="161616"/>
                      <w:w w:val="149"/>
                    </w:rPr>
                    <w:t>ct</w:t>
                  </w:r>
                  <w:r>
                    <w:rPr>
                      <w:color w:val="161616"/>
                      <w:spacing w:val="-45"/>
                      <w:w w:val="150"/>
                    </w:rPr>
                    <w:t>u</w:t>
                  </w:r>
                  <w:r>
                    <w:rPr>
                      <w:color w:val="161616"/>
                      <w:spacing w:val="-128"/>
                      <w:w w:val="255"/>
                    </w:rPr>
                    <w:t>;</w:t>
                  </w:r>
                  <w:r>
                    <w:rPr>
                      <w:color w:val="161616"/>
                      <w:w w:val="123"/>
                    </w:rPr>
                    <w:t>á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64"/>
                      <w:sz w:val="31"/>
                    </w:rPr>
                    <w:t>¡l.</w:t>
                  </w:r>
                  <w:r>
                    <w:rPr>
                      <w:rFonts w:ascii="Arial" w:hAnsi="Arial"/>
                      <w:color w:val="161616"/>
                      <w:spacing w:val="-51"/>
                      <w:sz w:val="31"/>
                    </w:rPr>
                    <w:t> </w:t>
                  </w:r>
                  <w:r>
                    <w:rPr>
                      <w:color w:val="161616"/>
                      <w:w w:val="136"/>
                    </w:rPr>
                    <w:t>tt.j</w:t>
                  </w:r>
                  <w:r>
                    <w:rPr>
                      <w:color w:val="161616"/>
                      <w:spacing w:val="-13"/>
                      <w:w w:val="136"/>
                    </w:rPr>
                    <w:t>J</w:t>
                  </w:r>
                  <w:r>
                    <w:rPr>
                      <w:color w:val="161616"/>
                      <w:w w:val="113"/>
                    </w:rPr>
                    <w:t>OJizada,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en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tres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tramos,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favor,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en</w:t>
                  </w:r>
                  <w:r>
                    <w:rPr>
                      <w:color w:val="161616"/>
                      <w:w w:val="11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contra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y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abstenciones.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Serán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575757"/>
                      <w:spacing w:val="21"/>
                      <w:w w:val="39"/>
                    </w:rPr>
                    <w:t>'</w:t>
                  </w:r>
                  <w:r>
                    <w:rPr>
                      <w:color w:val="161616"/>
                      <w:w w:val="102"/>
                    </w:rPr>
                    <w:t>r</w:t>
                  </w:r>
                  <w:r>
                    <w:rPr>
                      <w:color w:val="161616"/>
                      <w:spacing w:val="-2"/>
                      <w:w w:val="102"/>
                    </w:rPr>
                    <w:t>e</w:t>
                  </w:r>
                  <w:r>
                    <w:rPr>
                      <w:color w:val="333333"/>
                      <w:spacing w:val="3"/>
                      <w:w w:val="17"/>
                    </w:rPr>
                    <w:t>"</w:t>
                  </w:r>
                  <w:r>
                    <w:rPr>
                      <w:color w:val="161616"/>
                      <w:w w:val="105"/>
                    </w:rPr>
                    <w:t>s</w:t>
                  </w:r>
                  <w:r>
                    <w:rPr>
                      <w:color w:val="161616"/>
                      <w:spacing w:val="-23"/>
                      <w:w w:val="105"/>
                    </w:rPr>
                    <w:t>p</w:t>
                  </w:r>
                  <w:r>
                    <w:rPr>
                      <w:color w:val="333333"/>
                      <w:spacing w:val="-21"/>
                      <w:w w:val="51"/>
                    </w:rPr>
                    <w:t>-</w:t>
                  </w:r>
                  <w:r>
                    <w:rPr>
                      <w:color w:val="161616"/>
                      <w:w w:val="147"/>
                    </w:rPr>
                    <w:t>ons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spacing w:val="-20"/>
                      <w:w w:val="122"/>
                    </w:rPr>
                    <w:t>l</w:t>
                  </w:r>
                  <w:r>
                    <w:rPr>
                      <w:color w:val="161616"/>
                      <w:w w:val="112"/>
                    </w:rPr>
                    <w:t>és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acuerdo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Presidente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y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15"/>
                    </w:rPr>
                    <w:t>el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710403pt;margin-top:191.227798pt;width:65.8pt;height:15.5pt;mso-position-horizontal-relative:page;mso-position-vertical-relative:page;z-index:-9524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  <w:t>Secretario.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7.136292pt;margin-top:191.227798pt;width:58.65pt;height:15.5pt;mso-position-horizontal-relative:page;mso-position-vertical-relative:page;z-index:-95224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/>
                      <w:color w:val="575757"/>
                      <w:w w:val="21"/>
                      <w:sz w:val="27"/>
                    </w:rPr>
                    <w:t>-.</w:t>
                  </w:r>
                  <w:r>
                    <w:rPr>
                      <w:rFonts w:ascii="Times New Roman" w:hAnsi="Times New Roman"/>
                      <w:color w:val="575757"/>
                      <w:spacing w:val="-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919191"/>
                      <w:spacing w:val="-18"/>
                      <w:w w:val="76"/>
                      <w:sz w:val="27"/>
                    </w:rPr>
                    <w:t>·</w:t>
                  </w:r>
                  <w:r>
                    <w:rPr>
                      <w:rFonts w:ascii="Times New Roman" w:hAnsi="Times New Roman"/>
                      <w:color w:val="424242"/>
                      <w:w w:val="73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424242"/>
                      <w:spacing w:val="-8"/>
                      <w:w w:val="73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747474"/>
                      <w:w w:val="60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747474"/>
                      <w:spacing w:val="-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919191"/>
                      <w:w w:val="35"/>
                      <w:sz w:val="27"/>
                    </w:rPr>
                    <w:t>·:</w:t>
                  </w:r>
                  <w:r>
                    <w:rPr>
                      <w:rFonts w:ascii="Times New Roman" w:hAnsi="Times New Roman"/>
                      <w:color w:val="919191"/>
                      <w:spacing w:val="-9"/>
                      <w:w w:val="35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color w:val="575757"/>
                      <w:spacing w:val="-24"/>
                      <w:w w:val="63"/>
                      <w:sz w:val="27"/>
                    </w:rPr>
                    <w:t>·</w:t>
                  </w:r>
                  <w:r>
                    <w:rPr>
                      <w:rFonts w:ascii="Times New Roman" w:hAnsi="Times New Roman"/>
                      <w:color w:val="333333"/>
                      <w:spacing w:val="-18"/>
                      <w:w w:val="154"/>
                      <w:sz w:val="27"/>
                    </w:rPr>
                    <w:t>;</w:t>
                  </w:r>
                  <w:r>
                    <w:rPr>
                      <w:rFonts w:ascii="Times New Roman" w:hAnsi="Times New Roman"/>
                      <w:color w:val="424242"/>
                      <w:w w:val="21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424242"/>
                      <w:spacing w:val="-7"/>
                      <w:w w:val="21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424242"/>
                      <w:w w:val="30"/>
                      <w:sz w:val="27"/>
                    </w:rPr>
                    <w:t>,'</w:t>
                  </w:r>
                  <w:r>
                    <w:rPr>
                      <w:rFonts w:ascii="Times New Roman" w:hAnsi="Times New Roman"/>
                      <w:color w:val="42424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424242"/>
                      <w:spacing w:val="-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424242"/>
                      <w:w w:val="111"/>
                      <w:sz w:val="15"/>
                    </w:rPr>
                    <w:t>-,</w:t>
                  </w:r>
                  <w:r>
                    <w:rPr>
                      <w:rFonts w:ascii="Times New Roman" w:hAnsi="Times New Roman"/>
                      <w:color w:val="424242"/>
                      <w:spacing w:val="9"/>
                      <w:w w:val="111"/>
                      <w:sz w:val="15"/>
                    </w:rPr>
                    <w:t>J</w:t>
                  </w:r>
                  <w:r>
                    <w:rPr>
                      <w:rFonts w:ascii="Times New Roman" w:hAnsi="Times New Roman"/>
                      <w:color w:val="161616"/>
                      <w:w w:val="83"/>
                      <w:sz w:val="15"/>
                    </w:rPr>
                    <w:t>,..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333333"/>
                      <w:spacing w:val="1"/>
                      <w:w w:val="17"/>
                      <w:sz w:val="15"/>
                    </w:rPr>
                    <w:t>_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213"/>
                      <w:sz w:val="15"/>
                    </w:rPr>
                    <w:t>/</w:t>
                  </w:r>
                  <w:r>
                    <w:rPr>
                      <w:rFonts w:ascii="Times New Roman" w:hAnsi="Times New Roman"/>
                      <w:i/>
                      <w:color w:val="161616"/>
                      <w:spacing w:val="8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34"/>
                      <w:sz w:val="15"/>
                    </w:rPr>
                    <w:t>-</w:t>
                  </w:r>
                  <w:r>
                    <w:rPr>
                      <w:rFonts w:ascii="Times New Roman" w:hAns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347099pt;margin-top:221.5914pt;width:460.55pt;height:64.8pt;mso-position-horizontal-relative:page;mso-position-vertical-relative:page;z-index:-95200" type="#_x0000_t202" filled="false" stroked="false">
            <v:textbox inset="0,0,0,0">
              <w:txbxContent>
                <w:p>
                  <w:pPr>
                    <w:pStyle w:val="BodyText"/>
                    <w:spacing w:line="254" w:lineRule="auto"/>
                    <w:ind w:right="17" w:firstLine="792"/>
                    <w:jc w:val="both"/>
                  </w:pPr>
                  <w:r>
                    <w:rPr>
                      <w:color w:val="161616"/>
                      <w:w w:val="113"/>
                    </w:rPr>
                    <w:t>d)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voto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propuestas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sobre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w w:val="108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puntos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comprendidos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el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Orden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Día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podrá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ejercitarse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as</w:t>
                  </w:r>
                  <w:r>
                    <w:rPr>
                      <w:color w:val="161616"/>
                      <w:spacing w:val="19"/>
                      <w:w w:val="103"/>
                    </w:rPr>
                    <w:t>i</w:t>
                  </w:r>
                  <w:r>
                    <w:rPr>
                      <w:color w:val="161616"/>
                      <w:w w:val="107"/>
                    </w:rPr>
                    <w:t>mismo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videoconferencia,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siempre</w:t>
                  </w:r>
                  <w:r>
                    <w:rPr>
                      <w:color w:val="161616"/>
                      <w:w w:val="11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acredite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debidamente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w w:val="105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representación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ostentada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1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3"/>
                      <w:sz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garantice,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16"/>
                    </w:rPr>
                    <w:t>a</w:t>
                  </w:r>
                  <w:r>
                    <w:rPr>
                      <w:color w:val="161616"/>
                      <w:w w:val="1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juicio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del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Secretario,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identidad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del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sujeto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que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ejerce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su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derecho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al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voto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y,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165001pt;margin-top:287.227814pt;width:340.3pt;height:15.5pt;mso-position-horizontal-relative:page;mso-position-vertical-relative:page;z-index:-9517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asími</w:t>
                  </w:r>
                  <w:r>
                    <w:rPr>
                      <w:color w:val="161616"/>
                      <w:spacing w:val="-53"/>
                      <w:w w:val="109"/>
                    </w:rPr>
                    <w:t>s</w:t>
                  </w:r>
                  <w:r>
                    <w:rPr>
                      <w:color w:val="161616"/>
                      <w:w w:val="263"/>
                    </w:rPr>
                    <w:t>f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15"/>
                    </w:rPr>
                    <w:t>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cumplan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requisitos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establecidos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112396pt;margin-top:287.227814pt;width:113.75pt;height:32.0500pt;mso-position-horizontal-relative:page;mso-position-vertical-relative:page;z-index:-9515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  <w:t>último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párrafo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del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20"/>
                    <w:ind w:left="187" w:right="0"/>
                    <w:jc w:val="left"/>
                  </w:pPr>
                  <w:r>
                    <w:rPr>
                      <w:color w:val="919191"/>
                      <w:w w:val="48"/>
                    </w:rPr>
                    <w:t>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801399pt;margin-top:290.496185pt;width:208.2pt;height:76.25pt;mso-position-horizontal-relative:page;mso-position-vertical-relative:page;z-index:-95128" type="#_x0000_t202" filled="false" stroked="false">
            <v:textbox inset="0,0,0,0">
              <w:txbxContent>
                <w:p>
                  <w:pPr>
                    <w:pStyle w:val="BodyText"/>
                    <w:spacing w:line="633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  <w:t>Art.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161616"/>
                      <w:w w:val="51"/>
                      <w:sz w:val="60"/>
                    </w:rPr>
                    <w:t>2r</w:t>
                  </w:r>
                  <w:r>
                    <w:rPr>
                      <w:rFonts w:ascii="Times New Roman"/>
                      <w:i/>
                      <w:color w:val="161616"/>
                      <w:spacing w:val="-44"/>
                      <w:sz w:val="60"/>
                    </w:rPr>
                    <w:t> </w:t>
                  </w:r>
                  <w:r>
                    <w:rPr>
                      <w:color w:val="161616"/>
                      <w:w w:val="116"/>
                    </w:rPr>
                    <w:t>de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los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presentes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Estatutos.</w:t>
                  </w:r>
                  <w:r>
                    <w:rPr/>
                  </w:r>
                </w:p>
                <w:p>
                  <w:pPr>
                    <w:pStyle w:val="BodyText"/>
                    <w:spacing w:line="247" w:lineRule="auto" w:before="247"/>
                    <w:ind w:left="23" w:right="17" w:firstLine="632"/>
                    <w:jc w:val="left"/>
                  </w:pPr>
                  <w:r>
                    <w:rPr>
                      <w:color w:val="333333"/>
                      <w:w w:val="79"/>
                    </w:rPr>
                    <w:t>/</w:t>
                  </w:r>
                  <w:r>
                    <w:rPr>
                      <w:color w:val="333333"/>
                      <w:spacing w:val="-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</w:t>
                  </w:r>
                  <w:r>
                    <w:rPr>
                      <w:color w:val="161616"/>
                      <w:w w:val="110"/>
                    </w:rPr>
                    <w:t>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Los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accionistas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podrán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Gene</w:t>
                  </w:r>
                  <w:r>
                    <w:rPr>
                      <w:color w:val="161616"/>
                      <w:spacing w:val="-29"/>
                      <w:w w:val="100"/>
                    </w:rPr>
                    <w:t>:</w:t>
                  </w:r>
                  <w:r>
                    <w:rPr>
                      <w:color w:val="161616"/>
                      <w:w w:val="115"/>
                    </w:rPr>
                    <w:t>tal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o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verbalmente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durante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su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950806pt;margin-top:335.227814pt;width:126.05pt;height:15.5pt;mso-position-horizontal-relative:page;mso-position-vertical-relative:page;z-index:-9510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solicitar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por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escrito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3.8396pt;margin-top:335.227814pt;width:112.15pt;height:15.5pt;mso-position-horizontal-relative:page;mso-position-vertical-relative:page;z-index:-9508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  <w:t>antes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Junta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405396pt;margin-top:351.227814pt;width:244.55pt;height:15.5pt;mso-position-horizontal-relative:page;mso-position-vertical-relative:page;z-index:-9505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celebración,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informes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35"/>
                      <w:sz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aclaraciones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255997pt;margin-top:367.227814pt;width:457.65pt;height:73.95pt;mso-position-horizontal-relative:page;mso-position-vertical-relative:page;z-index:-95032" type="#_x0000_t202" filled="false" stroked="false">
            <v:textbox inset="0,0,0,0">
              <w:txbxContent>
                <w:p>
                  <w:pPr>
                    <w:pStyle w:val="BodyText"/>
                    <w:spacing w:line="244" w:lineRule="auto"/>
                    <w:ind w:right="17" w:firstLine="14"/>
                    <w:jc w:val="both"/>
                  </w:pP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stimen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convenientes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sobre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asuntos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incluidos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en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Orden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del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Día,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6"/>
                      <w:sz w:val="24"/>
                    </w:rPr>
                    <w:t>y </w:t>
                  </w:r>
                  <w:r>
                    <w:rPr>
                      <w:color w:val="161616"/>
                      <w:w w:val="104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Cdnsejo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Administración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estará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obligado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proporcionárselos,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s</w:t>
                  </w:r>
                  <w:r>
                    <w:rPr>
                      <w:color w:val="161616"/>
                      <w:spacing w:val="11"/>
                      <w:w w:val="104"/>
                    </w:rPr>
                    <w:t>i</w:t>
                  </w:r>
                  <w:r>
                    <w:rPr>
                      <w:color w:val="161616"/>
                      <w:w w:val="103"/>
                    </w:rPr>
                    <w:t>n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más</w:t>
                  </w:r>
                  <w:r>
                    <w:rPr>
                      <w:color w:val="161616"/>
                      <w:w w:val="10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restribciones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establecidas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9"/>
                      <w:sz w:val="25"/>
                    </w:rPr>
                    <w:t>Art.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3"/>
                      <w:sz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112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T.R.L.S.A.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6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"/>
                      <w:sz w:val="2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las</w:t>
                  </w:r>
                  <w:r>
                    <w:rPr>
                      <w:color w:val="161616"/>
                      <w:w w:val="10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salvedades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consignadas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14"/>
                    </w:rPr>
                    <w:t>en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el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referido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precepto.</w:t>
                  </w:r>
                  <w:r>
                    <w:rPr/>
                  </w:r>
                </w:p>
                <w:p>
                  <w:pPr>
                    <w:spacing w:before="57"/>
                    <w:ind w:left="674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161616"/>
                      <w:w w:val="58"/>
                      <w:sz w:val="13"/>
                    </w:rPr>
                    <w:t>\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892502pt;margin-top:446.788055pt;width:458.45pt;height:64.3500pt;mso-position-horizontal-relative:page;mso-position-vertical-relative:page;z-index:-95008" type="#_x0000_t202" filled="false" stroked="false">
            <v:textbox inset="0,0,0,0">
              <w:txbxContent>
                <w:p>
                  <w:pPr>
                    <w:pStyle w:val="BodyText"/>
                    <w:spacing w:line="252" w:lineRule="auto"/>
                    <w:ind w:right="17" w:firstLine="687"/>
                    <w:jc w:val="both"/>
                  </w:pPr>
                  <w:r>
                    <w:rPr>
                      <w:rFonts w:ascii="Arial" w:hAnsi="Arial"/>
                      <w:color w:val="161616"/>
                      <w:spacing w:val="-36"/>
                      <w:w w:val="52"/>
                    </w:rPr>
                    <w:t>·</w:t>
                  </w:r>
                  <w:r>
                    <w:rPr>
                      <w:rFonts w:ascii="Arial" w:hAnsi="Arial"/>
                      <w:color w:val="424242"/>
                      <w:w w:val="64"/>
                    </w:rPr>
                    <w:t>:</w:t>
                  </w:r>
                  <w:r>
                    <w:rPr>
                      <w:rFonts w:ascii="Arial" w:hAnsi="Arial"/>
                      <w:color w:val="424242"/>
                      <w:spacing w:val="-51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7"/>
                    </w:rPr>
                    <w:t>í</w:t>
                  </w:r>
                  <w:r>
                    <w:rPr>
                      <w:rFonts w:ascii="Arial" w:hAnsi="Arial"/>
                      <w:color w:val="161616"/>
                      <w:w w:val="128"/>
                    </w:rPr>
                    <w:t>)</w:t>
                  </w:r>
                  <w:r>
                    <w:rPr>
                      <w:rFonts w:ascii="Arial" w:hAnsi="Arial"/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Cualquier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persona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haya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asistido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la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Junta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General,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sí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92"/>
                    </w:rPr>
                    <w:t>o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en</w:t>
                  </w:r>
                  <w:r>
                    <w:rPr>
                      <w:color w:val="161616"/>
                      <w:w w:val="106"/>
                    </w:rPr>
                    <w:t> represFntación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accionistas,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así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como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cualquier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socio,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asiste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26"/>
                    </w:rPr>
                    <w:t>el </w:t>
                  </w:r>
                  <w:r>
                    <w:rPr>
                      <w:color w:val="161616"/>
                      <w:w w:val="108"/>
                    </w:rPr>
                    <w:t>derecho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obtener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certificación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acuerdos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adoptados,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si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solicite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por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68"/>
                    </w:rPr>
                    <w:t>e</w:t>
                  </w:r>
                  <w:r>
                    <w:rPr>
                      <w:color w:val="161616"/>
                      <w:spacing w:val="-6"/>
                      <w:w w:val="168"/>
                    </w:rPr>
                    <w:t>s</w:t>
                  </w:r>
                  <w:r>
                    <w:rPr>
                      <w:color w:val="161616"/>
                      <w:w w:val="110"/>
                    </w:rPr>
                    <w:t>rito.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892502pt;margin-top:527.227783pt;width:225.25pt;height:15.5pt;mso-position-horizontal-relative:page;mso-position-vertical-relative:page;z-index:-9498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3"/>
                    </w:rPr>
                  </w:r>
                  <w:r>
                    <w:rPr>
                      <w:color w:val="161616"/>
                      <w:w w:val="103"/>
                      <w:u w:val="single" w:color="000000"/>
                    </w:rPr>
                    <w:t>Artícu</w:t>
                  </w:r>
                  <w:r>
                    <w:rPr>
                      <w:color w:val="161616"/>
                      <w:spacing w:val="-3"/>
                      <w:w w:val="103"/>
                      <w:u w:val="single" w:color="000000"/>
                    </w:rPr>
                    <w:t>1</w:t>
                  </w:r>
                  <w:r>
                    <w:rPr>
                      <w:color w:val="161616"/>
                      <w:w w:val="110"/>
                      <w:u w:val="single" w:color="000000"/>
                    </w:rPr>
                    <w:t>o</w:t>
                  </w:r>
                  <w:r>
                    <w:rPr>
                      <w:color w:val="161616"/>
                      <w:spacing w:val="9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single" w:color="000000"/>
                    </w:rPr>
                    <w:t>24º.-</w:t>
                  </w:r>
                  <w:r>
                    <w:rPr>
                      <w:color w:val="161616"/>
                      <w:spacing w:val="17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single" w:color="000000"/>
                    </w:rPr>
                    <w:t>Adopción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22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13"/>
                      <w:u w:val="single" w:color="000000"/>
                    </w:rPr>
                    <w:t>de</w:t>
                  </w:r>
                  <w:r>
                    <w:rPr>
                      <w:color w:val="161616"/>
                      <w:spacing w:val="-2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single" w:color="000000"/>
                    </w:rPr>
                    <w:t>Acuerdos</w:t>
                  </w:r>
                  <w:r>
                    <w:rPr>
                      <w:color w:val="161616"/>
                      <w:w w:val="107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074501pt;margin-top:538.418701pt;width:46.55pt;height:9pt;mso-position-horizontal-relative:page;mso-position-vertical-relative:page;z-index:-94960" type="#_x0000_t202" filled="false" stroked="false">
            <v:textbox inset="0,0,0,0">
              <w:txbxContent>
                <w:p>
                  <w:pPr>
                    <w:tabs>
                      <w:tab w:pos="576" w:val="left" w:leader="none"/>
                      <w:tab w:pos="870" w:val="left" w:leader="none"/>
                    </w:tabs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61616"/>
                      <w:spacing w:val="-19"/>
                      <w:w w:val="306"/>
                      <w:sz w:val="9"/>
                    </w:rPr>
                    <w:t>(</w:t>
                  </w:r>
                  <w:r>
                    <w:rPr>
                      <w:rFonts w:ascii="Arial"/>
                      <w:color w:val="575757"/>
                      <w:w w:val="159"/>
                      <w:sz w:val="9"/>
                    </w:rPr>
                    <w:t>'</w:t>
                  </w:r>
                  <w:r>
                    <w:rPr>
                      <w:rFonts w:ascii="Arial"/>
                      <w:color w:val="575757"/>
                      <w:sz w:val="9"/>
                    </w:rPr>
                    <w:t>       </w:t>
                  </w:r>
                  <w:r>
                    <w:rPr>
                      <w:rFonts w:ascii="Arial"/>
                      <w:color w:val="575757"/>
                      <w:spacing w:val="-6"/>
                      <w:sz w:val="9"/>
                    </w:rPr>
                    <w:t> </w:t>
                  </w:r>
                  <w:r>
                    <w:rPr>
                      <w:rFonts w:ascii="Arial"/>
                      <w:color w:val="424242"/>
                      <w:w w:val="205"/>
                      <w:sz w:val="7"/>
                    </w:rPr>
                    <w:t>.</w:t>
                  </w:r>
                  <w:r>
                    <w:rPr>
                      <w:rFonts w:ascii="Arial"/>
                      <w:color w:val="424242"/>
                      <w:sz w:val="7"/>
                    </w:rPr>
                    <w:tab/>
                  </w:r>
                  <w:r>
                    <w:rPr>
                      <w:rFonts w:ascii="Arial"/>
                      <w:color w:val="161616"/>
                      <w:w w:val="101"/>
                      <w:sz w:val="14"/>
                    </w:rPr>
                    <w:t>.</w:t>
                  </w:r>
                  <w:r>
                    <w:rPr>
                      <w:rFonts w:ascii="Arial"/>
                      <w:color w:val="161616"/>
                      <w:sz w:val="14"/>
                    </w:rPr>
                    <w:tab/>
                  </w:r>
                  <w:r>
                    <w:rPr>
                      <w:rFonts w:ascii="Arial"/>
                      <w:color w:val="424242"/>
                      <w:w w:val="153"/>
                      <w:sz w:val="14"/>
                    </w:rPr>
                    <w:t>'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633118pt;margin-top:544.138123pt;width:7.45pt;height:8pt;mso-position-horizontal-relative:page;mso-position-vertical-relative:page;z-index:-94936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 w:hAnsi="Arial"/>
                      <w:color w:val="161616"/>
                      <w:spacing w:val="-49"/>
                      <w:w w:val="180"/>
                      <w:sz w:val="12"/>
                    </w:rPr>
                    <w:t>·</w:t>
                  </w:r>
                  <w:r>
                    <w:rPr>
                      <w:rFonts w:ascii="Arial" w:hAnsi="Arial"/>
                      <w:color w:val="424242"/>
                      <w:w w:val="226"/>
                      <w:sz w:val="12"/>
                    </w:rPr>
                    <w:t>,</w:t>
                  </w:r>
                  <w:r>
                    <w:rPr>
                      <w:rFonts w:ascii="Arial" w:hAns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0.798004pt;margin-top:544.138123pt;width:434.2pt;height:30.05pt;mso-position-horizontal-relative:page;mso-position-vertical-relative:page;z-index:-94912" type="#_x0000_t202" filled="false" stroked="false">
            <v:textbox inset="0,0,0,0">
              <w:txbxContent>
                <w:p>
                  <w:pPr>
                    <w:spacing w:line="118" w:lineRule="exact" w:before="4"/>
                    <w:ind w:left="0" w:right="8038" w:firstLine="0"/>
                    <w:jc w:val="center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333333"/>
                      <w:w w:val="90"/>
                      <w:sz w:val="12"/>
                    </w:rPr>
                    <w:t>-,</w:t>
                  </w:r>
                  <w:r>
                    <w:rPr>
                      <w:rFonts w:ascii="Arial"/>
                      <w:color w:val="333333"/>
                      <w:sz w:val="12"/>
                    </w:rPr>
                    <w:t> </w:t>
                  </w:r>
                  <w:r>
                    <w:rPr>
                      <w:rFonts w:ascii="Arial"/>
                      <w:color w:val="333333"/>
                      <w:spacing w:val="12"/>
                      <w:sz w:val="12"/>
                    </w:rPr>
                    <w:t> </w:t>
                  </w:r>
                  <w:r>
                    <w:rPr>
                      <w:rFonts w:ascii="Arial"/>
                      <w:color w:val="161616"/>
                      <w:w w:val="69"/>
                      <w:sz w:val="12"/>
                    </w:rPr>
                    <w:t>t</w:t>
                  </w:r>
                  <w:r>
                    <w:rPr>
                      <w:rFonts w:ascii="Arial"/>
                      <w:sz w:val="12"/>
                    </w:rPr>
                  </w:r>
                </w:p>
                <w:p>
                  <w:pPr>
                    <w:spacing w:line="176" w:lineRule="exact" w:before="0"/>
                    <w:ind w:left="0" w:right="7906" w:firstLine="0"/>
                    <w:jc w:val="center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161616"/>
                      <w:w w:val="35"/>
                      <w:sz w:val="19"/>
                    </w:rPr>
                    <w:t>.</w:t>
                  </w:r>
                  <w:r>
                    <w:rPr>
                      <w:rFonts w:ascii="Arial"/>
                      <w:color w:val="161616"/>
                      <w:spacing w:val="-29"/>
                      <w:sz w:val="19"/>
                    </w:rPr>
                    <w:t> </w:t>
                  </w:r>
                  <w:r>
                    <w:rPr>
                      <w:rFonts w:ascii="Arial"/>
                      <w:color w:val="161616"/>
                      <w:w w:val="107"/>
                      <w:sz w:val="19"/>
                    </w:rPr>
                    <w:t>i</w:t>
                  </w:r>
                  <w:r>
                    <w:rPr>
                      <w:rFonts w:ascii="Arial"/>
                      <w:sz w:val="19"/>
                    </w:rPr>
                  </w:r>
                </w:p>
                <w:p>
                  <w:pPr>
                    <w:pStyle w:val="BodyText"/>
                    <w:spacing w:line="288" w:lineRule="exact"/>
                    <w:ind w:right="0"/>
                    <w:jc w:val="left"/>
                  </w:pPr>
                  <w:r>
                    <w:rPr>
                      <w:color w:val="161616"/>
                      <w:spacing w:val="23"/>
                      <w:w w:val="63"/>
                    </w:rPr>
                    <w:t>·</w:t>
                  </w:r>
                  <w:r>
                    <w:rPr>
                      <w:color w:val="575757"/>
                      <w:spacing w:val="-2"/>
                      <w:w w:val="50"/>
                    </w:rPr>
                    <w:t>·</w:t>
                  </w:r>
                  <w:r>
                    <w:rPr>
                      <w:color w:val="333333"/>
                      <w:spacing w:val="-32"/>
                      <w:w w:val="76"/>
                    </w:rPr>
                    <w:t>·</w:t>
                  </w:r>
                  <w:r>
                    <w:rPr>
                      <w:color w:val="161616"/>
                      <w:w w:val="47"/>
                    </w:rPr>
                    <w:t>·</w:t>
                  </w:r>
                  <w:r>
                    <w:rPr>
                      <w:color w:val="161616"/>
                      <w:spacing w:val="-12"/>
                      <w:w w:val="47"/>
                    </w:rPr>
                    <w:t>·</w:t>
                  </w:r>
                  <w:r>
                    <w:rPr>
                      <w:color w:val="333333"/>
                      <w:spacing w:val="-43"/>
                      <w:w w:val="76"/>
                    </w:rPr>
                    <w:t>·</w:t>
                  </w:r>
                  <w:r>
                    <w:rPr>
                      <w:color w:val="161616"/>
                      <w:w w:val="156"/>
                    </w:rPr>
                    <w:t>tas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Juntas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Generales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Ordinarias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1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24"/>
                      <w:sz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Extraordinarias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adoptarán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sus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347099pt;margin-top:575.227783pt;width:457.2pt;height:48.05pt;mso-position-horizontal-relative:page;mso-position-vertical-relative:page;z-index:-94888" type="#_x0000_t202" filled="false" stroked="false">
            <v:textbox inset="0,0,0,0">
              <w:txbxContent>
                <w:p>
                  <w:pPr>
                    <w:pStyle w:val="BodyText"/>
                    <w:spacing w:line="252" w:lineRule="auto"/>
                    <w:ind w:right="17" w:firstLine="10"/>
                    <w:jc w:val="both"/>
                  </w:pPr>
                  <w:r>
                    <w:rPr>
                      <w:color w:val="161616"/>
                      <w:w w:val="108"/>
                    </w:rPr>
                    <w:t>acuerdps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mayoría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simple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votos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emitidos,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excepto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caso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previstos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artículo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20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presentes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Estatutos.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Cada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lleva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asoci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do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el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derecho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un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voto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98"/>
                    </w:rPr>
                    <w:t>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346497pt;margin-top:635.769592pt;width:19.55pt;height:8.5pt;mso-position-horizontal-relative:page;mso-position-vertical-relative:page;z-index:-94864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161616"/>
                      <w:w w:val="78"/>
                      <w:sz w:val="9"/>
                    </w:rPr>
                    <w:t>.</w:t>
                  </w:r>
                  <w:r>
                    <w:rPr>
                      <w:rFonts w:ascii="Arial"/>
                      <w:color w:val="161616"/>
                      <w:sz w:val="9"/>
                    </w:rPr>
                    <w:t> </w:t>
                  </w:r>
                  <w:r>
                    <w:rPr>
                      <w:rFonts w:ascii="Arial"/>
                      <w:color w:val="161616"/>
                      <w:spacing w:val="-5"/>
                      <w:sz w:val="9"/>
                    </w:rPr>
                    <w:t> </w:t>
                  </w:r>
                  <w:r>
                    <w:rPr>
                      <w:rFonts w:ascii="Arial"/>
                      <w:color w:val="161616"/>
                      <w:spacing w:val="6"/>
                      <w:w w:val="193"/>
                      <w:sz w:val="7"/>
                    </w:rPr>
                    <w:t>,</w:t>
                  </w:r>
                  <w:r>
                    <w:rPr>
                      <w:rFonts w:ascii="Arial"/>
                      <w:color w:val="161616"/>
                      <w:spacing w:val="6"/>
                      <w:w w:val="99"/>
                      <w:sz w:val="7"/>
                    </w:rPr>
                  </w:r>
                  <w:r>
                    <w:rPr>
                      <w:rFonts w:ascii="Arial"/>
                      <w:color w:val="161616"/>
                      <w:w w:val="99"/>
                      <w:sz w:val="7"/>
                      <w:u w:val="single" w:color="151515"/>
                    </w:rPr>
                    <w:t> </w:t>
                  </w:r>
                  <w:r>
                    <w:rPr>
                      <w:rFonts w:ascii="Arial"/>
                      <w:color w:val="161616"/>
                      <w:sz w:val="7"/>
                      <w:u w:val="single" w:color="151515"/>
                    </w:rPr>
                    <w:t>   </w:t>
                  </w:r>
                  <w:r>
                    <w:rPr>
                      <w:rFonts w:ascii="Arial"/>
                      <w:color w:val="161616"/>
                      <w:spacing w:val="7"/>
                      <w:sz w:val="7"/>
                      <w:u w:val="single" w:color="151515"/>
                    </w:rPr>
                    <w:t> </w:t>
                  </w:r>
                  <w:r>
                    <w:rPr>
                      <w:rFonts w:ascii="Arial"/>
                      <w:color w:val="161616"/>
                      <w:spacing w:val="7"/>
                      <w:sz w:val="7"/>
                    </w:rPr>
                  </w:r>
                  <w:r>
                    <w:rPr>
                      <w:rFonts w:ascii="Arial"/>
                      <w:color w:val="161616"/>
                      <w:sz w:val="7"/>
                    </w:rPr>
                    <w:t> </w:t>
                  </w:r>
                  <w:r>
                    <w:rPr>
                      <w:rFonts w:ascii="Arial"/>
                      <w:color w:val="161616"/>
                      <w:spacing w:val="-6"/>
                      <w:sz w:val="7"/>
                    </w:rPr>
                    <w:t> </w:t>
                  </w:r>
                  <w:r>
                    <w:rPr>
                      <w:rFonts w:ascii="Times New Roman"/>
                      <w:color w:val="424242"/>
                      <w:w w:val="64"/>
                      <w:sz w:val="13"/>
                    </w:rPr>
                    <w:t>.---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523102pt;margin-top:640.682434pt;width:419pt;height:15.5pt;mso-position-horizontal-relative:page;mso-position-vertical-relative:page;z-index:-9484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  <w:t>En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el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supuesto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previsto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Art.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15.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h)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presentes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Estatutos,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289pt;margin-top:657.046021pt;width:456.6pt;height:31.9pt;mso-position-horizontal-relative:page;mso-position-vertical-relative:page;z-index:-94816" type="#_x0000_t202" filled="false" stroked="false">
            <v:textbox inset="0,0,0,0">
              <w:txbxContent>
                <w:p>
                  <w:pPr>
                    <w:pStyle w:val="BodyText"/>
                    <w:spacing w:line="252" w:lineRule="auto"/>
                    <w:ind w:right="17" w:firstLine="10"/>
                    <w:jc w:val="left"/>
                  </w:pPr>
                  <w:r>
                    <w:rPr>
                      <w:color w:val="161616"/>
                      <w:w w:val="108"/>
                    </w:rPr>
                    <w:t>acuerdo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habrá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contar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unanimidad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miembros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w w:val="103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spacing w:val="20"/>
                      <w:w w:val="98"/>
                    </w:rPr>
                    <w:t>J</w:t>
                  </w:r>
                  <w:r>
                    <w:rPr>
                      <w:color w:val="161616"/>
                      <w:w w:val="103"/>
                    </w:rPr>
                    <w:t>unta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General.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983498pt;margin-top:706.461853pt;width:184.9pt;height:16pt;mso-position-horizontal-relative:page;mso-position-vertical-relative:page;z-index:-94792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4"/>
                      <w:sz w:val="28"/>
                    </w:rPr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8"/>
                      <w:u w:val="single" w:color="000000"/>
                    </w:rPr>
                    <w:t>f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w w:val="103"/>
                      <w:sz w:val="28"/>
                      <w:u w:val="single" w:color="000000"/>
                    </w:rPr>
                    <w:t>t</w:t>
                  </w:r>
                  <w:r>
                    <w:rPr>
                      <w:rFonts w:ascii="Times New Roman" w:hAnsi="Times New Roman"/>
                      <w:color w:val="161616"/>
                      <w:w w:val="83"/>
                      <w:sz w:val="28"/>
                      <w:u w:val="single" w:color="000000"/>
                    </w:rPr>
                    <w:t>,,_rtículo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8"/>
                      <w:u w:val="single" w:color="000000"/>
                    </w:rPr>
                    <w:t>25º.-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  <w:u w:val="single" w:color="000000"/>
                    </w:rPr>
                    <w:t>Acta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8"/>
                      <w:u w:val="single" w:color="000000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8"/>
                      <w:u w:val="single" w:color="000000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  <w:u w:val="single" w:color="000000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165298pt;margin-top:739.955078pt;width:457.4pt;height:32.0500pt;mso-position-horizontal-relative:page;mso-position-vertical-relative:page;z-index:-94768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/>
                    <w:ind w:right="17" w:firstLine="803"/>
                    <w:jc w:val="left"/>
                  </w:pPr>
                  <w:r>
                    <w:rPr>
                      <w:color w:val="161616"/>
                      <w:w w:val="104"/>
                    </w:rPr>
                    <w:t>1.-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junta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podrá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aprobada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propia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junta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continuación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haberse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celebrado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ésta,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y,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en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su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defecto,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dentro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plazo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011902pt;margin-top:821.862366pt;width:49.45pt;height:12pt;mso-position-horizontal-relative:page;mso-position-vertical-relative:page;z-index:-94744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0"/>
                    </w:rPr>
                    <w:t>Pag.</w:t>
                  </w:r>
                  <w:r>
                    <w:rPr>
                      <w:rFonts w:ascii="Times New Roman"/>
                      <w:color w:val="161616"/>
                      <w:spacing w:val="23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20"/>
                    </w:rPr>
                    <w:t>12/24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608002pt;margin-top:79.909088pt;width:344.7pt;height:12pt;mso-position-horizontal-relative:page;mso-position-vertical-relative:page;z-index:-9472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2.190613pt;margin-top:103.545471pt;width:20pt;height:12pt;mso-position-horizontal-relative:page;mso-position-vertical-relative:page;z-index:-946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038193pt;margin-top:528.090942pt;width:6.45pt;height:12pt;mso-position-horizontal-relative:page;mso-position-vertical-relative:page;z-index:-946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0.995255pt;margin-top:528.090942pt;width:6.85pt;height:12pt;mso-position-horizontal-relative:page;mso-position-vertical-relative:page;z-index:-946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3.249435pt;margin-top:528.090942pt;width:7.9pt;height:12pt;mso-position-horizontal-relative:page;mso-position-vertical-relative:page;z-index:-946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3.018768pt;margin-top:528.090942pt;width:5.9pt;height:12pt;mso-position-horizontal-relative:page;mso-position-vertical-relative:page;z-index:-94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7.800201pt;margin-top:631pt;width:5.25pt;height:12pt;mso-position-horizontal-relative:page;mso-position-vertical-relative:page;z-index:-945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7.673416pt;margin-top:707.727295pt;width:7.4pt;height:12pt;mso-position-horizontal-relative:page;mso-position-vertical-relative:page;z-index:-945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0.695938pt;margin-top:707.727295pt;width:6.4pt;height:12pt;mso-position-horizontal-relative:page;mso-position-vertical-relative:page;z-index:-945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2.071671pt;margin-top:707.727295pt;width:7.6pt;height:12pt;mso-position-horizontal-relative:page;mso-position-vertical-relative:page;z-index:-945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0.786285pt;margin-top:707.727295pt;width:7pt;height:12pt;mso-position-horizontal-relative:page;mso-position-vertical-relative:page;z-index:-944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5.536697pt;margin-top:707.727295pt;width:6.8pt;height:12pt;mso-position-horizontal-relative:page;mso-position-vertical-relative:page;z-index:-944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420" w:bottom="0" w:left="360" w:right="4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11.717903pt;margin-top:29.017611pt;width:59.48615pt;height:76.17129pt;mso-position-horizontal-relative:page;mso-position-vertical-relative:page;z-index:-94432" type="#_x0000_t75" stroked="false">
            <v:imagedata r:id="rId34" o:title=""/>
          </v:shape>
        </w:pict>
      </w:r>
      <w:r>
        <w:rPr/>
        <w:pict>
          <v:shape style="position:absolute;margin-left:513.612122pt;margin-top:811.76825pt;width:46.42821pt;height:10.15617pt;mso-position-horizontal-relative:page;mso-position-vertical-relative:page;z-index:-94408" type="#_x0000_t75" stroked="false">
            <v:imagedata r:id="rId35" o:title=""/>
          </v:shape>
        </w:pict>
      </w:r>
      <w:r>
        <w:rPr/>
        <w:pict>
          <v:group style="position:absolute;margin-left:186.606201pt;margin-top:55.85527pt;width:322.650pt;height:.1pt;mso-position-horizontal-relative:page;mso-position-vertical-relative:page;z-index:-94384" coordorigin="3732,1117" coordsize="6453,2">
            <v:shape style="position:absolute;left:3732;top:1117;width:6453;height:2" coordorigin="3732,1117" coordsize="6453,0" path="m3732,1117l10184,1117e" filled="false" stroked="true" strokeweight=".725389pt" strokecolor="#000000">
              <v:path arrowok="t"/>
            </v:shape>
            <w10:wrap type="none"/>
          </v:group>
        </w:pict>
      </w:r>
      <w:r>
        <w:rPr/>
        <w:pict>
          <v:group style="position:absolute;margin-left:186.06221pt;margin-top:83.873573pt;width:371.6pt;height:.75pt;mso-position-horizontal-relative:page;mso-position-vertical-relative:page;z-index:-94360" coordorigin="3721,1677" coordsize="7432,15">
            <v:group style="position:absolute;left:3728;top:1685;width:3083;height:2" coordorigin="3728,1685" coordsize="3083,2">
              <v:shape style="position:absolute;left:3728;top:1685;width:3083;height:2" coordorigin="3728,1685" coordsize="3083,0" path="m3728,1685l6811,1685e" filled="false" stroked="true" strokeweight=".725389pt" strokecolor="#000000">
                <v:path arrowok="t"/>
              </v:shape>
            </v:group>
            <v:group style="position:absolute;left:6808;top:1685;width:4338;height:2" coordorigin="6808,1685" coordsize="4338,2">
              <v:shape style="position:absolute;left:6808;top:1685;width:4338;height:2" coordorigin="6808,1685" coordsize="4338,0" path="m6808,1685l11146,1685e" filled="false" stroked="true" strokeweight=".725389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4.310898pt;margin-top:60.800869pt;width:351.6pt;height:11pt;mso-position-horizontal-relative:page;mso-position-vertical-relative:page;z-index:-94336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61616"/>
                      <w:w w:val="99"/>
                      <w:sz w:val="18"/>
                    </w:rPr>
                    <w:t>Comas</w:t>
                  </w:r>
                  <w:r>
                    <w:rPr>
                      <w:rFonts w:ascii="Arial" w:hAnsi="Arial"/>
                      <w:color w:val="161616"/>
                      <w:spacing w:val="-3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spacing w:val="-35"/>
                      <w:w w:val="204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29"/>
                      <w:sz w:val="18"/>
                    </w:rPr>
                    <w:t>ói,</w:t>
                  </w:r>
                  <w:r>
                    <w:rPr>
                      <w:rFonts w:ascii="Arial" w:hAnsi="Arial"/>
                      <w:color w:val="161616"/>
                      <w:spacing w:val="-1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"/>
                      <w:w w:val="132"/>
                      <w:sz w:val="18"/>
                    </w:rPr>
                    <w:t>d</w:t>
                  </w:r>
                  <w:r>
                    <w:rPr>
                      <w:rFonts w:ascii="Arial" w:hAnsi="Arial"/>
                      <w:color w:val="2F2F2F"/>
                      <w:w w:val="98"/>
                      <w:sz w:val="18"/>
                    </w:rPr>
                    <w:t>&amp;</w:t>
                  </w:r>
                  <w:r>
                    <w:rPr>
                      <w:rFonts w:ascii="Arial" w:hAnsi="Arial"/>
                      <w:color w:val="2F2F2F"/>
                      <w:spacing w:val="9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3"/>
                      <w:sz w:val="18"/>
                    </w:rPr>
                    <w:t>Esftud</w:t>
                  </w:r>
                  <w:r>
                    <w:rPr>
                      <w:rFonts w:ascii="Arial" w:hAnsi="Arial"/>
                      <w:color w:val="161616"/>
                      <w:spacing w:val="-8"/>
                      <w:w w:val="93"/>
                      <w:sz w:val="18"/>
                    </w:rPr>
                    <w:t>!</w:t>
                  </w:r>
                  <w:r>
                    <w:rPr>
                      <w:rFonts w:ascii="Arial" w:hAnsi="Arial"/>
                      <w:color w:val="161616"/>
                      <w:w w:val="122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9"/>
                      <w:w w:val="132"/>
                      <w:sz w:val="18"/>
                    </w:rPr>
                    <w:t>p</w:t>
                  </w:r>
                  <w:r>
                    <w:rPr>
                      <w:rFonts w:ascii="Arial" w:hAnsi="Arial"/>
                      <w:color w:val="2F2F2F"/>
                      <w:w w:val="113"/>
                      <w:sz w:val="18"/>
                    </w:rPr>
                    <w:t>ara</w:t>
                  </w:r>
                  <w:r>
                    <w:rPr>
                      <w:rFonts w:ascii="Arial" w:hAnsi="Arial"/>
                      <w:color w:val="2F2F2F"/>
                      <w:spacing w:val="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8"/>
                      <w:sz w:val="18"/>
                    </w:rPr>
                    <w:t>la</w:t>
                  </w:r>
                  <w:r>
                    <w:rPr>
                      <w:rFonts w:ascii="Arial" w:hAnsi="Arial"/>
                      <w:color w:val="161616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3"/>
                      <w:w w:val="114"/>
                      <w:sz w:val="18"/>
                    </w:rPr>
                    <w:t>c</w:t>
                  </w:r>
                  <w:r>
                    <w:rPr>
                      <w:rFonts w:ascii="Arial" w:hAnsi="Arial"/>
                      <w:color w:val="2F2F2F"/>
                      <w:spacing w:val="2"/>
                      <w:w w:val="98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161616"/>
                      <w:w w:val="121"/>
                      <w:sz w:val="18"/>
                    </w:rPr>
                    <w:t>eación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8"/>
                      <w:w w:val="128"/>
                      <w:sz w:val="18"/>
                    </w:rPr>
                    <w:t>"</w:t>
                  </w:r>
                  <w:r>
                    <w:rPr>
                      <w:rFonts w:ascii="Arial" w:hAnsi="Arial"/>
                      <w:color w:val="2F2F2F"/>
                      <w:w w:val="108"/>
                      <w:sz w:val="18"/>
                    </w:rPr>
                    <w:t>G</w:t>
                  </w:r>
                  <w:r>
                    <w:rPr>
                      <w:rFonts w:ascii="Arial" w:hAnsi="Arial"/>
                      <w:color w:val="2F2F2F"/>
                      <w:spacing w:val="14"/>
                      <w:w w:val="108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w w:val="100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161616"/>
                      <w:spacing w:val="10"/>
                      <w:w w:val="100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2F2F2F"/>
                      <w:spacing w:val="-32"/>
                      <w:w w:val="109"/>
                      <w:sz w:val="18"/>
                    </w:rPr>
                    <w:t>N</w:t>
                  </w:r>
                  <w:r>
                    <w:rPr>
                      <w:rFonts w:ascii="Arial" w:hAnsi="Arial"/>
                      <w:color w:val="4B4B4B"/>
                      <w:spacing w:val="-89"/>
                      <w:w w:val="158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spacing w:val="-8"/>
                      <w:w w:val="78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161616"/>
                      <w:w w:val="118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spacing w:val="-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6"/>
                      <w:sz w:val="18"/>
                    </w:rPr>
                    <w:t>DH</w:t>
                  </w:r>
                  <w:r>
                    <w:rPr>
                      <w:rFonts w:ascii="Arial" w:hAnsi="Arial"/>
                      <w:color w:val="161616"/>
                      <w:spacing w:val="-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4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161616"/>
                      <w:spacing w:val="6"/>
                      <w:w w:val="104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2F2F2F"/>
                      <w:spacing w:val="4"/>
                      <w:w w:val="80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61616"/>
                      <w:w w:val="96"/>
                      <w:sz w:val="18"/>
                    </w:rPr>
                    <w:t>NTO</w:t>
                  </w:r>
                  <w:r>
                    <w:rPr>
                      <w:rFonts w:ascii="Arial" w:hAnsi="Arial"/>
                      <w:color w:val="161616"/>
                      <w:spacing w:val="1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56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61616"/>
                      <w:spacing w:val="-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4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161616"/>
                      <w:spacing w:val="-1"/>
                      <w:w w:val="104"/>
                      <w:sz w:val="18"/>
                    </w:rPr>
                    <w:t>;</w:t>
                  </w:r>
                  <w:r>
                    <w:rPr>
                      <w:rFonts w:ascii="Arial" w:hAnsi="Arial"/>
                      <w:color w:val="161616"/>
                      <w:w w:val="78"/>
                      <w:sz w:val="18"/>
                    </w:rPr>
                    <w:t>ERR</w:t>
                  </w:r>
                  <w:r>
                    <w:rPr>
                      <w:rFonts w:ascii="Arial" w:hAnsi="Arial"/>
                      <w:color w:val="161616"/>
                      <w:spacing w:val="-2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w w:val="103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2F2F2F"/>
                      <w:spacing w:val="1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F2F2F"/>
                      <w:w w:val="68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2F2F2F"/>
                      <w:spacing w:val="-2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4"/>
                      <w:w w:val="78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w w:val="93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2F2F2F"/>
                      <w:spacing w:val="-2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"/>
                      <w:w w:val="118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w w:val="112"/>
                      <w:sz w:val="18"/>
                    </w:rPr>
                    <w:t>"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142.282898pt;width:447.1pt;height:37.4pt;mso-position-horizontal-relative:page;mso-position-vertical-relative:page;z-index:-94312" type="#_x0000_t202" filled="false" stroked="false">
            <v:textbox inset="0,0,0,0">
              <w:txbxContent>
                <w:p>
                  <w:pPr>
                    <w:spacing w:line="399" w:lineRule="exact" w:before="0"/>
                    <w:ind w:left="23" w:right="0" w:hanging="4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53"/>
                      <w:w w:val="117"/>
                      <w:sz w:val="26"/>
                      <w:szCs w:val="26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0"/>
                      <w:w w:val="274"/>
                      <w:position w:val="11"/>
                      <w:sz w:val="9"/>
                      <w:szCs w:val="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7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2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6"/>
                      <w:sz w:val="26"/>
                      <w:szCs w:val="26"/>
                    </w:rPr>
                    <w:t>q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3"/>
                      <w:w w:val="106"/>
                      <w:sz w:val="26"/>
                      <w:szCs w:val="26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18"/>
                      <w:w w:val="108"/>
                      <w:sz w:val="26"/>
                      <w:szCs w:val="26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62"/>
                      <w:position w:val="11"/>
                      <w:sz w:val="9"/>
                      <w:szCs w:val="9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position w:val="11"/>
                      <w:sz w:val="9"/>
                      <w:szCs w:val="9"/>
                    </w:rPr>
                    <w:t>      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8"/>
                      <w:sz w:val="26"/>
                      <w:szCs w:val="26"/>
                    </w:rPr>
                    <w:t>ce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38"/>
                      <w:w w:val="110"/>
                      <w:sz w:val="26"/>
                      <w:szCs w:val="26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21"/>
                      <w:position w:val="11"/>
                      <w:sz w:val="9"/>
                      <w:szCs w:val="9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0"/>
                      <w:position w:val="11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6"/>
                      <w:w w:val="246"/>
                      <w:position w:val="11"/>
                      <w:sz w:val="9"/>
                      <w:szCs w:val="9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</w:rPr>
                    <w:t>as;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8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  <w:t>por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1"/>
                      <w:sz w:val="26"/>
                      <w:szCs w:val="26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85"/>
                      <w:w w:val="92"/>
                      <w:sz w:val="26"/>
                      <w:szCs w:val="26"/>
                    </w:rPr>
                    <w:t>1</w:t>
                  </w:r>
                  <w:r>
                    <w:rPr>
                      <w:rFonts w:ascii="Arial" w:hAnsi="Arial" w:cs="Arial" w:eastAsia="Arial"/>
                      <w:color w:val="161616"/>
                      <w:w w:val="108"/>
                      <w:position w:val="11"/>
                      <w:sz w:val="10"/>
                      <w:szCs w:val="10"/>
                    </w:rPr>
                    <w:t>1</w:t>
                  </w:r>
                  <w:r>
                    <w:rPr>
                      <w:rFonts w:ascii="Arial" w:hAnsi="Arial" w:cs="Arial" w:eastAsia="Arial"/>
                      <w:color w:val="161616"/>
                      <w:spacing w:val="-4"/>
                      <w:position w:val="11"/>
                      <w:sz w:val="10"/>
                      <w:szCs w:val="1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94"/>
                      <w:w w:val="153"/>
                      <w:sz w:val="26"/>
                      <w:szCs w:val="26"/>
                    </w:rPr>
                    <w:t>r</w:t>
                  </w:r>
                  <w:r>
                    <w:rPr>
                      <w:rFonts w:ascii="Arial" w:hAnsi="Arial" w:cs="Arial" w:eastAsia="Arial"/>
                      <w:color w:val="161616"/>
                      <w:spacing w:val="-27"/>
                      <w:w w:val="263"/>
                      <w:position w:val="11"/>
                      <w:sz w:val="13"/>
                      <w:szCs w:val="13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3"/>
                      <w:sz w:val="26"/>
                      <w:szCs w:val="26"/>
                    </w:rPr>
                    <w:t>res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3"/>
                      <w:sz w:val="26"/>
                      <w:szCs w:val="26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29"/>
                      <w:w w:val="104"/>
                      <w:sz w:val="26"/>
                      <w:szCs w:val="26"/>
                    </w:rPr>
                    <w:t>U</w:t>
                  </w:r>
                  <w:r>
                    <w:rPr>
                      <w:rFonts w:ascii="Arial" w:hAnsi="Arial" w:cs="Arial" w:eastAsia="Arial"/>
                      <w:color w:val="161616"/>
                      <w:w w:val="82"/>
                      <w:position w:val="11"/>
                      <w:sz w:val="12"/>
                      <w:szCs w:val="12"/>
                    </w:rPr>
                    <w:t>...l</w:t>
                  </w:r>
                  <w:r>
                    <w:rPr>
                      <w:rFonts w:ascii="Arial" w:hAnsi="Arial" w:cs="Arial" w:eastAsia="Arial"/>
                      <w:color w:val="161616"/>
                      <w:spacing w:val="-11"/>
                      <w:position w:val="11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3"/>
                      <w:sz w:val="26"/>
                      <w:szCs w:val="26"/>
                    </w:rPr>
                    <w:t>ente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31"/>
                      <w:sz w:val="26"/>
                      <w:szCs w:val="2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106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color w:val="161616"/>
                      <w:spacing w:val="30"/>
                      <w:sz w:val="24"/>
                      <w:szCs w:val="2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42"/>
                      <w:w w:val="95"/>
                      <w:position w:val="11"/>
                      <w:sz w:val="27"/>
                      <w:szCs w:val="27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2"/>
                      <w:w w:val="55"/>
                      <w:sz w:val="26"/>
                      <w:szCs w:val="2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5"/>
                      <w:sz w:val="26"/>
                      <w:szCs w:val="26"/>
                    </w:rPr>
                    <w:t>os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4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F2F2F"/>
                      <w:spacing w:val="-148"/>
                      <w:w w:val="128"/>
                      <w:position w:val="11"/>
                      <w:sz w:val="27"/>
                      <w:szCs w:val="2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6"/>
                      <w:sz w:val="26"/>
                      <w:szCs w:val="26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9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2"/>
                      <w:sz w:val="26"/>
                      <w:szCs w:val="26"/>
                    </w:rPr>
                    <w:t>lerventores,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30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  <w:t>uno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23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5"/>
                      <w:sz w:val="26"/>
                      <w:szCs w:val="26"/>
                    </w:rPr>
                    <w:t>en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3"/>
                      <w:sz w:val="26"/>
                      <w:szCs w:val="2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5"/>
                      <w:sz w:val="26"/>
                      <w:szCs w:val="26"/>
                    </w:rPr>
                    <w:t>representac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31"/>
                      <w:w w:val="106"/>
                      <w:sz w:val="26"/>
                      <w:szCs w:val="26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2F2F2F"/>
                      <w:spacing w:val="-61"/>
                      <w:w w:val="102"/>
                      <w:position w:val="11"/>
                      <w:sz w:val="27"/>
                      <w:szCs w:val="2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60"/>
                      <w:w w:val="106"/>
                      <w:sz w:val="26"/>
                      <w:szCs w:val="26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12"/>
                      <w:w w:val="147"/>
                      <w:position w:val="11"/>
                      <w:sz w:val="27"/>
                      <w:szCs w:val="27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6"/>
                      <w:sz w:val="26"/>
                      <w:szCs w:val="26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  <w:p>
                  <w:pPr>
                    <w:spacing w:before="12"/>
                    <w:ind w:left="23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mayoría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3"/>
                      <w:sz w:val="28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otro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minoría.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233pt;margin-top:197.2314pt;width:448.65pt;height:31.85pt;mso-position-horizontal-relative:page;mso-position-vertical-relative:page;z-index:-94288" type="#_x0000_t202" filled="false" stroked="false">
            <v:textbox inset="0,0,0,0">
              <w:txbxContent>
                <w:p>
                  <w:pPr>
                    <w:spacing w:line="252" w:lineRule="auto" w:before="0"/>
                    <w:ind w:left="20" w:right="18" w:firstLine="736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2.-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acta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aprobada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cualquiera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estas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formas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tendrá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fuerza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ejecutiva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partir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fecha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aprobación.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233pt;margin-top:246.195511pt;width:228.4pt;height:15.5pt;mso-position-horizontal-relative:page;mso-position-vertical-relative:page;z-index:-94264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  <w:u w:val="single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  <w:u w:val="single" w:color="000000"/>
                    </w:rPr>
                    <w:t>26º.-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  <w:u w:val="single" w:color="000000"/>
                    </w:rPr>
                    <w:t>Suspensión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  <w:u w:val="single" w:color="000000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  <w:u w:val="single" w:color="000000"/>
                    </w:rPr>
                    <w:t>Acuerdos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704697pt;margin-top:278.294098pt;width:448.5pt;height:47.6pt;mso-position-horizontal-relative:page;mso-position-vertical-relative:page;z-index:-94240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9" w:firstLine="721"/>
                    <w:jc w:val="both"/>
                  </w:pPr>
                  <w:r>
                    <w:rPr>
                      <w:color w:val="161616"/>
                      <w:w w:val="106"/>
                    </w:rPr>
                    <w:t>No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podrá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ser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suspendida,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97"/>
                    </w:rPr>
                    <w:t>la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ejecución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los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acuerdos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aprobados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por</w:t>
                  </w:r>
                  <w:r>
                    <w:rPr>
                      <w:color w:val="161616"/>
                      <w:w w:val="10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Junta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General,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una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vez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aprobada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acta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reunión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en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se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adoptaron.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342.128693pt;width:239.25pt;height:15.5pt;mso-position-horizontal-relative:page;mso-position-vertical-relative:page;z-index:-9421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5"/>
                    </w:rPr>
                  </w:r>
                  <w:r>
                    <w:rPr>
                      <w:color w:val="161616"/>
                      <w:w w:val="105"/>
                      <w:u w:val="thick" w:color="000000"/>
                    </w:rPr>
                    <w:t>Artículo</w:t>
                  </w:r>
                  <w:r>
                    <w:rPr>
                      <w:color w:val="161616"/>
                      <w:u w:val="thick" w:color="000000"/>
                    </w:rPr>
                    <w:t> </w:t>
                  </w:r>
                  <w:r>
                    <w:rPr>
                      <w:color w:val="161616"/>
                      <w:spacing w:val="19"/>
                      <w:u w:val="thick" w:color="000000"/>
                    </w:rPr>
                    <w:t> </w:t>
                  </w:r>
                  <w:r>
                    <w:rPr>
                      <w:color w:val="161616"/>
                      <w:spacing w:val="13"/>
                      <w:w w:val="103"/>
                      <w:u w:val="thick" w:color="000000"/>
                    </w:rPr>
                    <w:t>2</w:t>
                  </w:r>
                  <w:r>
                    <w:rPr>
                      <w:color w:val="161616"/>
                      <w:w w:val="95"/>
                      <w:u w:val="thick" w:color="000000"/>
                    </w:rPr>
                    <w:t>7°</w:t>
                  </w:r>
                  <w:r>
                    <w:rPr>
                      <w:color w:val="161616"/>
                      <w:spacing w:val="10"/>
                      <w:w w:val="95"/>
                      <w:u w:val="thick" w:color="000000"/>
                    </w:rPr>
                    <w:t>.</w:t>
                  </w:r>
                  <w:r>
                    <w:rPr>
                      <w:color w:val="161616"/>
                      <w:w w:val="115"/>
                      <w:u w:val="thick" w:color="000000"/>
                    </w:rPr>
                    <w:t>-</w:t>
                  </w:r>
                  <w:r>
                    <w:rPr>
                      <w:color w:val="161616"/>
                      <w:spacing w:val="3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Impugnación</w:t>
                  </w:r>
                  <w:r>
                    <w:rPr>
                      <w:color w:val="161616"/>
                      <w:u w:val="thick" w:color="000000"/>
                    </w:rPr>
                    <w:t> </w:t>
                  </w:r>
                  <w:r>
                    <w:rPr>
                      <w:color w:val="161616"/>
                      <w:spacing w:val="22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thick" w:color="000000"/>
                    </w:rPr>
                    <w:t>de</w:t>
                  </w:r>
                  <w:r>
                    <w:rPr>
                      <w:color w:val="161616"/>
                      <w:spacing w:val="-1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3"/>
                      <w:u w:val="thick" w:color="000000"/>
                    </w:rPr>
                    <w:t>Acuerdos</w:t>
                  </w:r>
                  <w:r>
                    <w:rPr>
                      <w:color w:val="161616"/>
                      <w:w w:val="103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974106pt;margin-top:373.864716pt;width:411.45pt;height:15.5pt;mso-position-horizontal-relative:page;mso-position-vertical-relative:page;z-index:-9419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  <w:rPr>
                      <w:sz w:val="26"/>
                      <w:szCs w:val="26"/>
                    </w:rPr>
                  </w:pPr>
                  <w:r>
                    <w:rPr>
                      <w:color w:val="161616"/>
                      <w:w w:val="110"/>
                      <w:sz w:val="26"/>
                    </w:rPr>
                    <w:t>En</w:t>
                  </w:r>
                  <w:r>
                    <w:rPr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orden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10"/>
                      <w:sz w:val="26"/>
                    </w:rPr>
                    <w:t>a</w:t>
                  </w:r>
                  <w:r>
                    <w:rPr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impugnación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los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acuerdos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sociales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habrá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7"/>
                      <w:sz w:val="26"/>
                    </w:rPr>
                    <w:t>que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estar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0"/>
                      <w:sz w:val="26"/>
                    </w:rPr>
                    <w:t>a</w:t>
                  </w:r>
                  <w:r>
                    <w:rPr>
                      <w:w w:val="100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389.823303pt;width:373.15pt;height:31.5pt;mso-position-horizontal-relative:page;mso-position-vertical-relative:page;z-index:-9416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956" w:val="left" w:leader="none"/>
                      <w:tab w:pos="2431" w:val="left" w:leader="none"/>
                      <w:tab w:pos="5126" w:val="left" w:leader="none"/>
                      <w:tab w:pos="5601" w:val="left" w:leader="none"/>
                      <w:tab w:pos="6660" w:val="left" w:leader="none"/>
                    </w:tabs>
                    <w:spacing w:line="247" w:lineRule="auto"/>
                    <w:ind w:right="17" w:firstLine="7"/>
                    <w:jc w:val="left"/>
                  </w:pPr>
                  <w:r>
                    <w:rPr>
                      <w:color w:val="161616"/>
                      <w:w w:val="106"/>
                    </w:rPr>
                    <w:t>lo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establecido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Texto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Refundido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Ley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las</w:t>
                  </w:r>
                  <w:r>
                    <w:rPr>
                      <w:color w:val="161616"/>
                      <w:w w:val="10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Anónimas.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3.17099pt;margin-top:389.823303pt;width:66.3pt;height:15.5pt;mso-position-horizontal-relative:page;mso-position-vertical-relative:page;z-index:-9414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5"/>
                    </w:rPr>
                    <w:t>Sociedades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181396pt;margin-top:453.878937pt;width:252.6pt;height:30.9pt;mso-position-horizontal-relative:page;mso-position-vertical-relative:page;z-index:-9412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38" w:right="0" w:firstLine="0"/>
                    <w:jc w:val="center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SECCIÓN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SEGUNDA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pStyle w:val="BodyText"/>
                    <w:spacing w:line="240" w:lineRule="auto" w:before="7"/>
                    <w:ind w:left="0" w:right="0"/>
                    <w:jc w:val="center"/>
                  </w:pPr>
                  <w:r>
                    <w:rPr>
                      <w:color w:val="161616"/>
                      <w:w w:val="108"/>
                    </w:rPr>
                    <w:t>DEL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CONSEJO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ADMINISTRACIÓN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517.169434pt;width:164.05pt;height:15pt;mso-position-horizontal-relative:page;mso-position-vertical-relative:page;z-index:-9409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0"/>
                      <w:sz w:val="26"/>
                      <w:szCs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5"/>
                      <w:sz w:val="26"/>
                      <w:szCs w:val="26"/>
                      <w:u w:val="thick" w:color="000000"/>
                    </w:rPr>
                    <w:t>28°.-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7"/>
                      <w:sz w:val="26"/>
                      <w:szCs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  <w:u w:val="thick" w:color="000000"/>
                    </w:rPr>
                    <w:t>Composición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606201pt;margin-top:548.502991pt;width:332.4pt;height:15.5pt;mso-position-horizontal-relative:page;mso-position-vertical-relative:page;z-index:-94072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31"/>
                      <w:sz w:val="26"/>
                    </w:rPr>
                    <w:t>l.-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Sociedad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estará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administrada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regida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8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362701pt;margin-top:548.502991pt;width:71.2pt;height:15.5pt;mso-position-horizontal-relative:page;mso-position-vertical-relative:page;z-index:-94048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Consejo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7"/>
                    </w:rPr>
                    <w:t>de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42003pt;margin-top:564.643005pt;width:447.95pt;height:31.75pt;mso-position-horizontal-relative:page;mso-position-vertical-relative:page;z-index:-94024" type="#_x0000_t202" filled="false" stroked="false">
            <v:textbox inset="0,0,0,0">
              <w:txbxContent>
                <w:p>
                  <w:pPr>
                    <w:pStyle w:val="BodyText"/>
                    <w:spacing w:line="242" w:lineRule="auto"/>
                    <w:ind w:left="30" w:right="17" w:hanging="11"/>
                    <w:jc w:val="left"/>
                  </w:pPr>
                  <w:r>
                    <w:rPr>
                      <w:color w:val="161616"/>
                      <w:w w:val="105"/>
                    </w:rPr>
                    <w:t>Administración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quien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corresponde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w w:val="100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representación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social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106"/>
                      <w:sz w:val="24"/>
                      <w:szCs w:val="24"/>
                    </w:rPr>
                    <w:t>y</w:t>
                  </w:r>
                  <w:r>
                    <w:rPr>
                      <w:rFonts w:ascii="Arial" w:hAnsi="Arial" w:cs="Arial" w:eastAsia="Arial"/>
                      <w:color w:val="161616"/>
                      <w:sz w:val="24"/>
                      <w:szCs w:val="2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spacing w:val="-7"/>
                      <w:sz w:val="24"/>
                      <w:szCs w:val="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ostenta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las</w:t>
                  </w:r>
                  <w:r>
                    <w:rPr>
                      <w:color w:val="161616"/>
                      <w:w w:val="10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facultades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enumeradas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98"/>
                    </w:rPr>
                    <w:t>el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Artículo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3</w:t>
                  </w:r>
                  <w:r>
                    <w:rPr>
                      <w:color w:val="161616"/>
                      <w:spacing w:val="2"/>
                      <w:w w:val="104"/>
                    </w:rPr>
                    <w:t>1</w:t>
                  </w:r>
                  <w:r>
                    <w:rPr>
                      <w:color w:val="161616"/>
                      <w:w w:val="92"/>
                      <w:sz w:val="28"/>
                      <w:szCs w:val="28"/>
                    </w:rPr>
                    <w:t>°</w:t>
                  </w:r>
                  <w:r>
                    <w:rPr>
                      <w:color w:val="161616"/>
                      <w:sz w:val="28"/>
                      <w:szCs w:val="2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estos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Estatutos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2F2F2F"/>
                      <w:w w:val="98"/>
                    </w:rPr>
                    <w:t>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42003pt;margin-top:613.244385pt;width:126.55pt;height:64.1500pt;mso-position-horizontal-relative:page;mso-position-vertical-relative:page;z-index:-94000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750"/>
                    <w:jc w:val="both"/>
                    <w:rPr>
                      <w:sz w:val="26"/>
                      <w:szCs w:val="26"/>
                    </w:rPr>
                  </w:pPr>
                  <w:r>
                    <w:rPr>
                      <w:color w:val="161616"/>
                      <w:w w:val="103"/>
                    </w:rPr>
                    <w:t>2.-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Consejo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cuyo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nombramiento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Insular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11"/>
                      <w:sz w:val="26"/>
                    </w:rPr>
                    <w:t>Hierro</w:t>
                  </w:r>
                  <w:r>
                    <w:rPr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Junta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11"/>
                      <w:sz w:val="26"/>
                    </w:rPr>
                    <w:t>General,</w:t>
                  </w:r>
                  <w:r>
                    <w:rPr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461105pt;margin-top:613.244385pt;width:319.45pt;height:64.1500pt;mso-position-horizontal-relative:page;mso-position-vertical-relative:page;z-index:-93976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3"/>
                    <w:jc w:val="both"/>
                  </w:pP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8"/>
                      <w:sz w:val="26"/>
                    </w:rPr>
                    <w:t>Administración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estará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12"/>
                      <w:sz w:val="26"/>
                    </w:rPr>
                    <w:t>integrado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color w:val="161616"/>
                      <w:w w:val="109"/>
                      <w:sz w:val="26"/>
                    </w:rPr>
                    <w:t>por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color w:val="161616"/>
                      <w:w w:val="98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Presidente,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deberá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recaer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Presidente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Excmo.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Cabildo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5"/>
                      <w:sz w:val="25"/>
                    </w:rPr>
                    <w:t>y</w:t>
                  </w:r>
                  <w:r>
                    <w:rPr>
                      <w:color w:val="161616"/>
                      <w:sz w:val="25"/>
                    </w:rPr>
                    <w:t> </w:t>
                  </w:r>
                  <w:r>
                    <w:rPr>
                      <w:color w:val="161616"/>
                      <w:spacing w:val="4"/>
                      <w:sz w:val="2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además,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un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número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Consejeros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nom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brados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un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mín</w:t>
                  </w:r>
                  <w:r>
                    <w:rPr>
                      <w:color w:val="161616"/>
                      <w:spacing w:val="28"/>
                      <w:w w:val="101"/>
                    </w:rPr>
                    <w:t>i</w:t>
                  </w:r>
                  <w:r>
                    <w:rPr>
                      <w:color w:val="161616"/>
                      <w:w w:val="98"/>
                    </w:rPr>
                    <w:t>mo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3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color w:val="161616"/>
                      <w:sz w:val="25"/>
                    </w:rPr>
                    <w:t> </w:t>
                  </w:r>
                  <w:r>
                    <w:rPr>
                      <w:color w:val="161616"/>
                      <w:spacing w:val="-28"/>
                      <w:sz w:val="2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un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máximo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spacing w:val="11"/>
                      <w:w w:val="80"/>
                    </w:rPr>
                    <w:t>1</w:t>
                  </w:r>
                  <w:r>
                    <w:rPr>
                      <w:color w:val="161616"/>
                      <w:w w:val="74"/>
                    </w:rPr>
                    <w:t>O.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Cada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Socio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678.167114pt;width:448.1pt;height:32.3pt;mso-position-horizontal-relative:page;mso-position-vertical-relative:page;z-index:-9395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475" w:val="left" w:leader="none"/>
                    </w:tabs>
                    <w:spacing w:line="296" w:lineRule="exact"/>
                    <w:ind w:left="23" w:right="0"/>
                    <w:jc w:val="left"/>
                  </w:pPr>
                  <w:r>
                    <w:rPr>
                      <w:color w:val="161616"/>
                      <w:w w:val="106"/>
                    </w:rPr>
                    <w:t>Fundador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independientemente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su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participación,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6"/>
                    </w:rPr>
                    <w:t>tendrá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95"/>
                      <w:sz w:val="26"/>
                    </w:rPr>
                    <w:t>al</w:t>
                  </w:r>
                  <w:r>
                    <w:rPr>
                      <w:color w:val="161616"/>
                      <w:sz w:val="26"/>
                    </w:rPr>
                    <w:t>  </w:t>
                  </w:r>
                  <w:r>
                    <w:rPr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menos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un</w:t>
                  </w:r>
                  <w:r>
                    <w:rPr/>
                  </w:r>
                </w:p>
                <w:p>
                  <w:pPr>
                    <w:spacing w:before="36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representante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dicho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Administración.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744.942871pt;width:350.05pt;height:17.6pt;mso-position-horizontal-relative:page;mso-position-vertical-relative:page;z-index:-93928" type="#_x0000_t202" filled="false" stroked="false">
            <v:textbox inset="0,0,0,0">
              <w:txbxContent>
                <w:p>
                  <w:pPr>
                    <w:spacing w:line="33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Art</w:t>
                  </w:r>
                  <w:r>
                    <w:rPr>
                      <w:rFonts w:ascii="Times New Roman" w:hAnsi="Times New Roman"/>
                      <w:color w:val="161616"/>
                      <w:spacing w:val="-40"/>
                      <w:w w:val="110"/>
                      <w:sz w:val="26"/>
                    </w:rPr>
                    <w:t>í</w:t>
                  </w:r>
                  <w:r>
                    <w:rPr>
                      <w:rFonts w:ascii="Arial" w:hAnsi="Arial"/>
                      <w:color w:val="161616"/>
                      <w:spacing w:val="-20"/>
                      <w:w w:val="152"/>
                      <w:position w:val="-7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29º.-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w w:val="111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  <w:u w:val="single" w:color="000000"/>
                    </w:rPr>
                    <w:t>R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égimen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interno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4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8"/>
                      <w:w w:val="109"/>
                      <w:sz w:val="26"/>
                    </w:rPr>
                    <w:t>D</w:t>
                  </w:r>
                  <w:r>
                    <w:rPr>
                      <w:rFonts w:ascii="Arial" w:hAnsi="Arial"/>
                      <w:color w:val="2F2F2F"/>
                      <w:w w:val="78"/>
                      <w:position w:val="-7"/>
                      <w:sz w:val="9"/>
                    </w:rPr>
                    <w:t>.</w:t>
                  </w:r>
                  <w:r>
                    <w:rPr>
                      <w:rFonts w:ascii="Arial" w:hAnsi="Arial"/>
                      <w:color w:val="2F2F2F"/>
                      <w:position w:val="-7"/>
                      <w:sz w:val="9"/>
                    </w:rPr>
                    <w:t>   </w:t>
                  </w:r>
                  <w:r>
                    <w:rPr>
                      <w:rFonts w:ascii="Arial" w:hAnsi="Arial"/>
                      <w:color w:val="2F2F2F"/>
                      <w:spacing w:val="-3"/>
                      <w:position w:val="-7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elega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w w:val="108"/>
                      <w:sz w:val="26"/>
                    </w:rPr>
                    <w:t>c</w:t>
                  </w:r>
                  <w:r>
                    <w:rPr>
                      <w:rFonts w:ascii="Times New Roman" w:hAnsi="Times New Roman"/>
                      <w:color w:val="2F2F2F"/>
                      <w:spacing w:val="1"/>
                      <w:w w:val="62"/>
                      <w:position w:val="-7"/>
                      <w:sz w:val="9"/>
                    </w:rPr>
                    <w:t>-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Facu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w w:val="111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ta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7.627014pt;margin-top:755.160339pt;width:7.65pt;height:7pt;mso-position-horizontal-relative:page;mso-position-vertical-relative:page;z-index:-93904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4B4B4B"/>
                      <w:w w:val="238"/>
                      <w:sz w:val="6"/>
                    </w:rPr>
                    <w:t>'</w:t>
                  </w:r>
                  <w:r>
                    <w:rPr>
                      <w:rFonts w:ascii="Arial"/>
                      <w:color w:val="4B4B4B"/>
                      <w:sz w:val="6"/>
                    </w:rPr>
                    <w:t>  </w:t>
                  </w:r>
                  <w:r>
                    <w:rPr>
                      <w:rFonts w:ascii="Arial"/>
                      <w:color w:val="4B4B4B"/>
                      <w:spacing w:val="6"/>
                      <w:sz w:val="6"/>
                    </w:rPr>
                    <w:t> </w:t>
                  </w:r>
                  <w:r>
                    <w:rPr>
                      <w:rFonts w:ascii="Arial"/>
                      <w:color w:val="5B5B5B"/>
                      <w:w w:val="106"/>
                      <w:sz w:val="10"/>
                    </w:rPr>
                    <w:t>.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331604pt;margin-top:756.375854pt;width:2.95pt;height:5.5pt;mso-position-horizontal-relative:page;mso-position-vertical-relative:page;z-index:-9388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61616"/>
                      <w:w w:val="101"/>
                      <w:sz w:val="7"/>
                    </w:rPr>
                    <w:t>.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8.015503pt;margin-top:755.590881pt;width:2.6pt;height:6.5pt;mso-position-horizontal-relative:page;mso-position-vertical-relative:page;z-index:-93856" type="#_x0000_t202" filled="false" stroked="false">
            <v:textbox inset="0,0,0,0">
              <w:txbxContent>
                <w:p>
                  <w:pPr>
                    <w:spacing w:before="8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color w:val="2F2F2F"/>
                      <w:spacing w:val="-7"/>
                      <w:w w:val="62"/>
                      <w:sz w:val="9"/>
                    </w:rPr>
                    <w:t>-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6.606201pt;margin-top:44.85527pt;width:322.650pt;height:12pt;mso-position-horizontal-relative:page;mso-position-vertical-relative:page;z-index:-938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6.424896pt;margin-top:73.236267pt;width:370.9pt;height:12pt;mso-position-horizontal-relative:page;mso-position-vertical-relative:page;z-index:-938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1.161285pt;margin-top:247.058594pt;width:7.4pt;height:12pt;mso-position-horizontal-relative:page;mso-position-vertical-relative:page;z-index:-937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276993pt;margin-top:247.058594pt;width:7.4pt;height:12pt;mso-position-horizontal-relative:page;mso-position-vertical-relative:page;z-index:-937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4.337341pt;margin-top:247.058594pt;width:7.3pt;height:12pt;mso-position-horizontal-relative:page;mso-position-vertical-relative:page;z-index:-937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2.995453pt;margin-top:247.058594pt;width:6.35pt;height:12pt;mso-position-horizontal-relative:page;mso-position-vertical-relative:page;z-index:-937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0.798599pt;margin-top:342.991791pt;width:7.75pt;height:12pt;mso-position-horizontal-relative:page;mso-position-vertical-relative:page;z-index:-936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4.13353pt;margin-top:342.991791pt;width:6.15pt;height:12pt;mso-position-horizontal-relative:page;mso-position-vertical-relative:page;z-index:-936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4.548737pt;margin-top:342.991791pt;width:7.9pt;height:12pt;mso-position-horizontal-relative:page;mso-position-vertical-relative:page;z-index:-936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3.313019pt;margin-top:342.991791pt;width:6pt;height:12pt;mso-position-horizontal-relative:page;mso-position-vertical-relative:page;z-index:-936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1.198074pt;margin-top:517.630188pt;width:7.05pt;height:12pt;mso-position-horizontal-relative:page;mso-position-vertical-relative:page;z-index:-935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063263pt;margin-top:517.630188pt;width:7.1pt;height:12pt;mso-position-horizontal-relative:page;mso-position-vertical-relative:page;z-index:-935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500" w:bottom="280" w:left="1680" w:right="5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6.649902pt;margin-top:21.037773pt;width:137.108300pt;height:5.803526pt;mso-position-horizontal-relative:page;mso-position-vertical-relative:page;z-index:-93544" type="#_x0000_t75" stroked="false">
            <v:imagedata r:id="rId36" o:title=""/>
          </v:shape>
        </w:pict>
      </w:r>
      <w:r>
        <w:rPr/>
        <w:pict>
          <v:shape style="position:absolute;margin-left:112.443298pt;margin-top:31.91943pt;width:65.28967pt;height:77.62217pt;mso-position-horizontal-relative:page;mso-position-vertical-relative:page;z-index:-93520" type="#_x0000_t75" stroked="false">
            <v:imagedata r:id="rId37" o:title=""/>
          </v:shape>
        </w:pict>
      </w:r>
      <w:r>
        <w:rPr/>
        <w:pict>
          <v:group style="position:absolute;margin-left:188.78241pt;margin-top:40.624729pt;width:380pt;height:49.35pt;mso-position-horizontal-relative:page;mso-position-vertical-relative:page;z-index:-93496" coordorigin="3776,812" coordsize="7600,987">
            <v:shape style="position:absolute;left:6021;top:812;width:5354;height:987" type="#_x0000_t75" stroked="false">
              <v:imagedata r:id="rId38" o:title=""/>
            </v:shape>
            <v:group style="position:absolute;left:3787;top:1181;width:2260;height:2" coordorigin="3787,1181" coordsize="2260,2">
              <v:shape style="position:absolute;left:3787;top:1181;width:2260;height:2" coordorigin="3787,1181" coordsize="2260,0" path="m3787,1181l6046,1181e" filled="false" stroked="true" strokeweight=".725389pt" strokecolor="#000000">
                <v:path arrowok="t"/>
              </v:shape>
            </v:group>
            <v:group style="position:absolute;left:3783;top:1745;width:5532;height:2" coordorigin="3783,1745" coordsize="5532,2">
              <v:shape style="position:absolute;left:3783;top:1745;width:5532;height:2" coordorigin="3783,1745" coordsize="5532,0" path="m3783,1745l9314,1745e" filled="false" stroked="true" strokeweight=".72538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1.373108pt;margin-top:111.891899pt;width:31.75pt;height:.1pt;mso-position-horizontal-relative:page;mso-position-vertical-relative:page;z-index:-93472" coordorigin="6227,2238" coordsize="635,2">
            <v:shape style="position:absolute;left:6227;top:2238;width:635;height:2" coordorigin="6227,2238" coordsize="635,0" path="m6227,2238l6862,2238e" filled="false" stroked="true" strokeweight="2.901554pt" strokecolor="#000000">
              <v:path arrowok="t"/>
            </v:shape>
            <w10:wrap type="none"/>
          </v:group>
        </w:pict>
      </w:r>
      <w:r>
        <w:rPr/>
        <w:pict>
          <v:shape style="position:absolute;margin-left:284.077698pt;margin-top:83.916191pt;width:8.2pt;height:33.5pt;mso-position-horizontal-relative:page;mso-position-vertical-relative:page;z-index:-93448" type="#_x0000_t202" filled="false" stroked="false">
            <v:textbox inset="0,0,0,0">
              <w:txbxContent>
                <w:p>
                  <w:pPr>
                    <w:spacing w:line="66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63"/>
                      <w:szCs w:val="63"/>
                    </w:rPr>
                  </w:pPr>
                  <w:r>
                    <w:rPr>
                      <w:rFonts w:ascii="Arial" w:hAnsi="Arial"/>
                      <w:color w:val="BFBFBF"/>
                      <w:spacing w:val="-22"/>
                      <w:w w:val="32"/>
                      <w:sz w:val="63"/>
                    </w:rPr>
                    <w:t>.</w:t>
                  </w:r>
                  <w:r>
                    <w:rPr>
                      <w:rFonts w:ascii="Arial" w:hAnsi="Arial"/>
                      <w:color w:val="BFBFBF"/>
                      <w:w w:val="22"/>
                      <w:sz w:val="63"/>
                    </w:rPr>
                    <w:t>·.</w:t>
                  </w:r>
                  <w:r>
                    <w:rPr>
                      <w:rFonts w:ascii="Arial" w:hAnsi="Arial"/>
                      <w:sz w:val="6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0.533783pt;margin-top:83.916191pt;width:64.55pt;height:33.5pt;mso-position-horizontal-relative:page;mso-position-vertical-relative:page;z-index:-93424" type="#_x0000_t202" filled="false" stroked="false">
            <v:textbox inset="0,0,0,0">
              <w:txbxContent>
                <w:p>
                  <w:pPr>
                    <w:spacing w:line="66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63"/>
                      <w:szCs w:val="63"/>
                    </w:rPr>
                  </w:pPr>
                  <w:r>
                    <w:rPr>
                      <w:rFonts w:ascii="Arial"/>
                      <w:color w:val="727272"/>
                      <w:spacing w:val="-386"/>
                      <w:w w:val="234"/>
                      <w:sz w:val="63"/>
                    </w:rPr>
                    <w:t>l</w:t>
                  </w:r>
                  <w:r>
                    <w:rPr>
                      <w:rFonts w:ascii="Arial"/>
                      <w:color w:val="727272"/>
                      <w:w w:val="84"/>
                      <w:sz w:val="63"/>
                    </w:rPr>
                    <w:t>'f</w:t>
                  </w:r>
                  <w:r>
                    <w:rPr>
                      <w:rFonts w:ascii="Arial"/>
                      <w:color w:val="727272"/>
                      <w:spacing w:val="-65"/>
                      <w:w w:val="84"/>
                      <w:sz w:val="63"/>
                    </w:rPr>
                    <w:t>:</w:t>
                  </w:r>
                  <w:r>
                    <w:rPr>
                      <w:rFonts w:ascii="Arial"/>
                      <w:color w:val="4F4F4F"/>
                      <w:w w:val="80"/>
                      <w:sz w:val="63"/>
                    </w:rPr>
                    <w:t>&gt;</w:t>
                  </w:r>
                  <w:r>
                    <w:rPr>
                      <w:rFonts w:ascii="Arial"/>
                      <w:color w:val="4F4F4F"/>
                      <w:w w:val="80"/>
                      <w:sz w:val="63"/>
                    </w:rPr>
                    <w:t>\</w:t>
                  </w:r>
                  <w:r>
                    <w:rPr>
                      <w:rFonts w:ascii="Arial"/>
                      <w:sz w:val="6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.47669pt;margin-top:90.45694pt;width:53.2pt;height:15pt;mso-position-horizontal-relative:page;mso-position-vertical-relative:page;z-index:-9340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spacing w:val="27"/>
                      <w:w w:val="102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61616"/>
                      <w:w w:val="105"/>
                      <w:sz w:val="26"/>
                    </w:rPr>
                    <w:t>6</w:t>
                  </w:r>
                  <w:r>
                    <w:rPr>
                      <w:rFonts w:asci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28"/>
                      <w:sz w:val="26"/>
                    </w:rPr>
                    <w:t>i</w:t>
                  </w:r>
                  <w:r>
                    <w:rPr>
                      <w:rFonts w:asci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5"/>
                      <w:sz w:val="26"/>
                    </w:rPr>
                    <w:t>200</w:t>
                  </w:r>
                  <w:r>
                    <w:rPr>
                      <w:rFonts w:asci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85"/>
                      <w:sz w:val="26"/>
                    </w:rPr>
                    <w:t>4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580292pt;margin-top:114.989456pt;width:8pt;height:5pt;mso-position-horizontal-relative:page;mso-position-vertical-relative:page;z-index:-93376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 w:cs="Arial" w:eastAsia="Arial"/>
                      <w:color w:val="383838"/>
                      <w:w w:val="111"/>
                      <w:sz w:val="6"/>
                      <w:szCs w:val="6"/>
                    </w:rPr>
                    <w:t>,</w:t>
                  </w:r>
                  <w:r>
                    <w:rPr>
                      <w:rFonts w:ascii="Arial" w:hAnsi="Arial" w:cs="Arial" w:eastAsia="Arial"/>
                      <w:color w:val="383838"/>
                      <w:sz w:val="6"/>
                      <w:szCs w:val="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83838"/>
                      <w:spacing w:val="-2"/>
                      <w:sz w:val="6"/>
                      <w:szCs w:val="6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83838"/>
                      <w:w w:val="184"/>
                      <w:sz w:val="6"/>
                      <w:szCs w:val="6"/>
                    </w:rPr>
                    <w:t>•,</w:t>
                  </w:r>
                  <w:r>
                    <w:rPr>
                      <w:rFonts w:ascii="Arial" w:hAnsi="Arial" w:cs="Arial" w:eastAsia="Arial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580292pt;margin-top:139.896683pt;width:12.2pt;height:9pt;mso-position-horizontal-relative:page;mso-position-vertical-relative:page;z-index:-9335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/>
                      <w:color w:val="383838"/>
                      <w:w w:val="46"/>
                      <w:sz w:val="14"/>
                    </w:rPr>
                    <w:t>.</w:t>
                  </w:r>
                  <w:r>
                    <w:rPr>
                      <w:rFonts w:ascii="Times New Roman"/>
                      <w:color w:val="383838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383838"/>
                      <w:spacing w:val="11"/>
                      <w:sz w:val="14"/>
                    </w:rPr>
                    <w:t> </w:t>
                  </w:r>
                  <w:r>
                    <w:rPr>
                      <w:rFonts w:ascii="Times New Roman"/>
                      <w:i/>
                      <w:color w:val="4F4F4F"/>
                      <w:w w:val="49"/>
                      <w:sz w:val="14"/>
                    </w:rPr>
                    <w:t>:</w:t>
                  </w:r>
                  <w:r>
                    <w:rPr>
                      <w:rFonts w:ascii="Times New Roman"/>
                      <w:i/>
                      <w:color w:val="4F4F4F"/>
                      <w:spacing w:val="-22"/>
                      <w:sz w:val="14"/>
                    </w:rPr>
                    <w:t> </w:t>
                  </w:r>
                  <w:r>
                    <w:rPr>
                      <w:rFonts w:ascii="Times New Roman"/>
                      <w:i/>
                      <w:color w:val="4F4F4F"/>
                      <w:spacing w:val="2"/>
                      <w:w w:val="23"/>
                      <w:sz w:val="14"/>
                    </w:rPr>
                    <w:t>_</w:t>
                  </w:r>
                  <w:r>
                    <w:rPr>
                      <w:rFonts w:ascii="Times New Roman"/>
                      <w:i/>
                      <w:color w:val="161616"/>
                      <w:w w:val="74"/>
                      <w:sz w:val="14"/>
                    </w:rPr>
                    <w:t>5</w:t>
                  </w:r>
                  <w:r>
                    <w:rPr>
                      <w:rFonts w:asci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2.419693pt;margin-top:151.310669pt;width:419.65pt;height:16pt;mso-position-horizontal-relative:page;mso-position-vertical-relative:page;z-index:-93328" type="#_x0000_t202" filled="false" stroked="false">
            <v:textbox inset="0,0,0,0">
              <w:txbxContent>
                <w:p>
                  <w:pPr>
                    <w:tabs>
                      <w:tab w:pos="2094" w:val="left" w:leader="none"/>
                      <w:tab w:pos="5492" w:val="left" w:leader="none"/>
                    </w:tabs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31"/>
                      <w:sz w:val="26"/>
                    </w:rPr>
                    <w:t>l.-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83838"/>
                      <w:spacing w:val="22"/>
                      <w:w w:val="46"/>
                      <w:sz w:val="28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8"/>
                    </w:rPr>
                    <w:t>Adrrii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w w:val="97"/>
                      <w:sz w:val="28"/>
                    </w:rPr>
                    <w:t>n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8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8"/>
                    </w:rPr>
                    <w:t>straci9n/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podrá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8"/>
                    </w:rPr>
                    <w:t>designar,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entre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sus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8.274597pt;margin-top:163.143234pt;width:6.1pt;height:6pt;mso-position-horizontal-relative:page;mso-position-vertical-relative:page;z-index:-9330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383838"/>
                      <w:w w:val="186"/>
                      <w:sz w:val="8"/>
                    </w:rPr>
                    <w:t>,,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129486pt;margin-top:163.143234pt;width:4.45pt;height:6pt;mso-position-horizontal-relative:page;mso-position-vertical-relative:page;z-index:-93280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/>
                      <w:color w:val="383838"/>
                      <w:w w:val="224"/>
                      <w:sz w:val="8"/>
                    </w:rPr>
                    <w:t>.</w:t>
                  </w:r>
                  <w:r>
                    <w:rPr>
                      <w:rFonts w:asci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497406pt;margin-top:163.143234pt;width:7.6pt;height:6pt;mso-position-horizontal-relative:page;mso-position-vertical-relative:page;z-index:-9325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/>
                      <w:i/>
                      <w:color w:val="161616"/>
                      <w:w w:val="72"/>
                      <w:sz w:val="8"/>
                    </w:rPr>
                    <w:t>¡</w:t>
                  </w:r>
                  <w:r>
                    <w:rPr>
                      <w:rFonts w:ascii="Arial" w:hAnsi="Arial"/>
                      <w:i/>
                      <w:color w:val="161616"/>
                      <w:spacing w:val="5"/>
                      <w:w w:val="72"/>
                      <w:sz w:val="8"/>
                    </w:rPr>
                    <w:t>-</w:t>
                  </w:r>
                  <w:r>
                    <w:rPr>
                      <w:rFonts w:ascii="Arial" w:hAnsi="Arial"/>
                      <w:i/>
                      <w:color w:val="383838"/>
                      <w:spacing w:val="-10"/>
                      <w:w w:val="171"/>
                      <w:sz w:val="8"/>
                    </w:rPr>
                    <w:t>:</w:t>
                  </w:r>
                  <w:r>
                    <w:rPr>
                      <w:rFonts w:ascii="Arial" w:hAnsi="Arial"/>
                      <w:i/>
                      <w:color w:val="161616"/>
                      <w:w w:val="105"/>
                      <w:sz w:val="8"/>
                    </w:rPr>
                    <w:t>/'</w:t>
                  </w:r>
                  <w:r>
                    <w:rPr>
                      <w:rFonts w:ascii="Arial" w:hAnsi="Arial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168.799438pt;width:459.6pt;height:80.650pt;mso-position-horizontal-relative:page;mso-position-vertical-relative:page;z-index:-93232" type="#_x0000_t202" filled="false" stroked="false">
            <v:textbox inset="0,0,0,0">
              <w:txbxContent>
                <w:p>
                  <w:pPr>
                    <w:spacing w:line="247" w:lineRule="auto" w:before="0"/>
                    <w:ind w:left="20" w:right="17" w:firstLine="3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8"/>
                      <w:sz w:val="25"/>
                    </w:rPr>
                    <w:t>Consejeros,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Comisión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5"/>
                    </w:rPr>
                    <w:t>E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w w:val="119"/>
                      <w:sz w:val="25"/>
                    </w:rPr>
                    <w:t>j</w:t>
                  </w:r>
                  <w:r>
                    <w:rPr>
                      <w:rFonts w:ascii="Times New Roman" w:hAnsi="Times New Roman"/>
                      <w:color w:val="4F4F4F"/>
                      <w:w w:val="52"/>
                      <w:sz w:val="25"/>
                    </w:rPr>
                    <w:t>.</w:t>
                  </w:r>
                  <w:r>
                    <w:rPr>
                      <w:rFonts w:ascii="Times New Roman" w:hAnsi="Times New Roman"/>
                      <w:color w:val="4F4F4F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4F4F4F"/>
                      <w:spacing w:val="-17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383838"/>
                      <w:spacing w:val="-20"/>
                      <w:w w:val="54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5"/>
                    </w:rPr>
                    <w:t>cutiva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w w:val="107"/>
                      <w:sz w:val="25"/>
                    </w:rPr>
                    <w:t>.</w:t>
                  </w:r>
                  <w:r>
                    <w:rPr>
                      <w:rFonts w:ascii="Times New Roman" w:hAnsi="Times New Roman"/>
                      <w:color w:val="383838"/>
                      <w:spacing w:val="-3"/>
                      <w:w w:val="21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161616"/>
                      <w:w w:val="52"/>
                      <w:sz w:val="25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4F4F4F"/>
                      <w:w w:val="29"/>
                      <w:sz w:val="25"/>
                    </w:rPr>
                    <w:t>-</w:t>
                  </w:r>
                  <w:r>
                    <w:rPr>
                      <w:rFonts w:ascii="Times New Roman" w:hAnsi="Times New Roman"/>
                      <w:color w:val="4F4F4F"/>
                      <w:spacing w:val="-3"/>
                      <w:w w:val="29"/>
                      <w:sz w:val="25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5"/>
                    </w:rPr>
                    <w:t>q</w:t>
                  </w:r>
                  <w:r>
                    <w:rPr>
                      <w:rFonts w:ascii="Times New Roman" w:hAnsi="Times New Roman"/>
                      <w:color w:val="161616"/>
                      <w:spacing w:val="-36"/>
                      <w:w w:val="118"/>
                      <w:sz w:val="25"/>
                    </w:rPr>
                    <w:t>\</w:t>
                  </w:r>
                  <w:r>
                    <w:rPr>
                      <w:rFonts w:ascii="Times New Roman" w:hAnsi="Times New Roman"/>
                      <w:color w:val="161616"/>
                      <w:spacing w:val="-71"/>
                      <w:w w:val="103"/>
                      <w:sz w:val="25"/>
                    </w:rPr>
                    <w:t>1</w:t>
                  </w:r>
                  <w:r>
                    <w:rPr>
                      <w:rFonts w:ascii="Times New Roman" w:hAnsi="Times New Roman"/>
                      <w:color w:val="161616"/>
                      <w:w w:val="126"/>
                      <w:sz w:val="25"/>
                    </w:rPr>
                    <w:t>f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5"/>
                    </w:rPr>
                    <w:t>cios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tres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5"/>
                    </w:rPr>
                    <w:t>Consejeros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w w:val="106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egados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3"/>
                      <w:sz w:val="31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perjuicio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ejercicio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31"/>
                    </w:rPr>
                    <w:t>d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w w:val="103"/>
                      <w:sz w:val="31"/>
                    </w:rPr>
                    <w:t>e</w:t>
                  </w:r>
                  <w:r>
                    <w:rPr>
                      <w:rFonts w:ascii="Times New Roman" w:hAnsi="Times New Roman"/>
                      <w:color w:val="383838"/>
                      <w:w w:val="19"/>
                      <w:sz w:val="31"/>
                    </w:rPr>
                    <w:t>"</w:t>
                  </w:r>
                  <w:r>
                    <w:rPr>
                      <w:rFonts w:ascii="Times New Roman" w:hAnsi="Times New Roman"/>
                      <w:color w:val="383838"/>
                      <w:spacing w:val="-19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71"/>
                      <w:sz w:val="31"/>
                    </w:rPr>
                    <w:t>los'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w w:val="71"/>
                      <w:sz w:val="31"/>
                    </w:rPr>
                    <w:t>"</w:t>
                  </w:r>
                  <w:r>
                    <w:rPr>
                      <w:rFonts w:ascii="Times New Roman" w:hAnsi="Times New Roman"/>
                      <w:color w:val="4F4F4F"/>
                      <w:spacing w:val="-11"/>
                      <w:w w:val="45"/>
                      <w:sz w:val="31"/>
                    </w:rPr>
                    <w:t>'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31"/>
                    </w:rPr>
                    <w:t>p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w w:val="99"/>
                      <w:sz w:val="31"/>
                    </w:rPr>
                    <w:t>6</w:t>
                  </w:r>
                  <w:r>
                    <w:rPr>
                      <w:rFonts w:ascii="Times New Roman" w:hAnsi="Times New Roman"/>
                      <w:color w:val="161616"/>
                      <w:w w:val="93"/>
                      <w:sz w:val="31"/>
                    </w:rPr>
                    <w:t>deres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pueda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conferir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cada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uno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ellos,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actuará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como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Órgano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5"/>
                    </w:rPr>
                    <w:t>Colegiado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Dirección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Empresa,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tanto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aspectos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técnicos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como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gestión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misma,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hasta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que,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caso,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before="19"/>
                    <w:ind w:left="23" w:right="0" w:firstLine="0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designe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un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Director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Gerente,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dicha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designación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sea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obstáculo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160599pt;margin-top:250.950134pt;width:148.65pt;height:15pt;mso-position-horizontal-relative:page;mso-position-vertical-relative:page;z-index:-93208" type="#_x0000_t202" filled="false" stroked="false">
            <v:textbox inset="0,0,0,0">
              <w:txbxContent>
                <w:p>
                  <w:pPr>
                    <w:tabs>
                      <w:tab w:pos="473" w:val="left" w:leader="none"/>
                      <w:tab w:pos="1728" w:val="left" w:leader="none"/>
                      <w:tab w:pos="2366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5"/>
                      <w:sz w:val="26"/>
                    </w:rPr>
                    <w:t>el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ejerc</w:t>
                  </w:r>
                  <w:r>
                    <w:rPr>
                      <w:rFonts w:ascii="Times New Roman"/>
                      <w:color w:val="161616"/>
                      <w:spacing w:val="28"/>
                      <w:w w:val="113"/>
                      <w:sz w:val="26"/>
                    </w:rPr>
                    <w:t>i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cio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6"/>
                      <w:sz w:val="26"/>
                    </w:rPr>
                    <w:t>por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parte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927490pt;margin-top:250.950134pt;width:16.05pt;height:15pt;mso-position-horizontal-relative:page;mso-position-vertical-relative:page;z-index:-9318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404114pt;margin-top:250.950134pt;width:12.25pt;height:15pt;mso-position-horizontal-relative:page;mso-position-vertical-relative:page;z-index:-9316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891205pt;margin-top:250.950134pt;width:58.05pt;height:15pt;mso-position-horizontal-relative:page;mso-position-vertical-relative:page;z-index:-9313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Comisión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9.984497pt;margin-top:250.950134pt;width:58.85pt;height:15pt;mso-position-horizontal-relative:page;mso-position-vertical-relative:page;z-index:-9311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5"/>
                      <w:sz w:val="26"/>
                    </w:rPr>
                    <w:t>Ejecutiva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9.621796pt;margin-top:250.950134pt;width:111.45pt;height:15pt;mso-position-horizontal-relative:page;mso-position-vertical-relative:page;z-index:-93088" type="#_x0000_t202" filled="false" stroked="false">
            <v:textbox inset="0,0,0,0">
              <w:txbxContent>
                <w:p>
                  <w:pPr>
                    <w:tabs>
                      <w:tab w:pos="531" w:val="left" w:leader="none"/>
                      <w:tab w:pos="1920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funciones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7"/>
                      <w:sz w:val="26"/>
                    </w:rPr>
                    <w:t>de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79301pt;margin-top:267.09024pt;width:425.25pt;height:15pt;mso-position-horizontal-relative:page;mso-position-vertical-relative:page;z-index:-9306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26"/>
                      <w:sz w:val="26"/>
                    </w:rPr>
                    <w:t>asesoram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w w:val="126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nto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apoyo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técnico,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términos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decida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Consejo.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797897pt;margin-top:293.987305pt;width:459pt;height:67.2pt;mso-position-horizontal-relative:page;mso-position-vertical-relative:page;z-index:-93040" type="#_x0000_t202" filled="false" stroked="false">
            <v:textbox inset="0,0,0,0">
              <w:txbxContent>
                <w:p>
                  <w:pPr>
                    <w:spacing w:line="425" w:lineRule="exact" w:before="0"/>
                    <w:ind w:left="27" w:right="0" w:firstLine="758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 w:hAnsi="Arial"/>
                      <w:i/>
                      <w:color w:val="161616"/>
                      <w:spacing w:val="17"/>
                      <w:w w:val="67"/>
                      <w:sz w:val="40"/>
                    </w:rPr>
                    <w:t>2</w:t>
                  </w:r>
                  <w:r>
                    <w:rPr>
                      <w:rFonts w:ascii="Arial" w:hAnsi="Arial"/>
                      <w:i/>
                      <w:color w:val="161616"/>
                      <w:w w:val="55"/>
                      <w:sz w:val="40"/>
                    </w:rPr>
                    <w:t>l"</w:t>
                  </w:r>
                  <w:r>
                    <w:rPr>
                      <w:rFonts w:ascii="Arial" w:hAnsi="Arial"/>
                      <w:i/>
                      <w:color w:val="161616"/>
                      <w:spacing w:val="42"/>
                      <w:sz w:val="4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8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ningún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caso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podrá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objeto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delegación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rendición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44" w:lineRule="auto" w:before="0"/>
                    <w:ind w:left="20" w:right="43" w:firstLine="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cuenta$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w w:val="102"/>
                      <w:sz w:val="26"/>
                    </w:rPr>
                    <w:t>"</w:t>
                  </w:r>
                  <w:r>
                    <w:rPr>
                      <w:rFonts w:ascii="Times New Roman" w:hAnsi="Times New Roman"/>
                      <w:color w:val="161616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presentación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balances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General,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ni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facultades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57"/>
                      <w:sz w:val="26"/>
                    </w:rPr>
                    <w:t>é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w w:val="157"/>
                      <w:sz w:val="26"/>
                    </w:rPr>
                    <w:t>s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conceda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Consejo,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salvo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fuese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expresamente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autorizado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ella.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54"/>
                      <w:sz w:val="26"/>
                    </w:rPr>
                    <w:t>;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253899pt;margin-top:379.163452pt;width:459.15pt;height:63.45pt;mso-position-horizontal-relative:page;mso-position-vertical-relative:page;z-index:-93016" type="#_x0000_t202" filled="false" stroked="false">
            <v:textbox inset="0,0,0,0">
              <w:txbxContent>
                <w:p>
                  <w:pPr>
                    <w:spacing w:line="252" w:lineRule="auto" w:before="0"/>
                    <w:ind w:left="20" w:right="17" w:firstLine="685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383838"/>
                      <w:w w:val="22"/>
                      <w:sz w:val="26"/>
                    </w:rPr>
                    <w:t>:'</w:t>
                  </w:r>
                  <w:r>
                    <w:rPr>
                      <w:rFonts w:ascii="Times New Roman" w:hAnsi="Times New Roman"/>
                      <w:color w:val="383838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3</w:t>
                  </w:r>
                  <w:r>
                    <w:rPr>
                      <w:rFonts w:ascii="Times New Roman" w:hAnsi="Times New Roman"/>
                      <w:color w:val="161616"/>
                      <w:spacing w:val="-4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delegación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permanente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alguna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facultad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Admínistración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8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33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Comisión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Ejecutiva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Consejero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Delegado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w w:val="1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89"/>
                      <w:sz w:val="26"/>
                    </w:rPr>
                    <w:t>des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w w:val="189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Consejeros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hayan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ocupar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tales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cargos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requerirán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74"/>
                      <w:sz w:val="26"/>
                    </w:rPr>
                    <w:t>!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validez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voto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favorable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terceras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partes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6166pt;margin-top:443.542053pt;width:170.75pt;height:15pt;mso-position-horizontal-relative:page;mso-position-vertical-relative:page;z-index:-92992" type="#_x0000_t202" filled="false" stroked="false">
            <v:textbox inset="0,0,0,0">
              <w:txbxContent>
                <w:p>
                  <w:pPr>
                    <w:tabs>
                      <w:tab w:pos="1829" w:val="left" w:leader="none"/>
                      <w:tab w:pos="2424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componentes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del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Consejo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419708pt;margin-top:443.542053pt;width:110.7pt;height:15pt;mso-position-horizontal-relative:page;mso-position-vertical-relative:page;z-index:-92968" type="#_x0000_t202" filled="false" stroked="false">
            <v:textbox inset="0,0,0,0">
              <w:txbxContent>
                <w:p>
                  <w:pPr>
                    <w:tabs>
                      <w:tab w:pos="393" w:val="left" w:leader="none"/>
                      <w:tab w:pos="912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prod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ucirán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740906pt;margin-top:443.542053pt;width:155.9pt;height:15pt;mso-position-horizontal-relative:page;mso-position-vertical-relative:page;z-index:-92944" type="#_x0000_t202" filled="false" stroked="false">
            <v:textbox inset="0,0,0,0">
              <w:txbxContent>
                <w:p>
                  <w:pPr>
                    <w:tabs>
                      <w:tab w:pos="970" w:val="left" w:leader="none"/>
                      <w:tab w:pos="1992" w:val="left" w:leader="none"/>
                      <w:tab w:pos="2834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efecto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alguno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hasta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su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797897pt;margin-top:459.682037pt;width:221pt;height:15pt;mso-position-horizontal-relative:page;mso-position-vertical-relative:page;z-index:-9292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26"/>
                      <w:sz w:val="26"/>
                    </w:rPr>
                    <w:t>insc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w w:val="126"/>
                      <w:sz w:val="26"/>
                    </w:rPr>
                    <w:t>r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Registro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Mercantil.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072502pt;margin-top:491.599335pt;width:202.65pt;height:15pt;mso-position-horizontal-relative:page;mso-position-vertical-relative:page;z-index:-9289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20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20"/>
                      <w:sz w:val="26"/>
                      <w:szCs w:val="26"/>
                      <w:u w:val="single" w:color="000000"/>
                    </w:rPr>
                    <w:t>Jutículo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9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6"/>
                      <w:sz w:val="26"/>
                      <w:szCs w:val="26"/>
                      <w:u w:val="single" w:color="000000"/>
                    </w:rPr>
                    <w:t>30°.-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1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1"/>
                      <w:sz w:val="26"/>
                      <w:szCs w:val="26"/>
                      <w:u w:val="single" w:color="0000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30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  <w:u w:val="single" w:color="000000"/>
                    </w:rPr>
                    <w:t>Vicepresidente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264297pt;margin-top:523.697937pt;width:461.8pt;height:53pt;mso-position-horizontal-relative:page;mso-position-vertical-relative:page;z-index:-92872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20" w:right="17" w:firstLine="801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383838"/>
                      <w:w w:val="28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383838"/>
                      <w:spacing w:val="-3"/>
                      <w:w w:val="28"/>
                      <w:sz w:val="26"/>
                    </w:rPr>
                    <w:t>,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Administración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queda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facultado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designar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entre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(sus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miembros,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Vicepresidente,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quien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sustituirá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Presidente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casos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294" w:lineRule="exact" w:before="0"/>
                    <w:ind w:left="96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dé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ausencia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éste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1"/>
                      <w:sz w:val="28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ostentará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idénticas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facultades.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140" w:lineRule="exact" w:before="0"/>
                    <w:ind w:left="788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Arial" w:hAnsi="Arial"/>
                      <w:color w:val="383838"/>
                      <w:spacing w:val="-5"/>
                      <w:w w:val="205"/>
                      <w:sz w:val="7"/>
                    </w:rPr>
                    <w:t>·</w:t>
                  </w:r>
                  <w:r>
                    <w:rPr>
                      <w:rFonts w:ascii="Arial" w:hAnsi="Arial"/>
                      <w:color w:val="161616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spacing w:val="8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61616"/>
                      <w:spacing w:val="7"/>
                      <w:w w:val="103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383838"/>
                      <w:w w:val="61"/>
                      <w:sz w:val="10"/>
                    </w:rPr>
                    <w:t>_</w:t>
                  </w:r>
                  <w:r>
                    <w:rPr>
                      <w:rFonts w:ascii="Times New Roman" w:hAnsi="Times New Roman"/>
                      <w:i/>
                      <w:color w:val="383838"/>
                      <w:spacing w:val="-5"/>
                      <w:sz w:val="1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156"/>
                      <w:sz w:val="10"/>
                    </w:rPr>
                    <w:t>.)</w:t>
                  </w:r>
                  <w:r>
                    <w:rPr>
                      <w:rFonts w:ascii="Times New Roman" w:hAns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709801pt;margin-top:587.532532pt;width:222.7pt;height:15pt;mso-position-horizontal-relative:page;mso-position-vertical-relative:page;z-index:-9284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61616"/>
                      <w:w w:val="114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4"/>
                      <w:sz w:val="26"/>
                      <w:szCs w:val="26"/>
                      <w:u w:val="single" w:color="000000"/>
                    </w:rPr>
                    <w:t>Artículo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19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  <w:u w:val="single" w:color="000000"/>
                    </w:rPr>
                    <w:t>31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09"/>
                      <w:sz w:val="25"/>
                      <w:szCs w:val="25"/>
                      <w:u w:val="single" w:color="000000"/>
                    </w:rPr>
                    <w:t>°.-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6"/>
                      <w:sz w:val="25"/>
                      <w:szCs w:val="25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  <w:u w:val="single" w:color="000000"/>
                    </w:rPr>
                    <w:t>Secretaría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8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0"/>
                      <w:sz w:val="26"/>
                      <w:szCs w:val="26"/>
                      <w:u w:val="single" w:color="000000"/>
                    </w:rPr>
                    <w:t>del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29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113"/>
                      <w:sz w:val="26"/>
                      <w:szCs w:val="26"/>
                      <w:u w:val="single" w:color="000000"/>
                    </w:rPr>
                    <w:t>Conse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spacing w:val="-51"/>
                      <w:sz w:val="26"/>
                      <w:szCs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6"/>
                      <w:sz w:val="26"/>
                      <w:szCs w:val="26"/>
                      <w:u w:val="single" w:color="000000"/>
                    </w:rPr>
                    <w:t>jo</w:t>
                  </w:r>
                  <w:r>
                    <w:rPr>
                      <w:rFonts w:ascii="Times New Roman" w:hAnsi="Times New Roman" w:cs="Times New Roman" w:eastAsia="Times New Roman"/>
                      <w:color w:val="161616"/>
                      <w:w w:val="96"/>
                      <w:sz w:val="26"/>
                      <w:szCs w:val="26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28503pt;margin-top:620.356628pt;width:458.7pt;height:81.2pt;mso-position-horizontal-relative:page;mso-position-vertical-relative:page;z-index:-92824" type="#_x0000_t202" filled="false" stroked="false">
            <v:textbox inset="0,0,0,0">
              <w:txbxContent>
                <w:p>
                  <w:pPr>
                    <w:spacing w:line="261" w:lineRule="auto" w:before="0"/>
                    <w:ind w:left="20" w:right="17" w:firstLine="732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4F4F4F"/>
                      <w:spacing w:val="16"/>
                      <w:w w:val="36"/>
                      <w:sz w:val="26"/>
                    </w:rPr>
                    <w:t>,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Secretaría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desempeñada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persona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que,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8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probada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capacidad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idoneidad,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designe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libremente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Consejo.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Secretario,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sesiones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Consejo,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tendrá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derecho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voz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pero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w w:val="1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voto.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concurriere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éste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alguna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reunión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Consejo,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sustituirá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Consejero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menor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edad,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entre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asistentes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reunión.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347198pt;margin-top:719.735413pt;width:279.150pt;height:15pt;mso-position-horizontal-relative:page;mso-position-vertical-relative:page;z-index:-9280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  <w:u w:val="single" w:color="000000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rtículo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32º.-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Duración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nombramientos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155396pt;margin-top:752.740845pt;width:419.85pt;height:15pt;mso-position-horizontal-relative:page;mso-position-vertical-relative:page;z-index:-92776" type="#_x0000_t202" filled="false" stroked="false">
            <v:textbox inset="0,0,0,0">
              <w:txbxContent>
                <w:p>
                  <w:pPr>
                    <w:tabs>
                      <w:tab w:pos="2021" w:val="left" w:leader="none"/>
                      <w:tab w:pos="6240" w:val="left" w:leader="none"/>
                      <w:tab w:pos="8104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miembros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Administración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desempeñarán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958496pt;margin-top:768.801575pt;width:152.3pt;height:16pt;mso-position-horizontal-relative:page;mso-position-vertical-relative:page;z-index:-92752" type="#_x0000_t202" filled="false" stroked="false">
            <v:textbox inset="0,0,0,0">
              <w:txbxContent>
                <w:p>
                  <w:pPr>
                    <w:tabs>
                      <w:tab w:pos="567" w:val="left" w:leader="none"/>
                    </w:tabs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un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8"/>
                    </w:rPr>
                    <w:t>plaz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w w:val="104"/>
                      <w:sz w:val="28"/>
                    </w:rPr>
                    <w:t>o</w:t>
                  </w:r>
                  <w:r>
                    <w:rPr>
                      <w:rFonts w:ascii="Times New Roman" w:hAnsi="Times New Roman"/>
                      <w:color w:val="383838"/>
                      <w:w w:val="22"/>
                      <w:sz w:val="28"/>
                    </w:rPr>
                    <w:t>.</w:t>
                  </w:r>
                  <w:r>
                    <w:rPr>
                      <w:rFonts w:ascii="Times New Roman" w:hAnsi="Times New Roman"/>
                      <w:color w:val="383838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383838"/>
                      <w:spacing w:val="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383838"/>
                      <w:w w:val="8"/>
                      <w:sz w:val="28"/>
                    </w:rPr>
                    <w:t>_</w:t>
                  </w:r>
                  <w:r>
                    <w:rPr>
                      <w:rFonts w:ascii="Times New Roman" w:hAnsi="Times New Roman"/>
                      <w:color w:val="383838"/>
                      <w:spacing w:val="9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máximo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83838"/>
                      <w:spacing w:val="18"/>
                      <w:w w:val="50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24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w w:val="108"/>
                      <w:sz w:val="26"/>
                    </w:rPr>
                    <w:t>d</w:t>
                  </w:r>
                  <w:r>
                    <w:rPr>
                      <w:rFonts w:ascii="Times New Roman" w:hAnsi="Times New Roman"/>
                      <w:color w:val="4F4F4F"/>
                      <w:spacing w:val="-1"/>
                      <w:w w:val="9"/>
                      <w:sz w:val="26"/>
                    </w:rPr>
                    <w:t>_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3.352295pt;margin-top:768.801575pt;width:83pt;height:16pt;mso-position-horizontal-relative:page;mso-position-vertical-relative:page;z-index:-92728" type="#_x0000_t202" filled="false" stroked="false">
            <v:textbox inset="0,0,0,0">
              <w:txbxContent>
                <w:p>
                  <w:pPr>
                    <w:tabs>
                      <w:tab w:pos="1028" w:val="left" w:leader="none"/>
                    </w:tabs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cuatro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8"/>
                    </w:rPr>
                    <w:t>años,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709801pt;margin-top:769.606201pt;width:35.15pt;height:15pt;mso-position-horizontal-relative:page;mso-position-vertical-relative:page;z-index:-9270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cargo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316101pt;margin-top:769.606201pt;width:21.2pt;height:15pt;mso-position-horizontal-relative:page;mso-position-vertical-relative:page;z-index:-9268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por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7.834198pt;margin-top:769.606201pt;width:43.6pt;height:15pt;mso-position-horizontal-relative:page;mso-position-vertical-relative:page;z-index:-9265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aunque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2.601013pt;margin-top:769.606201pt;width:35.1pt;height:15pt;mso-position-horizontal-relative:page;mso-position-vertical-relative:page;z-index:-9263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podrá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9.751282pt;margin-top:769.606201pt;width:18.8pt;height:15pt;mso-position-horizontal-relative:page;mso-position-vertical-relative:page;z-index:-9260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ser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466309pt;margin-top:818.473938pt;width:48.6pt;height:11pt;mso-position-horizontal-relative:page;mso-position-vertical-relative:page;z-index:-92584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161616"/>
                      <w:w w:val="108"/>
                      <w:sz w:val="18"/>
                    </w:rPr>
                    <w:t>Pag.</w:t>
                  </w:r>
                  <w:r>
                    <w:rPr>
                      <w:rFonts w:asci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/>
                      <w:color w:val="161616"/>
                      <w:spacing w:val="-25"/>
                      <w:sz w:val="18"/>
                    </w:rPr>
                    <w:t> </w:t>
                  </w:r>
                  <w:r>
                    <w:rPr>
                      <w:rFonts w:ascii="Arial"/>
                      <w:color w:val="161616"/>
                      <w:w w:val="102"/>
                      <w:sz w:val="18"/>
                    </w:rPr>
                    <w:t>14/</w:t>
                  </w:r>
                  <w:r>
                    <w:rPr>
                      <w:rFonts w:ascii="Arial"/>
                      <w:color w:val="161616"/>
                      <w:spacing w:val="-2"/>
                      <w:w w:val="102"/>
                      <w:sz w:val="18"/>
                    </w:rPr>
                    <w:t>2</w:t>
                  </w:r>
                  <w:r>
                    <w:rPr>
                      <w:rFonts w:ascii="Arial"/>
                      <w:color w:val="383838"/>
                      <w:w w:val="95"/>
                      <w:sz w:val="18"/>
                    </w:rPr>
                    <w:t>4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9.326401pt;margin-top:48.028858pt;width:113pt;height:12pt;mso-position-horizontal-relative:page;mso-position-vertical-relative:page;z-index:-925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9.145096pt;margin-top:76.228523pt;width:276.6pt;height:12pt;mso-position-horizontal-relative:page;mso-position-vertical-relative:page;z-index:-925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1.373108pt;margin-top:100.891899pt;width:31.75pt;height:12pt;mso-position-horizontal-relative:page;mso-position-vertical-relative:page;z-index:-925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1.826492pt;margin-top:492.060089pt;width:7.5pt;height:12pt;mso-position-horizontal-relative:page;mso-position-vertical-relative:page;z-index:-924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4.409027pt;margin-top:492.060089pt;width:6.3pt;height:12pt;mso-position-horizontal-relative:page;mso-position-vertical-relative:page;z-index:-924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9.207916pt;margin-top:492.060089pt;width:7.25pt;height:12pt;mso-position-horizontal-relative:page;mso-position-vertical-relative:page;z-index:-924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1.478348pt;margin-top:587.993286pt;width:7.5pt;height:12pt;mso-position-horizontal-relative:page;mso-position-vertical-relative:page;z-index:-924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4.305603pt;margin-top:587.993286pt;width:6.8pt;height:12pt;mso-position-horizontal-relative:page;mso-position-vertical-relative:page;z-index:-923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7.903137pt;margin-top:587.993286pt;width:7.2pt;height:12pt;mso-position-horizontal-relative:page;mso-position-vertical-relative:page;z-index:-923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0.195313pt;margin-top:587.993286pt;width:7.2pt;height:12pt;mso-position-horizontal-relative:page;mso-position-vertical-relative:page;z-index:-9234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340" w:bottom="0" w:left="400" w:right="3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17.949699pt;margin-top:23.15572pt;width:58.61306pt;height:75.25628pt;mso-position-horizontal-relative:page;mso-position-vertical-relative:page;z-index:-92320" type="#_x0000_t75" stroked="false">
            <v:imagedata r:id="rId39" o:title=""/>
          </v:shape>
        </w:pict>
      </w:r>
      <w:r>
        <w:rPr/>
        <w:pict>
          <v:group style="position:absolute;margin-left:191.521301pt;margin-top:49.19957pt;width:208.55pt;height:.1pt;mso-position-horizontal-relative:page;mso-position-vertical-relative:page;z-index:-92296" coordorigin="3830,984" coordsize="4171,2">
            <v:shape style="position:absolute;left:3830;top:984;width:4171;height:2" coordorigin="3830,984" coordsize="4171,0" path="m3830,984l8001,984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411.978699pt;margin-top:49.47089pt;width:134.75pt;height:.1pt;mso-position-horizontal-relative:page;mso-position-vertical-relative:page;z-index:-92272" coordorigin="8240,989" coordsize="2695,2">
            <v:shape style="position:absolute;left:8240;top:989;width:2695;height:2" coordorigin="8240,989" coordsize="2695,0" path="m8240,989l10934,989e" filled="false" stroked="true" strokeweight=".542553pt" strokecolor="#000000">
              <v:path arrowok="t"/>
            </v:shape>
            <w10:wrap type="none"/>
          </v:group>
        </w:pict>
      </w:r>
      <w:r>
        <w:rPr/>
        <w:pict>
          <v:group style="position:absolute;margin-left:191.882996pt;margin-top:77.326530pt;width:370.75pt;height:.1pt;mso-position-horizontal-relative:page;mso-position-vertical-relative:page;z-index:-92248" coordorigin="3838,1547" coordsize="7415,2">
            <v:shape style="position:absolute;left:3838;top:1547;width:7415;height:2" coordorigin="3838,1547" coordsize="7415,0" path="m3838,1547l11253,1547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shape style="position:absolute;margin-left:199.744705pt;margin-top:52.773926pt;width:351.75pt;height:12.5pt;mso-position-horizontal-relative:page;mso-position-vertical-relative:page;z-index:-92224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 w:hAnsi="Arial"/>
                      <w:color w:val="161616"/>
                      <w:spacing w:val="7"/>
                      <w:w w:val="103"/>
                      <w:sz w:val="18"/>
                    </w:rPr>
                    <w:t>C</w:t>
                  </w:r>
                  <w:r>
                    <w:rPr>
                      <w:rFonts w:ascii="Arial" w:hAnsi="Arial"/>
                      <w:color w:val="383838"/>
                      <w:spacing w:val="8"/>
                      <w:w w:val="122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spacing w:val="-9"/>
                      <w:w w:val="126"/>
                      <w:sz w:val="18"/>
                    </w:rPr>
                    <w:t>m</w:t>
                  </w:r>
                  <w:r>
                    <w:rPr>
                      <w:rFonts w:ascii="Arial" w:hAnsi="Arial"/>
                      <w:color w:val="383838"/>
                      <w:spacing w:val="-26"/>
                      <w:w w:val="181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12"/>
                      <w:sz w:val="18"/>
                    </w:rPr>
                    <w:t>sión</w:t>
                  </w:r>
                  <w:r>
                    <w:rPr>
                      <w:rFonts w:ascii="Arial" w:hAnsi="Arial"/>
                      <w:color w:val="161616"/>
                      <w:spacing w:val="7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52"/>
                      <w:sz w:val="21"/>
                    </w:rPr>
                    <w:t>cJ.91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77"/>
                      <w:sz w:val="18"/>
                    </w:rPr>
                    <w:t>Es</w:t>
                  </w:r>
                  <w:r>
                    <w:rPr>
                      <w:rFonts w:ascii="Arial" w:hAnsi="Arial"/>
                      <w:color w:val="161616"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0"/>
                      <w:w w:val="118"/>
                      <w:sz w:val="18"/>
                    </w:rPr>
                    <w:t>u</w:t>
                  </w:r>
                  <w:r>
                    <w:rPr>
                      <w:rFonts w:ascii="Arial" w:hAnsi="Arial"/>
                      <w:color w:val="383838"/>
                      <w:spacing w:val="-4"/>
                      <w:w w:val="123"/>
                      <w:sz w:val="18"/>
                    </w:rPr>
                    <w:t>d</w:t>
                  </w:r>
                  <w:r>
                    <w:rPr>
                      <w:rFonts w:ascii="Arial" w:hAnsi="Arial"/>
                      <w:color w:val="161616"/>
                      <w:spacing w:val="-46"/>
                      <w:w w:val="204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383838"/>
                      <w:w w:val="122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383838"/>
                      <w:spacing w:val="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w w:val="101"/>
                      <w:sz w:val="21"/>
                    </w:rPr>
                    <w:t>p</w:t>
                  </w:r>
                  <w:r>
                    <w:rPr>
                      <w:rFonts w:ascii="Times New Roman" w:hAnsi="Times New Roman"/>
                      <w:color w:val="383838"/>
                      <w:w w:val="100"/>
                      <w:sz w:val="21"/>
                    </w:rPr>
                    <w:t>ar</w:t>
                  </w:r>
                  <w:r>
                    <w:rPr>
                      <w:rFonts w:ascii="Times New Roman" w:hAnsi="Times New Roman"/>
                      <w:color w:val="383838"/>
                      <w:spacing w:val="-11"/>
                      <w:w w:val="100"/>
                      <w:sz w:val="21"/>
                    </w:rPr>
                    <w:t>n</w:t>
                  </w:r>
                  <w:r>
                    <w:rPr>
                      <w:rFonts w:ascii="Times New Roman" w:hAnsi="Times New Roman"/>
                      <w:color w:val="161616"/>
                      <w:w w:val="51"/>
                      <w:sz w:val="21"/>
                    </w:rPr>
                    <w:t>1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31"/>
                      <w:w w:val="204"/>
                      <w:sz w:val="18"/>
                    </w:rPr>
                    <w:t>l</w:t>
                  </w:r>
                  <w:r>
                    <w:rPr>
                      <w:rFonts w:ascii="Arial" w:hAnsi="Arial"/>
                      <w:color w:val="383838"/>
                      <w:w w:val="116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383838"/>
                      <w:spacing w:val="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6"/>
                      <w:sz w:val="18"/>
                    </w:rPr>
                    <w:t>cr</w:t>
                  </w:r>
                  <w:r>
                    <w:rPr>
                      <w:rFonts w:ascii="Arial" w:hAnsi="Arial"/>
                      <w:color w:val="161616"/>
                      <w:spacing w:val="13"/>
                      <w:w w:val="116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383838"/>
                      <w:w w:val="114"/>
                      <w:sz w:val="18"/>
                    </w:rPr>
                    <w:t>(</w:t>
                  </w:r>
                  <w:r>
                    <w:rPr>
                      <w:rFonts w:ascii="Arial" w:hAnsi="Arial"/>
                      <w:color w:val="383838"/>
                      <w:spacing w:val="-3"/>
                      <w:w w:val="113"/>
                      <w:sz w:val="18"/>
                    </w:rPr>
                    <w:t>]</w:t>
                  </w:r>
                  <w:r>
                    <w:rPr>
                      <w:rFonts w:ascii="Arial" w:hAnsi="Arial"/>
                      <w:color w:val="161616"/>
                      <w:w w:val="133"/>
                      <w:sz w:val="18"/>
                    </w:rPr>
                    <w:t>dón</w:t>
                  </w:r>
                  <w:r>
                    <w:rPr>
                      <w:rFonts w:ascii="Arial" w:hAnsi="Arial"/>
                      <w:color w:val="161616"/>
                      <w:spacing w:val="2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7"/>
                      <w:sz w:val="18"/>
                    </w:rPr>
                    <w:t>"GORONA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2"/>
                      <w:w w:val="96"/>
                      <w:sz w:val="18"/>
                    </w:rPr>
                    <w:t>D</w:t>
                  </w:r>
                  <w:r>
                    <w:rPr>
                      <w:rFonts w:ascii="Arial" w:hAnsi="Arial"/>
                      <w:color w:val="383838"/>
                      <w:spacing w:val="4"/>
                      <w:w w:val="68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61616"/>
                      <w:w w:val="79"/>
                      <w:sz w:val="18"/>
                    </w:rPr>
                    <w:t>L</w:t>
                  </w:r>
                  <w:r>
                    <w:rPr>
                      <w:rFonts w:ascii="Arial" w:hAnsi="Arial"/>
                      <w:color w:val="161616"/>
                      <w:spacing w:val="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6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161616"/>
                      <w:spacing w:val="9"/>
                      <w:w w:val="106"/>
                      <w:sz w:val="18"/>
                    </w:rPr>
                    <w:t>l</w:t>
                  </w:r>
                  <w:r>
                    <w:rPr>
                      <w:rFonts w:ascii="Arial" w:hAnsi="Arial"/>
                      <w:color w:val="383838"/>
                      <w:w w:val="66"/>
                      <w:sz w:val="18"/>
                    </w:rPr>
                    <w:t>1:</w:t>
                  </w:r>
                  <w:r>
                    <w:rPr>
                      <w:rFonts w:ascii="Arial" w:hAnsi="Arial"/>
                      <w:color w:val="161616"/>
                      <w:w w:val="105"/>
                      <w:sz w:val="18"/>
                    </w:rPr>
                    <w:t>N</w:t>
                  </w:r>
                  <w:r>
                    <w:rPr>
                      <w:rFonts w:ascii="Arial" w:hAnsi="Arial"/>
                      <w:color w:val="161616"/>
                      <w:spacing w:val="-14"/>
                      <w:w w:val="105"/>
                      <w:sz w:val="18"/>
                    </w:rPr>
                    <w:t>í</w:t>
                  </w:r>
                  <w:r>
                    <w:rPr>
                      <w:rFonts w:ascii="Arial" w:hAnsi="Arial"/>
                      <w:color w:val="161616"/>
                      <w:w w:val="100"/>
                      <w:sz w:val="18"/>
                    </w:rPr>
                    <w:t>'O</w:t>
                  </w:r>
                  <w:r>
                    <w:rPr>
                      <w:rFonts w:ascii="Arial" w:hAnsi="Arial"/>
                      <w:color w:val="161616"/>
                      <w:spacing w:val="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4D4D4D"/>
                      <w:w w:val="117"/>
                      <w:sz w:val="18"/>
                    </w:rPr>
                    <w:t>El</w:t>
                  </w:r>
                  <w:r>
                    <w:rPr>
                      <w:rFonts w:ascii="Arial" w:hAnsi="Arial"/>
                      <w:color w:val="4D4D4D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8"/>
                      <w:w w:val="106"/>
                      <w:sz w:val="18"/>
                    </w:rPr>
                    <w:t>H</w:t>
                  </w:r>
                  <w:r>
                    <w:rPr>
                      <w:rFonts w:ascii="Arial" w:hAnsi="Arial"/>
                      <w:color w:val="383838"/>
                      <w:spacing w:val="-19"/>
                      <w:w w:val="166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79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61616"/>
                      <w:spacing w:val="9"/>
                      <w:w w:val="79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383838"/>
                      <w:spacing w:val="6"/>
                      <w:w w:val="81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161616"/>
                      <w:w w:val="114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spacing w:val="1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0"/>
                      <w:w w:val="75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161616"/>
                      <w:spacing w:val="-22"/>
                      <w:w w:val="158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w w:val="104"/>
                      <w:sz w:val="16"/>
                    </w:rPr>
                    <w:t>.A."</w:t>
                  </w:r>
                  <w:r>
                    <w:rPr>
                      <w:rFonts w:ascii="Arial" w:hAns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.361702pt;margin-top:141.162003pt;width:448.6pt;height:15.5pt;mso-position-horizontal-relative:page;mso-position-vertical-relative:page;z-index:-92200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indefinidamente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reelegidos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igual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periodo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d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u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máx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63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ma.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Sin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pt;margin-top:158.024536pt;width:55.55pt;height:15pt;mso-position-horizontal-relative:page;mso-position-vertical-relative:page;z-index:-9217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embargo,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914902pt;margin-top:158.024536pt;width:89.3pt;height:15pt;mso-position-horizontal-relative:page;mso-position-vertical-relative:page;z-index:-92152" type="#_x0000_t202" filled="false" stroked="false">
            <v:textbox inset="0,0,0,0">
              <w:txbxContent>
                <w:p>
                  <w:pPr>
                    <w:tabs>
                      <w:tab w:pos="613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los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miembros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829803pt;margin-top:158.024536pt;width:78.3pt;height:15pt;mso-position-horizontal-relative:page;mso-position-vertical-relative:page;z-index:-92128" type="#_x0000_t202" filled="false" stroked="false">
            <v:textbox inset="0,0,0,0">
              <w:txbxContent>
                <w:p>
                  <w:pPr>
                    <w:tabs>
                      <w:tab w:pos="609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3"/>
                      <w:sz w:val="26"/>
                    </w:rPr>
                    <w:t>del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Consejo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893585pt;margin-top:158.024536pt;width:15.85pt;height:15pt;mso-position-horizontal-relative:page;mso-position-vertical-relative:page;z-index:-9210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2.478699pt;margin-top:157.622208pt;width:90.05pt;height:15.5pt;mso-position-horizontal-relative:page;mso-position-vertical-relative:page;z-index:-9208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4"/>
                    </w:rPr>
                    <w:t>Administración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5.74469pt;margin-top:158.024536pt;width:23.55pt;height:15pt;mso-position-horizontal-relative:page;mso-position-vertical-relative:page;z-index:-9205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que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0.106384pt;margin-top:158.024536pt;width:26.65pt;height:15pt;mso-position-horizontal-relative:page;mso-position-vertical-relative:page;z-index:-9203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sean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819099pt;margin-top:174.082306pt;width:448.9pt;height:31.9pt;mso-position-horizontal-relative:page;mso-position-vertical-relative:page;z-index:-92008" type="#_x0000_t202" filled="false" stroked="false">
            <v:textbox inset="0,0,0,0">
              <w:txbxContent>
                <w:p>
                  <w:pPr>
                    <w:spacing w:line="261" w:lineRule="auto" w:before="0"/>
                    <w:ind w:left="23" w:right="17" w:hanging="4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Consejeros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Cabildo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Insular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cesarán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automáticamente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si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perdieren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esta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condición.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819099pt;margin-top:223.281906pt;width:353.7pt;height:15.5pt;mso-position-horizontal-relative:page;mso-position-vertical-relative:page;z-index:-9198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</w:r>
                  <w:r>
                    <w:rPr>
                      <w:color w:val="161616"/>
                      <w:w w:val="106"/>
                      <w:u w:val="thick" w:color="000000"/>
                    </w:rPr>
                    <w:t>Artículo</w:t>
                  </w:r>
                  <w:r>
                    <w:rPr>
                      <w:color w:val="161616"/>
                      <w:spacing w:val="23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33º.-</w:t>
                  </w:r>
                  <w:r>
                    <w:rPr>
                      <w:color w:val="161616"/>
                      <w:spacing w:val="18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Competencias</w:t>
                  </w:r>
                  <w:r>
                    <w:rPr>
                      <w:color w:val="161616"/>
                      <w:spacing w:val="33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1"/>
                      <w:u w:val="thick" w:color="000000"/>
                    </w:rPr>
                    <w:t>del</w:t>
                  </w:r>
                  <w:r>
                    <w:rPr>
                      <w:color w:val="161616"/>
                      <w:spacing w:val="19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thick" w:color="000000"/>
                    </w:rPr>
                    <w:t>Conse</w:t>
                  </w:r>
                  <w:r>
                    <w:rPr>
                      <w:color w:val="161616"/>
                      <w:spacing w:val="-49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88"/>
                      <w:u w:val="thick" w:color="000000"/>
                    </w:rPr>
                    <w:t>jo</w:t>
                  </w:r>
                  <w:r>
                    <w:rPr>
                      <w:color w:val="161616"/>
                      <w:u w:val="thick" w:color="000000"/>
                    </w:rPr>
                    <w:t>  </w:t>
                  </w:r>
                  <w:r>
                    <w:rPr>
                      <w:color w:val="161616"/>
                      <w:spacing w:val="-34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thick" w:color="000000"/>
                    </w:rPr>
                    <w:t>de</w:t>
                  </w:r>
                  <w:r>
                    <w:rPr>
                      <w:color w:val="161616"/>
                      <w:spacing w:val="13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thick" w:color="000000"/>
                    </w:rPr>
                    <w:t>Administración</w:t>
                  </w:r>
                  <w:r>
                    <w:rPr>
                      <w:color w:val="161616"/>
                      <w:w w:val="105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8936pt;margin-top:255.8405pt;width:259.2pt;height:15.5pt;mso-position-horizontal-relative:page;mso-position-vertical-relative:page;z-index:-9196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Corresponde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al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Consejo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Administración: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074493pt;margin-top:288.218109pt;width:75.850pt;height:15.5pt;mso-position-horizontal-relative:page;mso-position-vertical-relative:page;z-index:-9193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a</w:t>
                  </w:r>
                  <w:r>
                    <w:rPr>
                      <w:color w:val="161616"/>
                      <w:w w:val="109"/>
                    </w:rPr>
                    <w:t>)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Designar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1.702103pt;margin-top:288.218109pt;width:72.850pt;height:15.5pt;mso-position-horizontal-relative:page;mso-position-vertical-relative:page;z-index:-9191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25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98"/>
                    </w:rPr>
                    <w:t>al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3"/>
                    </w:rPr>
                    <w:t>miembro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712799pt;margin-top:288.218109pt;width:187.4pt;height:15.5pt;mso-position-horizontal-relative:page;mso-position-vertical-relative:page;z-index:-91888" type="#_x0000_t202" filled="false" stroked="false">
            <v:textbox inset="0,0,0,0">
              <w:txbxContent>
                <w:p>
                  <w:pPr>
                    <w:tabs>
                      <w:tab w:pos="580" w:val="left" w:leader="none"/>
                      <w:tab w:pos="1781" w:val="left" w:leader="none"/>
                    </w:tabs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161616"/>
                      <w:w w:val="101"/>
                      <w:sz w:val="27"/>
                    </w:rPr>
                    <w:t>del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9"/>
                      <w:sz w:val="27"/>
                    </w:rPr>
                    <w:t>Consejo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que,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27"/>
                    </w:rPr>
                    <w:t>juntamente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3.648926pt;margin-top:288.218109pt;width:42.7pt;height:15.5pt;mso-position-horizontal-relative:page;mso-position-vertical-relative:page;z-index:-918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642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4"/>
                    </w:rPr>
                    <w:t>con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98"/>
                    </w:rPr>
                    <w:t>el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819099pt;margin-top:304.135590pt;width:415.7pt;height:15.5pt;mso-position-horizontal-relative:page;mso-position-vertical-relative:page;z-index:-9184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5"/>
                    </w:rPr>
                    <w:t>Presidente,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ha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firmar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las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acciones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representativas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del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capital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social.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712799pt;margin-top:335.608917pt;width:370.45pt;height:15.5pt;mso-position-horizontal-relative:page;mso-position-vertical-relative:page;z-index:-9181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  <w:t>b)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Organizar,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impulsar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2"/>
                      <w:sz w:val="2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dirigir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las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actividades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383838"/>
                      <w:spacing w:val="-31"/>
                      <w:w w:val="50"/>
                    </w:rPr>
                    <w:t>·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6"/>
                      <w:sz w:val="26"/>
                    </w:rPr>
                    <w:t>la</w:t>
                  </w:r>
                  <w:r>
                    <w:rPr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Sociedad.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pt;margin-top:367.443909pt;width:448.15pt;height:31.45pt;mso-position-horizontal-relative:page;mso-position-vertical-relative:page;z-index:-91792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9" w:firstLine="737"/>
                    <w:jc w:val="left"/>
                  </w:pPr>
                  <w:r>
                    <w:rPr>
                      <w:color w:val="161616"/>
                      <w:w w:val="108"/>
                    </w:rPr>
                    <w:t>c</w:t>
                  </w:r>
                  <w:r>
                    <w:rPr>
                      <w:color w:val="161616"/>
                      <w:w w:val="109"/>
                    </w:rPr>
                    <w:t>)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adquisición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bienes,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materiales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9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21"/>
                      <w:sz w:val="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efectos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de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todas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clases,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con</w:t>
                  </w:r>
                  <w:r>
                    <w:rPr>
                      <w:color w:val="161616"/>
                      <w:w w:val="10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destino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96"/>
                    </w:rPr>
                    <w:t>al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cumplimiento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los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fines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societarios.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638298pt;margin-top:415.558197pt;width:448.7pt;height:79pt;mso-position-horizontal-relative:page;mso-position-vertical-relative:page;z-index:-91768" type="#_x0000_t202" filled="false" stroked="false">
            <v:textbox inset="0,0,0,0">
              <w:txbxContent>
                <w:p>
                  <w:pPr>
                    <w:pStyle w:val="BodyText"/>
                    <w:spacing w:line="244" w:lineRule="auto"/>
                    <w:ind w:right="17" w:firstLine="745"/>
                    <w:jc w:val="both"/>
                  </w:pPr>
                  <w:r>
                    <w:rPr>
                      <w:color w:val="161616"/>
                      <w:w w:val="111"/>
                    </w:rPr>
                    <w:t>d)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Reclamar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0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22"/>
                      <w:sz w:val="2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recibir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cuantas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cantidades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metálico,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efectos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91"/>
                    </w:rPr>
                    <w:t>y</w:t>
                  </w:r>
                  <w:r>
                    <w:rPr>
                      <w:color w:val="161616"/>
                      <w:w w:val="9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valores,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además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otras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especies,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deban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entregados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la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Entidad,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sean</w:t>
                  </w:r>
                  <w:r>
                    <w:rPr>
                      <w:color w:val="161616"/>
                      <w:w w:val="10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quienes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fueran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personas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97"/>
                    </w:rPr>
                    <w:t>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entidades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obligadas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98"/>
                    </w:rPr>
                    <w:t>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pago,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índole,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9"/>
                      <w:sz w:val="26"/>
                    </w:rPr>
                    <w:t>cuantías,</w:t>
                  </w:r>
                  <w:r>
                    <w:rPr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determinación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6"/>
                      <w:sz w:val="24"/>
                    </w:rPr>
                    <w:t>y</w:t>
                  </w:r>
                  <w:r>
                    <w:rPr>
                      <w:color w:val="161616"/>
                      <w:spacing w:val="22"/>
                      <w:sz w:val="2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procedencia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9"/>
                      <w:sz w:val="26"/>
                    </w:rPr>
                    <w:t>las</w:t>
                  </w:r>
                  <w:r>
                    <w:rPr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obligaciones;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10"/>
                      <w:sz w:val="26"/>
                    </w:rPr>
                    <w:t>liquidar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cuentas,</w:t>
                  </w:r>
                  <w:r>
                    <w:rPr>
                      <w:color w:val="161616"/>
                      <w:w w:val="10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fijar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12"/>
                      <w:sz w:val="26"/>
                    </w:rPr>
                    <w:t>y</w:t>
                  </w:r>
                  <w:r>
                    <w:rPr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finiquitar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saldos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6"/>
                      <w:sz w:val="26"/>
                    </w:rPr>
                    <w:t>y</w:t>
                  </w:r>
                  <w:r>
                    <w:rPr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formalizar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recibos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12"/>
                      <w:sz w:val="26"/>
                    </w:rPr>
                    <w:t>y</w:t>
                  </w:r>
                  <w:r>
                    <w:rPr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descargos.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8pt;margin-top:510.701416pt;width:448.7pt;height:63.3pt;mso-position-horizontal-relative:page;mso-position-vertical-relative:page;z-index:-9174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745"/>
                    <w:jc w:val="both"/>
                  </w:pPr>
                  <w:r>
                    <w:rPr>
                      <w:color w:val="161616"/>
                      <w:w w:val="104"/>
                    </w:rPr>
                    <w:t>e</w:t>
                  </w:r>
                  <w:r>
                    <w:rPr>
                      <w:color w:val="161616"/>
                      <w:w w:val="105"/>
                    </w:rPr>
                    <w:t>)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administración,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forma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más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amplia,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del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patrimonio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social,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conservándolo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7"/>
                      <w:sz w:val="2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defendiéndolo,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incluso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ejercicio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toda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clase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acciones,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así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como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derechos,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recursos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spacing w:val="20"/>
                      <w:w w:val="69"/>
                    </w:rPr>
                    <w:t>i</w:t>
                  </w:r>
                  <w:r>
                    <w:rPr>
                      <w:color w:val="161616"/>
                      <w:w w:val="105"/>
                    </w:rPr>
                    <w:t>ngresos,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9"/>
                      <w:sz w:val="26"/>
                    </w:rPr>
                    <w:t>cualquier</w:t>
                  </w:r>
                  <w:r>
                    <w:rPr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concepto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pudiera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corresponderle.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819099pt;margin-top:590.831604pt;width:448.5pt;height:47.9pt;mso-position-horizontal-relative:page;mso-position-vertical-relative:page;z-index:-91720" type="#_x0000_t202" filled="false" stroked="false">
            <v:textbox inset="0,0,0,0">
              <w:txbxContent>
                <w:p>
                  <w:pPr>
                    <w:pStyle w:val="BodyText"/>
                    <w:spacing w:line="244" w:lineRule="auto"/>
                    <w:ind w:right="17" w:firstLine="748"/>
                    <w:jc w:val="both"/>
                  </w:pPr>
                  <w:r>
                    <w:rPr>
                      <w:color w:val="161616"/>
                      <w:w w:val="108"/>
                    </w:rPr>
                    <w:t>f)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enajenación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del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patrimonio,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tanto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venta,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permuta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o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cesión,</w:t>
                  </w:r>
                  <w:r>
                    <w:rPr>
                      <w:color w:val="161616"/>
                      <w:w w:val="105"/>
                    </w:rPr>
                    <w:t> </w:t>
                  </w:r>
                  <w:r>
                    <w:rPr>
                      <w:color w:val="161616"/>
                      <w:w w:val="90"/>
                      <w:sz w:val="28"/>
                    </w:rPr>
                    <w:t>y</w:t>
                  </w:r>
                  <w:r>
                    <w:rPr>
                      <w:color w:val="161616"/>
                      <w:sz w:val="28"/>
                    </w:rPr>
                    <w:t> </w:t>
                  </w:r>
                  <w:r>
                    <w:rPr>
                      <w:color w:val="161616"/>
                      <w:spacing w:val="16"/>
                      <w:sz w:val="2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respecto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8"/>
                      <w:sz w:val="26"/>
                    </w:rPr>
                    <w:t>los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bines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8"/>
                      <w:sz w:val="26"/>
                    </w:rPr>
                    <w:t>inmuebles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color w:val="161616"/>
                      <w:w w:val="93"/>
                      <w:sz w:val="28"/>
                    </w:rPr>
                    <w:t>y</w:t>
                  </w:r>
                  <w:r>
                    <w:rPr>
                      <w:color w:val="161616"/>
                      <w:sz w:val="28"/>
                    </w:rPr>
                    <w:t> </w:t>
                  </w:r>
                  <w:r>
                    <w:rPr>
                      <w:color w:val="161616"/>
                      <w:spacing w:val="19"/>
                      <w:sz w:val="28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derechos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reales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sobre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estos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pudieran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corresponder,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solo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ejecutando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acuerdos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Junta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General.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819099pt;margin-top:655.767822pt;width:249.1pt;height:65pt;mso-position-horizontal-relative:page;mso-position-vertical-relative:page;z-index:-91696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7" w:firstLine="752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g)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Constituir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33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retirar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depós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w w:val="102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tos,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liquidar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cuentas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corrientes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3"/>
                      <w:sz w:val="28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créditos,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Depósitos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9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otros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7"/>
                    </w:rPr>
                    <w:t>establecimientos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condiciones.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0.287201pt;margin-top:655.767822pt;width:196.8pt;height:48.65pt;mso-position-horizontal-relative:page;mso-position-vertical-relative:page;z-index:-91672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/>
                    <w:ind w:right="17" w:firstLine="57"/>
                    <w:jc w:val="both"/>
                  </w:pPr>
                  <w:r>
                    <w:rPr>
                      <w:color w:val="161616"/>
                      <w:w w:val="106"/>
                    </w:rPr>
                    <w:t>consignaciones,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abr</w:t>
                  </w:r>
                  <w:r>
                    <w:rPr>
                      <w:color w:val="161616"/>
                      <w:spacing w:val="20"/>
                      <w:w w:val="102"/>
                    </w:rPr>
                    <w:t>i</w:t>
                  </w:r>
                  <w:r>
                    <w:rPr>
                      <w:color w:val="161616"/>
                      <w:w w:val="102"/>
                    </w:rPr>
                    <w:t>r,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cerrar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25"/>
                    </w:rPr>
                    <w:t>y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Bancos,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Caja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General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sin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garantía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1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9"/>
                      <w:sz w:val="25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bajo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toda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clase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638298pt;margin-top:737.847107pt;width:449.2pt;height:32.75pt;mso-position-horizontal-relative:page;mso-position-vertical-relative:page;z-index:-91648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745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h)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Determi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nar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número;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categoría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3"/>
                      <w:sz w:val="28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clase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7"/>
                    </w:rPr>
                    <w:t>todo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personal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que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haya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prestar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sus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servicios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Sociedad,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proceder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designación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6"/>
                      <w:sz w:val="24"/>
                    </w:rPr>
                    <w:t>y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9.48938pt;margin-top:804.947144pt;width:47.4pt;height:11pt;mso-position-horizontal-relative:page;mso-position-vertical-relative:page;z-index:-91624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/>
                      <w:color w:val="161616"/>
                      <w:w w:val="77"/>
                      <w:sz w:val="18"/>
                    </w:rPr>
                    <w:t>l</w:t>
                  </w:r>
                  <w:r>
                    <w:rPr>
                      <w:rFonts w:ascii="Arial"/>
                      <w:color w:val="161616"/>
                      <w:spacing w:val="1"/>
                      <w:w w:val="77"/>
                      <w:sz w:val="18"/>
                    </w:rPr>
                    <w:t>P</w:t>
                  </w:r>
                  <w:r>
                    <w:rPr>
                      <w:rFonts w:ascii="Arial"/>
                      <w:color w:val="383838"/>
                      <w:spacing w:val="8"/>
                      <w:sz w:val="18"/>
                    </w:rPr>
                    <w:t>2</w:t>
                  </w:r>
                  <w:r>
                    <w:rPr>
                      <w:rFonts w:ascii="Arial"/>
                      <w:color w:val="161616"/>
                      <w:w w:val="104"/>
                      <w:sz w:val="18"/>
                    </w:rPr>
                    <w:t>g.</w:t>
                  </w:r>
                  <w:r>
                    <w:rPr>
                      <w:rFonts w:asci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/>
                      <w:color w:val="161616"/>
                      <w:spacing w:val="-19"/>
                      <w:sz w:val="18"/>
                    </w:rPr>
                    <w:t> </w:t>
                  </w:r>
                  <w:r>
                    <w:rPr>
                      <w:rFonts w:ascii="Arial"/>
                      <w:color w:val="161616"/>
                      <w:w w:val="39"/>
                      <w:sz w:val="18"/>
                    </w:rPr>
                    <w:t>R</w:t>
                  </w:r>
                  <w:r>
                    <w:rPr>
                      <w:rFonts w:ascii="Arial"/>
                      <w:color w:val="161616"/>
                      <w:spacing w:val="-14"/>
                      <w:sz w:val="18"/>
                    </w:rPr>
                    <w:t> </w:t>
                  </w:r>
                  <w:r>
                    <w:rPr>
                      <w:rFonts w:ascii="Arial"/>
                      <w:color w:val="161616"/>
                      <w:w w:val="93"/>
                      <w:sz w:val="18"/>
                    </w:rPr>
                    <w:t>S/24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521301pt;margin-top:38.19957pt;width:208.55pt;height:12pt;mso-position-horizontal-relative:page;mso-position-vertical-relative:page;z-index:-91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1.978699pt;margin-top:38.470890pt;width:134.75pt;height:12pt;mso-position-horizontal-relative:page;mso-position-vertical-relative:page;z-index:-915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882996pt;margin-top:66.326530pt;width:370.75pt;height:12pt;mso-position-horizontal-relative:page;mso-position-vertical-relative:page;z-index:-915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6.906509pt;margin-top:224.14502pt;width:7.15pt;height:12pt;mso-position-horizontal-relative:page;mso-position-vertical-relative:page;z-index:-915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8.791183pt;margin-top:224.14502pt;width:6.95pt;height:12pt;mso-position-horizontal-relative:page;mso-position-vertical-relative:page;z-index:-915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5.589355pt;margin-top:224.14502pt;width:7.65pt;height:12pt;mso-position-horizontal-relative:page;mso-position-vertical-relative:page;z-index:-914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07.427094pt;margin-top:224.14502pt;width:7pt;height:12pt;mso-position-horizontal-relative:page;mso-position-vertical-relative:page;z-index:-914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7.835663pt;margin-top:224.14502pt;width:8.5pt;height:12pt;mso-position-horizontal-relative:page;mso-position-vertical-relative:page;z-index:-914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7.567749pt;margin-top:224.14502pt;width:6.65pt;height:12pt;mso-position-horizontal-relative:page;mso-position-vertical-relative:page;z-index:-914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380" w:bottom="280" w:left="1680" w:right="44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2.794907pt;margin-top:23.33169pt;width:137.8025pt;height:5.832911pt;mso-position-horizontal-relative:page;mso-position-vertical-relative:page;z-index:-91384" type="#_x0000_t75" stroked="false">
            <v:imagedata r:id="rId40" o:title=""/>
          </v:shape>
        </w:pict>
      </w:r>
      <w:r>
        <w:rPr/>
        <w:pict>
          <v:shape style="position:absolute;margin-left:108.638pt;margin-top:33.539211pt;width:64.16203pt;height:78.01519pt;mso-position-horizontal-relative:page;mso-position-vertical-relative:page;z-index:-91360" type="#_x0000_t75" stroked="false">
            <v:imagedata r:id="rId41" o:title=""/>
          </v:shape>
        </w:pict>
      </w:r>
      <w:r>
        <w:rPr/>
        <w:pict>
          <v:group style="position:absolute;margin-left:184.604935pt;margin-top:44.475929pt;width:379.75pt;height:19.7pt;mso-position-horizontal-relative:page;mso-position-vertical-relative:page;z-index:-91336" coordorigin="3692,890" coordsize="7595,394">
            <v:shape style="position:absolute;left:5920;top:890;width:5366;height:394" type="#_x0000_t75" stroked="false">
              <v:imagedata r:id="rId42" o:title=""/>
            </v:shape>
            <v:group style="position:absolute;left:3699;top:1214;width:2275;height:2" coordorigin="3699,1214" coordsize="2275,2">
              <v:shape style="position:absolute;left:3699;top:1214;width:2275;height:2" coordorigin="3699,1214" coordsize="2275,0" path="m3699,1214l5974,1214e" filled="false" stroked="true" strokeweight=".72894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4.422623pt;margin-top:88.75631pt;width:322.95pt;height:35.950pt;mso-position-horizontal-relative:page;mso-position-vertical-relative:page;z-index:-91312" coordorigin="3688,1775" coordsize="6459,719">
            <v:shape style="position:absolute;left:5687;top:1779;width:1298;height:715" type="#_x0000_t75" stroked="false">
              <v:imagedata r:id="rId43" o:title=""/>
            </v:shape>
            <v:group style="position:absolute;left:3696;top:1782;width:6444;height:2" coordorigin="3696,1782" coordsize="6444,2">
              <v:shape style="position:absolute;left:3696;top:1782;width:6444;height:2" coordorigin="3696,1782" coordsize="6444,0" path="m3696,1782l10140,1782e" filled="false" stroked="true" strokeweight=".72894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92.5345pt;margin-top:60.408047pt;width:357.25pt;height:19pt;mso-position-horizontal-relative:page;mso-position-vertical-relative:page;z-index:-91288" type="#_x0000_t202" filled="false" stroked="false">
            <v:textbox inset="0,0,0,0">
              <w:txbxContent>
                <w:p>
                  <w:pPr>
                    <w:spacing w:line="36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161616"/>
                      <w:w w:val="108"/>
                      <w:sz w:val="19"/>
                    </w:rPr>
                    <w:t>Comisi</w:t>
                  </w:r>
                  <w:r>
                    <w:rPr>
                      <w:rFonts w:ascii="Arial" w:hAnsi="Arial"/>
                      <w:color w:val="161616"/>
                      <w:w w:val="110"/>
                      <w:sz w:val="19"/>
                    </w:rPr>
                    <w:t>ón</w:t>
                  </w:r>
                  <w:r>
                    <w:rPr>
                      <w:rFonts w:ascii="Arial" w:hAnsi="Arial"/>
                      <w:color w:val="161616"/>
                      <w:spacing w:val="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8"/>
                      <w:sz w:val="19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pacing w:val="14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64"/>
                      <w:sz w:val="34"/>
                    </w:rPr>
                    <w:t>E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w w:val="64"/>
                      <w:sz w:val="34"/>
                    </w:rPr>
                    <w:t>s</w:t>
                  </w:r>
                  <w:r>
                    <w:rPr>
                      <w:rFonts w:ascii="Times New Roman" w:hAnsi="Times New Roman"/>
                      <w:color w:val="161616"/>
                      <w:w w:val="64"/>
                      <w:sz w:val="34"/>
                    </w:rPr>
                    <w:t>udi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w w:val="64"/>
                      <w:sz w:val="34"/>
                    </w:rPr>
                    <w:t>o</w:t>
                  </w:r>
                  <w:r>
                    <w:rPr>
                      <w:rFonts w:ascii="Times New Roman" w:hAnsi="Times New Roman"/>
                      <w:color w:val="565656"/>
                      <w:w w:val="48"/>
                      <w:sz w:val="34"/>
                    </w:rPr>
                    <w:t>fp</w:t>
                  </w:r>
                  <w:r>
                    <w:rPr>
                      <w:rFonts w:ascii="Times New Roman" w:hAnsi="Times New Roman"/>
                      <w:color w:val="565656"/>
                      <w:spacing w:val="-13"/>
                      <w:w w:val="48"/>
                      <w:sz w:val="34"/>
                    </w:rPr>
                    <w:t>.</w:t>
                  </w:r>
                  <w:r>
                    <w:rPr>
                      <w:rFonts w:ascii="Times New Roman" w:hAnsi="Times New Roman"/>
                      <w:color w:val="2B2B2B"/>
                      <w:spacing w:val="1"/>
                      <w:w w:val="63"/>
                      <w:sz w:val="34"/>
                    </w:rPr>
                    <w:t>f</w:t>
                  </w:r>
                  <w:r>
                    <w:rPr>
                      <w:rFonts w:ascii="Times New Roman" w:hAnsi="Times New Roman"/>
                      <w:color w:val="2B2B2B"/>
                      <w:spacing w:val="-64"/>
                      <w:w w:val="76"/>
                      <w:sz w:val="34"/>
                    </w:rPr>
                    <w:t>1</w:t>
                  </w:r>
                  <w:r>
                    <w:rPr>
                      <w:rFonts w:ascii="Times New Roman" w:hAnsi="Times New Roman"/>
                      <w:color w:val="565656"/>
                      <w:w w:val="39"/>
                      <w:sz w:val="34"/>
                    </w:rPr>
                    <w:t>f:f</w:t>
                  </w:r>
                  <w:r>
                    <w:rPr>
                      <w:rFonts w:ascii="Times New Roman" w:hAnsi="Times New Roman"/>
                      <w:color w:val="565656"/>
                      <w:spacing w:val="-51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565656"/>
                      <w:spacing w:val="-25"/>
                      <w:w w:val="39"/>
                      <w:sz w:val="34"/>
                    </w:rPr>
                    <w:t>:</w:t>
                  </w:r>
                  <w:r>
                    <w:rPr>
                      <w:rFonts w:ascii="Times New Roman" w:hAnsi="Times New Roman"/>
                      <w:color w:val="565656"/>
                      <w:w w:val="34"/>
                      <w:sz w:val="34"/>
                    </w:rPr>
                    <w:t>J_</w:t>
                  </w:r>
                  <w:r>
                    <w:rPr>
                      <w:rFonts w:ascii="Times New Roman" w:hAnsi="Times New Roman"/>
                      <w:color w:val="565656"/>
                      <w:spacing w:val="-22"/>
                      <w:w w:val="33"/>
                      <w:sz w:val="34"/>
                    </w:rPr>
                    <w:t>:</w:t>
                  </w:r>
                  <w:r>
                    <w:rPr>
                      <w:rFonts w:ascii="Times New Roman" w:hAnsi="Times New Roman"/>
                      <w:color w:val="2B2B2B"/>
                      <w:w w:val="125"/>
                      <w:sz w:val="34"/>
                    </w:rPr>
                    <w:t>f</w:t>
                  </w:r>
                  <w:r>
                    <w:rPr>
                      <w:rFonts w:ascii="Times New Roman" w:hAnsi="Times New Roman"/>
                      <w:color w:val="2B2B2B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2B2B2B"/>
                      <w:spacing w:val="4"/>
                      <w:sz w:val="34"/>
                    </w:rPr>
                    <w:t> </w:t>
                  </w:r>
                  <w:r>
                    <w:rPr>
                      <w:rFonts w:ascii="Arial" w:hAnsi="Arial"/>
                      <w:color w:val="2B2B2B"/>
                      <w:w w:val="88"/>
                      <w:sz w:val="19"/>
                    </w:rPr>
                    <w:t>(</w:t>
                  </w:r>
                  <w:r>
                    <w:rPr>
                      <w:rFonts w:ascii="Arial" w:hAnsi="Arial"/>
                      <w:color w:val="2B2B2B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2B2B2B"/>
                      <w:spacing w:val="14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2B2B2B"/>
                      <w:w w:val="118"/>
                      <w:sz w:val="19"/>
                    </w:rPr>
                    <w:t>ación</w:t>
                  </w:r>
                  <w:r>
                    <w:rPr>
                      <w:rFonts w:ascii="Arial" w:hAnsi="Arial"/>
                      <w:color w:val="2B2B2B"/>
                      <w:spacing w:val="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2"/>
                      <w:sz w:val="19"/>
                    </w:rPr>
                    <w:t>"GORONA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3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2"/>
                      <w:sz w:val="19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pacing w:val="5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1"/>
                      <w:sz w:val="19"/>
                    </w:rPr>
                    <w:t>VIENTO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3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77"/>
                      <w:sz w:val="19"/>
                    </w:rPr>
                    <w:t>EL</w:t>
                  </w:r>
                  <w:r>
                    <w:rPr>
                      <w:rFonts w:ascii="Arial" w:hAnsi="Arial"/>
                      <w:color w:val="161616"/>
                      <w:spacing w:val="3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8"/>
                      <w:sz w:val="19"/>
                    </w:rPr>
                    <w:t>H!ERRO</w:t>
                  </w:r>
                  <w:r>
                    <w:rPr>
                      <w:rFonts w:ascii="Arial" w:hAnsi="Arial"/>
                      <w:color w:val="161616"/>
                      <w:spacing w:val="2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7"/>
                      <w:sz w:val="19"/>
                    </w:rPr>
                    <w:t>S.A."</w:t>
                  </w:r>
                  <w:r>
                    <w:rPr>
                      <w:rFonts w:ascii="Arial" w:hAns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843811pt;margin-top:61.186943pt;width:53.9pt;height:6pt;mso-position-horizontal-relative:page;mso-position-vertical-relative:page;z-index:-9126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color w:val="8E8E8E"/>
                      <w:spacing w:val="-22"/>
                      <w:w w:val="179"/>
                      <w:sz w:val="8"/>
                      <w:szCs w:val="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8E8E8E"/>
                      <w:w w:val="106"/>
                      <w:sz w:val="8"/>
                      <w:szCs w:val="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8E8E8E"/>
                      <w:spacing w:val="-19"/>
                      <w:w w:val="106"/>
                      <w:sz w:val="8"/>
                      <w:szCs w:val="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8E8E8E"/>
                      <w:spacing w:val="-5"/>
                      <w:w w:val="180"/>
                      <w:sz w:val="8"/>
                      <w:szCs w:val="8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BDBDBD"/>
                      <w:w w:val="180"/>
                      <w:sz w:val="8"/>
                      <w:szCs w:val="8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BDBDBD"/>
                      <w:spacing w:val="-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3A3A3"/>
                      <w:spacing w:val="5"/>
                      <w:w w:val="71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2B2B2B"/>
                      <w:w w:val="88"/>
                      <w:sz w:val="8"/>
                      <w:szCs w:val="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2B2B2B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B2B2B"/>
                      <w:spacing w:val="8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E8E8E"/>
                      <w:spacing w:val="-20"/>
                      <w:w w:val="224"/>
                      <w:sz w:val="8"/>
                      <w:szCs w:val="8"/>
                    </w:rPr>
                    <w:t>'</w:t>
                  </w:r>
                  <w:r>
                    <w:rPr>
                      <w:rFonts w:ascii="Arial" w:hAnsi="Arial" w:cs="Arial" w:eastAsia="Arial"/>
                      <w:color w:val="8E8E8E"/>
                      <w:spacing w:val="-11"/>
                      <w:w w:val="179"/>
                      <w:sz w:val="8"/>
                      <w:szCs w:val="8"/>
                    </w:rPr>
                    <w:t>:</w:t>
                  </w:r>
                  <w:r>
                    <w:rPr>
                      <w:rFonts w:ascii="Arial" w:hAnsi="Arial" w:cs="Arial" w:eastAsia="Arial"/>
                      <w:color w:val="BDBDBD"/>
                      <w:w w:val="35"/>
                      <w:sz w:val="8"/>
                      <w:szCs w:val="8"/>
                    </w:rPr>
                    <w:t>_'</w:t>
                  </w:r>
                  <w:r>
                    <w:rPr>
                      <w:rFonts w:ascii="Arial" w:hAnsi="Arial" w:cs="Arial" w:eastAsia="Arial"/>
                      <w:color w:val="BDBDBD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BDBDBD"/>
                      <w:spacing w:val="-8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676767"/>
                      <w:w w:val="88"/>
                      <w:sz w:val="8"/>
                      <w:szCs w:val="8"/>
                    </w:rPr>
                    <w:t>-</w:t>
                  </w:r>
                  <w:r>
                    <w:rPr>
                      <w:rFonts w:ascii="Arial" w:hAnsi="Arial" w:cs="Arial" w:eastAsia="Arial"/>
                      <w:color w:val="676767"/>
                      <w:spacing w:val="-11"/>
                      <w:w w:val="88"/>
                      <w:sz w:val="8"/>
                      <w:szCs w:val="8"/>
                    </w:rPr>
                    <w:t>-</w:t>
                  </w:r>
                  <w:r>
                    <w:rPr>
                      <w:rFonts w:ascii="Arial" w:hAnsi="Arial" w:cs="Arial" w:eastAsia="Arial"/>
                      <w:color w:val="A3A3A3"/>
                      <w:w w:val="73"/>
                      <w:sz w:val="8"/>
                      <w:szCs w:val="8"/>
                    </w:rPr>
                    <w:t>-"</w:t>
                  </w:r>
                  <w:r>
                    <w:rPr>
                      <w:rFonts w:ascii="Arial" w:hAnsi="Arial" w:cs="Arial" w:eastAsia="Arial"/>
                      <w:color w:val="A3A3A3"/>
                      <w:spacing w:val="-11"/>
                      <w:w w:val="73"/>
                      <w:sz w:val="8"/>
                      <w:szCs w:val="8"/>
                    </w:rPr>
                    <w:t>"</w:t>
                  </w:r>
                  <w:r>
                    <w:rPr>
                      <w:rFonts w:ascii="Arial" w:hAnsi="Arial" w:cs="Arial" w:eastAsia="Arial"/>
                      <w:color w:val="565656"/>
                      <w:w w:val="87"/>
                      <w:sz w:val="8"/>
                      <w:szCs w:val="8"/>
                    </w:rPr>
                    <w:t>f</w:t>
                  </w:r>
                  <w:r>
                    <w:rPr>
                      <w:rFonts w:ascii="Arial" w:hAnsi="Arial" w:cs="Arial" w:eastAsia="Arial"/>
                      <w:color w:val="565656"/>
                      <w:sz w:val="8"/>
                      <w:szCs w:val="8"/>
                    </w:rPr>
                    <w:t>    </w:t>
                  </w:r>
                  <w:r>
                    <w:rPr>
                      <w:rFonts w:ascii="Arial" w:hAnsi="Arial" w:cs="Arial" w:eastAsia="Arial"/>
                      <w:color w:val="565656"/>
                      <w:spacing w:val="-4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8E8E8E"/>
                      <w:spacing w:val="-11"/>
                      <w:w w:val="149"/>
                      <w:sz w:val="8"/>
                      <w:szCs w:val="8"/>
                    </w:rPr>
                    <w:t>-</w:t>
                  </w:r>
                  <w:r>
                    <w:rPr>
                      <w:rFonts w:ascii="Arial" w:hAnsi="Arial" w:cs="Arial" w:eastAsia="Arial"/>
                      <w:color w:val="BDBDBD"/>
                      <w:w w:val="65"/>
                      <w:sz w:val="8"/>
                      <w:szCs w:val="8"/>
                    </w:rPr>
                    <w:t>-</w:t>
                  </w:r>
                  <w:r>
                    <w:rPr>
                      <w:rFonts w:ascii="Arial" w:hAnsi="Arial" w:cs="Arial" w:eastAsia="Arial"/>
                      <w:color w:val="BDBDBD"/>
                      <w:spacing w:val="4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3A3A3"/>
                      <w:spacing w:val="-2"/>
                      <w:w w:val="89"/>
                      <w:sz w:val="8"/>
                      <w:szCs w:val="8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B2B2B"/>
                      <w:w w:val="88"/>
                      <w:sz w:val="8"/>
                      <w:szCs w:val="8"/>
                    </w:rPr>
                    <w:t>.</w:t>
                  </w:r>
                  <w:r>
                    <w:rPr>
                      <w:rFonts w:ascii="Arial" w:hAnsi="Arial" w:cs="Arial" w:eastAsia="Arial"/>
                      <w:color w:val="2B2B2B"/>
                      <w:spacing w:val="5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D3D3D"/>
                      <w:spacing w:val="-14"/>
                      <w:w w:val="90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3D3D3D"/>
                      <w:spacing w:val="-156"/>
                      <w:w w:val="271"/>
                      <w:sz w:val="8"/>
                      <w:szCs w:val="8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3D3D3D"/>
                      <w:w w:val="180"/>
                      <w:sz w:val="8"/>
                      <w:szCs w:val="8"/>
                    </w:rPr>
                    <w:t>.-;</w:t>
                  </w:r>
                  <w:r>
                    <w:rPr>
                      <w:rFonts w:ascii="Arial" w:hAnsi="Arial" w:cs="Arial" w:eastAsia="Arial"/>
                      <w:color w:val="3D3D3D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D3D3D"/>
                      <w:spacing w:val="-6"/>
                      <w:sz w:val="8"/>
                      <w:szCs w:val="8"/>
                    </w:rPr>
                    <w:t> </w:t>
                  </w:r>
                  <w:r>
                    <w:rPr>
                      <w:rFonts w:ascii="Arial" w:hAnsi="Arial" w:cs="Arial" w:eastAsia="Arial"/>
                      <w:color w:val="777777"/>
                      <w:w w:val="179"/>
                      <w:sz w:val="8"/>
                      <w:szCs w:val="8"/>
                    </w:rPr>
                    <w:t>: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523712pt;margin-top:61.186943pt;width:2.95pt;height:6pt;mso-position-horizontal-relative:page;mso-position-vertical-relative:page;z-index:-91240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" w:hAnsi="Arial" w:cs="Arial" w:eastAsia="Arial"/>
                      <w:sz w:val="8"/>
                      <w:szCs w:val="8"/>
                    </w:rPr>
                  </w:pPr>
                  <w:r>
                    <w:rPr>
                      <w:rFonts w:ascii="Arial" w:hAnsi="Arial" w:cs="Arial" w:eastAsia="Arial"/>
                      <w:color w:val="161616"/>
                      <w:w w:val="71"/>
                      <w:sz w:val="8"/>
                      <w:szCs w:val="8"/>
                    </w:rPr>
                    <w:t>•</w:t>
                  </w:r>
                  <w:r>
                    <w:rPr>
                      <w:rFonts w:ascii="Arial" w:hAnsi="Arial" w:cs="Arial" w:eastAsia="Arial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5.566589pt;margin-top:65.108711pt;width:11.15pt;height:19.5pt;mso-position-horizontal-relative:page;mso-position-vertical-relative:page;z-index:-91216" type="#_x0000_t202" filled="false" stroked="false">
            <v:textbox inset="0,0,0,0">
              <w:txbxContent>
                <w:p>
                  <w:pPr>
                    <w:spacing w:line="377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>
                    <w:rPr>
                      <w:rFonts w:ascii="Times New Roman"/>
                      <w:color w:val="2B2B2B"/>
                      <w:w w:val="105"/>
                      <w:sz w:val="35"/>
                    </w:rPr>
                    <w:t>1</w:t>
                  </w:r>
                  <w:r>
                    <w:rPr>
                      <w:rFonts w:ascii="Times New Roman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292511pt;margin-top:76.611259pt;width:56.3pt;height:12pt;mso-position-horizontal-relative:page;mso-position-vertical-relative:page;z-index:-9119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565656"/>
                      <w:spacing w:val="13"/>
                      <w:w w:val="12"/>
                      <w:sz w:val="20"/>
                    </w:rPr>
                    <w:t>_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0"/>
                    </w:rPr>
                    <w:t>;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CDCDCD"/>
                      <w:w w:val="46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color w:val="CDCDCD"/>
                      <w:spacing w:val="12"/>
                      <w:w w:val="46"/>
                      <w:sz w:val="20"/>
                    </w:rPr>
                    <w:t>,</w:t>
                  </w:r>
                  <w:r>
                    <w:rPr>
                      <w:rFonts w:ascii="Times New Roman" w:hAnsi="Times New Roman"/>
                      <w:color w:val="676767"/>
                      <w:spacing w:val="-40"/>
                      <w:w w:val="123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color w:val="2B2B2B"/>
                      <w:spacing w:val="-5"/>
                      <w:w w:val="34"/>
                      <w:sz w:val="20"/>
                    </w:rPr>
                    <w:t>;</w:t>
                  </w:r>
                  <w:r>
                    <w:rPr>
                      <w:rFonts w:ascii="Times New Roman" w:hAnsi="Times New Roman"/>
                      <w:color w:val="676767"/>
                      <w:spacing w:val="-32"/>
                      <w:w w:val="69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color w:val="3D3D3D"/>
                      <w:spacing w:val="-29"/>
                      <w:w w:val="64"/>
                      <w:sz w:val="20"/>
                    </w:rPr>
                    <w:t>¡</w:t>
                  </w:r>
                  <w:r>
                    <w:rPr>
                      <w:rFonts w:ascii="Times New Roman" w:hAnsi="Times New Roman"/>
                      <w:color w:val="777777"/>
                      <w:w w:val="98"/>
                      <w:sz w:val="20"/>
                    </w:rPr>
                    <w:t>J</w:t>
                  </w:r>
                  <w:r>
                    <w:rPr>
                      <w:rFonts w:ascii="Times New Roman" w:hAnsi="Times New Roman"/>
                      <w:color w:val="777777"/>
                      <w:spacing w:val="-28"/>
                      <w:w w:val="97"/>
                      <w:sz w:val="20"/>
                    </w:rPr>
                    <w:t>}</w:t>
                  </w:r>
                  <w:r>
                    <w:rPr>
                      <w:rFonts w:ascii="Times New Roman" w:hAnsi="Times New Roman"/>
                      <w:color w:val="777777"/>
                      <w:spacing w:val="-43"/>
                      <w:w w:val="86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color w:val="777777"/>
                      <w:spacing w:val="-33"/>
                      <w:w w:val="97"/>
                      <w:sz w:val="20"/>
                    </w:rPr>
                    <w:t>;</w:t>
                  </w:r>
                  <w:r>
                    <w:rPr>
                      <w:rFonts w:ascii="Times New Roman" w:hAnsi="Times New Roman"/>
                      <w:color w:val="777777"/>
                      <w:w w:val="53"/>
                      <w:sz w:val="20"/>
                    </w:rPr>
                    <w:t>:lf:?f</w:t>
                  </w:r>
                  <w:r>
                    <w:rPr>
                      <w:rFonts w:ascii="Times New Roman" w:hAnsi="Times New Roman"/>
                      <w:color w:val="777777"/>
                      <w:spacing w:val="-5"/>
                      <w:w w:val="53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color w:val="3D3D3D"/>
                      <w:w w:val="139"/>
                      <w:sz w:val="20"/>
                    </w:rPr>
                    <w:t>;</w:t>
                  </w:r>
                  <w:r>
                    <w:rPr>
                      <w:rFonts w:ascii="Times New Roman" w:hAnsi="Times New Roman"/>
                      <w:color w:val="3D3D3D"/>
                      <w:spacing w:val="-17"/>
                      <w:w w:val="139"/>
                      <w:sz w:val="20"/>
                    </w:rPr>
                    <w:t>/</w:t>
                  </w:r>
                  <w:r>
                    <w:rPr>
                      <w:rFonts w:ascii="Times New Roman" w:hAnsi="Times New Roman"/>
                      <w:color w:val="676767"/>
                      <w:spacing w:val="-7"/>
                      <w:w w:val="90"/>
                      <w:sz w:val="20"/>
                    </w:rPr>
                    <w:t>'</w:t>
                  </w:r>
                  <w:r>
                    <w:rPr>
                      <w:rFonts w:ascii="Times New Roman" w:hAnsi="Times New Roman"/>
                      <w:color w:val="2B2B2B"/>
                      <w:spacing w:val="-28"/>
                      <w:w w:val="86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color w:val="565656"/>
                      <w:spacing w:val="-67"/>
                      <w:w w:val="172"/>
                      <w:sz w:val="20"/>
                    </w:rPr>
                    <w:t>;</w:t>
                  </w:r>
                  <w:r>
                    <w:rPr>
                      <w:rFonts w:ascii="Times New Roman" w:hAnsi="Times New Roman"/>
                      <w:color w:val="565656"/>
                      <w:w w:val="64"/>
                      <w:sz w:val="20"/>
                    </w:rPr>
                    <w:t>t</w:t>
                  </w:r>
                  <w:r>
                    <w:rPr>
                      <w:rFonts w:ascii="Times New Roman" w:hAnsi="Times New Roman"/>
                      <w:color w:val="777777"/>
                      <w:w w:val="158"/>
                      <w:sz w:val="20"/>
                    </w:rPr>
                    <w:t>l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.686060pt;margin-top:93.773819pt;width:54.2pt;height:14pt;mso-position-horizontal-relative:page;mso-position-vertical-relative:page;z-index:-91168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161616"/>
                      <w:w w:val="104"/>
                      <w:sz w:val="24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sz w:val="24"/>
                    </w:rPr>
                    <w:t>6</w:t>
                  </w:r>
                  <w:r>
                    <w:rPr>
                      <w:rFonts w:ascii="Times New Roman"/>
                      <w:color w:val="161616"/>
                      <w:spacing w:val="-2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22"/>
                      <w:sz w:val="24"/>
                    </w:rPr>
                    <w:t>/</w:t>
                  </w:r>
                  <w:r>
                    <w:rPr>
                      <w:rFonts w:ascii="Times New Roman"/>
                      <w:color w:val="161616"/>
                      <w:spacing w:val="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5"/>
                      <w:sz w:val="24"/>
                    </w:rPr>
                    <w:t>2</w:t>
                  </w:r>
                  <w:r>
                    <w:rPr>
                      <w:rFonts w:ascii="Times New Roman"/>
                      <w:color w:val="161616"/>
                      <w:spacing w:val="-25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7"/>
                      <w:sz w:val="24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24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7"/>
                      <w:sz w:val="24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17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3"/>
                      <w:sz w:val="24"/>
                    </w:rPr>
                    <w:t>4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808594pt;margin-top:127.749199pt;width:5.45pt;height:5.5pt;mso-position-horizontal-relative:page;mso-position-vertical-relative:page;z-index:-9114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161616"/>
                      <w:w w:val="133"/>
                      <w:sz w:val="7"/>
                    </w:rPr>
                    <w:t>';.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617188pt;margin-top:132.406387pt;width:13.95pt;height:6.5pt;mso-position-horizontal-relative:page;mso-position-vertical-relative:page;z-index:-91120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Times New Roman"/>
                      <w:color w:val="3D3D3D"/>
                      <w:w w:val="94"/>
                      <w:sz w:val="7"/>
                    </w:rPr>
                    <w:t>.</w:t>
                  </w:r>
                  <w:r>
                    <w:rPr>
                      <w:rFonts w:ascii="Times New Roman"/>
                      <w:color w:val="3D3D3D"/>
                      <w:sz w:val="7"/>
                    </w:rPr>
                    <w:t>     </w:t>
                  </w:r>
                  <w:r>
                    <w:rPr>
                      <w:rFonts w:ascii="Times New Roman"/>
                      <w:color w:val="3D3D3D"/>
                      <w:spacing w:val="2"/>
                      <w:sz w:val="7"/>
                    </w:rPr>
                    <w:t> </w:t>
                  </w:r>
                  <w:r>
                    <w:rPr>
                      <w:rFonts w:ascii="Times New Roman"/>
                      <w:i/>
                      <w:color w:val="3D3D3D"/>
                      <w:w w:val="100"/>
                      <w:sz w:val="7"/>
                    </w:rPr>
                    <w:t>-t</w:t>
                  </w:r>
                  <w:r>
                    <w:rPr>
                      <w:rFonts w:ascii="Times New Roman"/>
                      <w:i/>
                      <w:color w:val="3D3D3D"/>
                      <w:spacing w:val="1"/>
                      <w:sz w:val="7"/>
                    </w:rPr>
                    <w:t> </w:t>
                  </w:r>
                  <w:r>
                    <w:rPr>
                      <w:rFonts w:ascii="Arial"/>
                      <w:color w:val="3D3D3D"/>
                      <w:w w:val="53"/>
                      <w:sz w:val="9"/>
                    </w:rPr>
                    <w:t>:a.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696808pt;margin-top:133.31485pt;width:20.3pt;height:15.5pt;mso-position-horizontal-relative:page;mso-position-vertical-relative:page;z-index:-91096" type="#_x0000_t202" filled="false" stroked="false">
            <v:textbox inset="0,0,0,0">
              <w:txbxContent>
                <w:p>
                  <w:pPr>
                    <w:spacing w:line="29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Arial"/>
                      <w:color w:val="3D3D3D"/>
                      <w:w w:val="127"/>
                      <w:sz w:val="14"/>
                    </w:rPr>
                    <w:t>.</w:t>
                  </w:r>
                  <w:r>
                    <w:rPr>
                      <w:rFonts w:ascii="Arial"/>
                      <w:color w:val="3D3D3D"/>
                      <w:spacing w:val="17"/>
                      <w:sz w:val="14"/>
                    </w:rPr>
                    <w:t> </w:t>
                  </w:r>
                  <w:r>
                    <w:rPr>
                      <w:rFonts w:ascii="Arial"/>
                      <w:color w:val="3D3D3D"/>
                      <w:spacing w:val="-26"/>
                      <w:w w:val="75"/>
                      <w:sz w:val="14"/>
                    </w:rPr>
                    <w:t>.</w:t>
                  </w:r>
                  <w:r>
                    <w:rPr>
                      <w:rFonts w:ascii="Arial"/>
                      <w:color w:val="161616"/>
                      <w:w w:val="51"/>
                      <w:position w:val="-5"/>
                      <w:sz w:val="27"/>
                    </w:rPr>
                    <w:t>.</w:t>
                  </w:r>
                  <w:r>
                    <w:rPr>
                      <w:rFonts w:ascii="Arial"/>
                      <w:color w:val="161616"/>
                      <w:spacing w:val="35"/>
                      <w:position w:val="-5"/>
                      <w:sz w:val="27"/>
                    </w:rPr>
                    <w:t> </w:t>
                  </w:r>
                  <w:r>
                    <w:rPr>
                      <w:rFonts w:ascii="Arial"/>
                      <w:color w:val="161616"/>
                      <w:w w:val="101"/>
                      <w:sz w:val="14"/>
                    </w:rPr>
                    <w:t>.</w:t>
                  </w:r>
                  <w:r>
                    <w:rPr>
                      <w:rFonts w:ascii="Arial"/>
                      <w:color w:val="161616"/>
                      <w:spacing w:val="-13"/>
                      <w:sz w:val="14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31"/>
                      <w:sz w:val="6"/>
                    </w:rPr>
                    <w:t>\</w:t>
                  </w:r>
                  <w:r>
                    <w:rPr>
                      <w:rFonts w:ascii="Times New Roman"/>
                      <w:color w:val="161616"/>
                      <w:w w:val="132"/>
                      <w:sz w:val="6"/>
                    </w:rPr>
                    <w:t>.</w:t>
                  </w:r>
                  <w:r>
                    <w:rPr>
                      <w:rFonts w:ascii="Times New Roman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6pt;margin-top:140.633072pt;width:7.4pt;height:6.5pt;mso-position-horizontal-relative:page;mso-position-vertical-relative:page;z-index:-9107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2B2B2B"/>
                      <w:w w:val="205"/>
                      <w:sz w:val="7"/>
                    </w:rPr>
                    <w:t>.</w:t>
                  </w:r>
                  <w:r>
                    <w:rPr>
                      <w:rFonts w:ascii="Arial"/>
                      <w:color w:val="2B2B2B"/>
                      <w:spacing w:val="-2"/>
                      <w:sz w:val="7"/>
                    </w:rPr>
                    <w:t> </w:t>
                  </w:r>
                  <w:r>
                    <w:rPr>
                      <w:rFonts w:ascii="Times New Roman"/>
                      <w:color w:val="2B2B2B"/>
                      <w:w w:val="201"/>
                      <w:sz w:val="9"/>
                    </w:rPr>
                    <w:t>\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76997pt;margin-top:153.256409pt;width:362.95pt;height:15.5pt;mso-position-horizontal-relative:page;mso-position-vertical-relative:page;z-index:-9104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cese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w w:val="107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personal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62"/>
                    </w:rPr>
                    <w:t>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servicio</w:t>
                  </w:r>
                  <w:r>
                    <w:rPr>
                      <w:color w:val="161616"/>
                      <w:spacing w:val="4"/>
                      <w:w w:val="108"/>
                    </w:rPr>
                    <w:t>s</w:t>
                  </w:r>
                  <w:r>
                    <w:rPr>
                      <w:color w:val="3D3D3D"/>
                      <w:spacing w:val="11"/>
                      <w:w w:val="71"/>
                    </w:rPr>
                    <w:t>:</w:t>
                  </w:r>
                  <w:r>
                    <w:rPr>
                      <w:color w:val="3D3D3D"/>
                      <w:w w:val="13"/>
                    </w:rPr>
                    <w:t>-_</w:t>
                  </w:r>
                  <w:r>
                    <w:rPr>
                      <w:color w:val="3D3D3D"/>
                      <w:spacing w:val="-39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y</w:t>
                  </w:r>
                  <w:r>
                    <w:rPr>
                      <w:color w:val="3D3D3D"/>
                      <w:w w:val="67"/>
                    </w:rPr>
                    <w:t>;</w:t>
                  </w:r>
                  <w:r>
                    <w:rPr>
                      <w:color w:val="3D3D3D"/>
                      <w:spacing w:val="15"/>
                      <w:w w:val="67"/>
                    </w:rPr>
                    <w:t>·</w:t>
                  </w:r>
                  <w:r>
                    <w:rPr>
                      <w:color w:val="161616"/>
                      <w:w w:val="144"/>
                    </w:rPr>
                    <w:t>q</w:t>
                  </w:r>
                  <w:r>
                    <w:rPr>
                      <w:color w:val="161616"/>
                      <w:spacing w:val="-29"/>
                      <w:w w:val="143"/>
                    </w:rPr>
                    <w:t>;</w:t>
                  </w:r>
                  <w:r>
                    <w:rPr>
                      <w:color w:val="161616"/>
                      <w:w w:val="111"/>
                    </w:rPr>
                    <w:t>tJrminar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97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cuantía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5.546692pt;margin-top:153.256409pt;width:91.45pt;height:15.5pt;mso-position-horizontal-relative:page;mso-position-vertical-relative:page;z-index:-9102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rFonts w:ascii="Arial"/>
                      <w:color w:val="161616"/>
                      <w:w w:val="107"/>
                      <w:sz w:val="26"/>
                    </w:rPr>
                    <w:t>y</w:t>
                  </w:r>
                  <w:r>
                    <w:rPr>
                      <w:rFonts w:ascii="Arial"/>
                      <w:color w:val="161616"/>
                      <w:sz w:val="26"/>
                    </w:rPr>
                    <w:t> </w:t>
                  </w:r>
                  <w:r>
                    <w:rPr>
                      <w:rFonts w:ascii="Arial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clase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sus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612602pt;margin-top:169.112198pt;width:83.15pt;height:15.5pt;mso-position-horizontal-relative:page;mso-position-vertical-relative:page;z-index:-9100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  <w:t>retribuciones.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405807pt;margin-top:169.112198pt;width:3.4pt;height:15.5pt;mso-position-horizontal-relative:page;mso-position-vertical-relative:page;z-index:-9097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2B2B2B"/>
                      <w:w w:val="18"/>
                    </w:rPr>
                    <w:t>·.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666199pt;margin-top:169.112198pt;width:74.75pt;height:15.5pt;mso-position-horizontal-relative:page;mso-position-vertical-relative:page;z-index:-9095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565656"/>
                      <w:w w:val="64"/>
                    </w:rPr>
                    <w:t>·</w:t>
                  </w:r>
                  <w:r>
                    <w:rPr>
                      <w:color w:val="565656"/>
                    </w:rPr>
                    <w:t>  </w:t>
                  </w:r>
                  <w:r>
                    <w:rPr>
                      <w:color w:val="565656"/>
                      <w:spacing w:val="-24"/>
                    </w:rPr>
                    <w:t> </w:t>
                  </w:r>
                  <w:r>
                    <w:rPr>
                      <w:color w:val="676767"/>
                      <w:w w:val="35"/>
                    </w:rPr>
                    <w:t>.</w:t>
                  </w:r>
                  <w:r>
                    <w:rPr>
                      <w:color w:val="676767"/>
                      <w:spacing w:val="25"/>
                    </w:rPr>
                    <w:t> </w:t>
                  </w:r>
                  <w:r>
                    <w:rPr>
                      <w:color w:val="161616"/>
                      <w:w w:val="73"/>
                    </w:rPr>
                    <w:t>.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spacing w:val="-16"/>
                      <w:w w:val="50"/>
                    </w:rPr>
                    <w:t>·</w:t>
                  </w:r>
                  <w:r>
                    <w:rPr>
                      <w:color w:val="3D3D3D"/>
                      <w:w w:val="51"/>
                    </w:rPr>
                    <w:t>..</w:t>
                  </w:r>
                  <w:r>
                    <w:rPr>
                      <w:color w:val="3D3D3D"/>
                      <w:spacing w:val="-5"/>
                      <w:w w:val="51"/>
                    </w:rPr>
                    <w:t>.</w:t>
                  </w:r>
                  <w:r>
                    <w:rPr>
                      <w:color w:val="2B2B2B"/>
                      <w:w w:val="85"/>
                    </w:rPr>
                    <w:t>:··'/</w:t>
                  </w:r>
                  <w:r>
                    <w:rPr>
                      <w:color w:val="2B2B2B"/>
                      <w:spacing w:val="-20"/>
                      <w:w w:val="85"/>
                    </w:rPr>
                    <w:t>-</w:t>
                  </w:r>
                  <w:r>
                    <w:rPr>
                      <w:color w:val="565656"/>
                      <w:spacing w:val="-74"/>
                      <w:w w:val="191"/>
                    </w:rPr>
                    <w:t>}</w:t>
                  </w:r>
                  <w:r>
                    <w:rPr>
                      <w:color w:val="676767"/>
                      <w:w w:val="28"/>
                    </w:rPr>
                    <w:t>.</w:t>
                  </w:r>
                  <w:r>
                    <w:rPr>
                      <w:color w:val="676767"/>
                      <w:spacing w:val="20"/>
                      <w:w w:val="28"/>
                    </w:rPr>
                    <w:t>.</w:t>
                  </w:r>
                  <w:r>
                    <w:rPr>
                      <w:color w:val="2B2B2B"/>
                      <w:w w:val="171"/>
                    </w:rPr>
                    <w:t>/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237396pt;margin-top:179.301224pt;width:98.2pt;height:15.95pt;mso-position-horizontal-relative:page;mso-position-vertical-relative:page;z-index:-90928" type="#_x0000_t202" filled="false" stroked="false">
            <v:textbox inset="0,0,0,0">
              <w:txbxContent>
                <w:p>
                  <w:pPr>
                    <w:tabs>
                      <w:tab w:pos="262" w:val="left" w:leader="none"/>
                      <w:tab w:pos="758" w:val="left" w:leader="none"/>
                      <w:tab w:pos="1126" w:val="left" w:leader="none"/>
                      <w:tab w:pos="1435" w:val="left" w:leader="none"/>
                    </w:tabs>
                    <w:spacing w:before="3"/>
                    <w:ind w:left="0" w:right="17" w:firstLine="0"/>
                    <w:jc w:val="righ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color w:val="676767"/>
                      <w:w w:val="225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676767"/>
                      <w:sz w:val="8"/>
                    </w:rPr>
                    <w:tab/>
                  </w:r>
                  <w:r>
                    <w:rPr>
                      <w:rFonts w:ascii="Arial" w:hAnsi="Arial"/>
                      <w:color w:val="3D3D3D"/>
                      <w:w w:val="55"/>
                      <w:sz w:val="8"/>
                    </w:rPr>
                    <w:t>_</w:t>
                  </w:r>
                  <w:r>
                    <w:rPr>
                      <w:rFonts w:ascii="Arial" w:hAnsi="Arial"/>
                      <w:color w:val="3D3D3D"/>
                      <w:spacing w:val="-3"/>
                      <w:w w:val="55"/>
                      <w:sz w:val="8"/>
                    </w:rPr>
                    <w:t>-</w:t>
                  </w:r>
                  <w:r>
                    <w:rPr>
                      <w:rFonts w:ascii="Arial" w:hAnsi="Arial"/>
                      <w:color w:val="676767"/>
                      <w:w w:val="179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676767"/>
                      <w:sz w:val="8"/>
                    </w:rPr>
                    <w:tab/>
                  </w:r>
                  <w:r>
                    <w:rPr>
                      <w:rFonts w:ascii="Arial" w:hAnsi="Arial"/>
                      <w:color w:val="565656"/>
                      <w:w w:val="179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565656"/>
                      <w:sz w:val="8"/>
                    </w:rPr>
                    <w:tab/>
                  </w:r>
                  <w:r>
                    <w:rPr>
                      <w:rFonts w:ascii="Arial" w:hAnsi="Arial"/>
                      <w:color w:val="2B2B2B"/>
                      <w:w w:val="134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2B2B2B"/>
                      <w:sz w:val="8"/>
                    </w:rPr>
                    <w:tab/>
                  </w:r>
                  <w:r>
                    <w:rPr>
                      <w:rFonts w:ascii="Arial" w:hAnsi="Arial"/>
                      <w:i/>
                      <w:color w:val="2B2B2B"/>
                      <w:w w:val="146"/>
                      <w:sz w:val="8"/>
                    </w:rPr>
                    <w:t>I</w:t>
                  </w:r>
                  <w:r>
                    <w:rPr>
                      <w:rFonts w:ascii="Arial" w:hAnsi="Arial"/>
                      <w:i/>
                      <w:color w:val="2B2B2B"/>
                      <w:sz w:val="8"/>
                    </w:rPr>
                    <w:t>       </w:t>
                  </w:r>
                  <w:r>
                    <w:rPr>
                      <w:rFonts w:ascii="Arial" w:hAnsi="Arial"/>
                      <w:i/>
                      <w:color w:val="2B2B2B"/>
                      <w:spacing w:val="-11"/>
                      <w:sz w:val="8"/>
                    </w:rPr>
                    <w:t> </w:t>
                  </w:r>
                  <w:r>
                    <w:rPr>
                      <w:rFonts w:ascii="Arial" w:hAnsi="Arial"/>
                      <w:color w:val="3D3D3D"/>
                      <w:w w:val="110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3D3D3D"/>
                      <w:spacing w:val="-18"/>
                      <w:w w:val="110"/>
                      <w:sz w:val="8"/>
                    </w:rPr>
                    <w:t>·</w:t>
                  </w:r>
                  <w:r>
                    <w:rPr>
                      <w:rFonts w:ascii="Arial" w:hAnsi="Arial"/>
                      <w:color w:val="3D3D3D"/>
                      <w:w w:val="179"/>
                      <w:sz w:val="8"/>
                    </w:rPr>
                    <w:t>.</w:t>
                  </w:r>
                  <w:r>
                    <w:rPr>
                      <w:rFonts w:ascii="Arial" w:hAnsi="Arial"/>
                      <w:color w:val="3D3D3D"/>
                      <w:sz w:val="8"/>
                    </w:rPr>
                    <w:t>   </w:t>
                  </w:r>
                  <w:r>
                    <w:rPr>
                      <w:rFonts w:ascii="Arial" w:hAnsi="Arial"/>
                      <w:color w:val="3D3D3D"/>
                      <w:spacing w:val="-2"/>
                      <w:sz w:val="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3D3D3D"/>
                      <w:w w:val="92"/>
                      <w:sz w:val="13"/>
                    </w:rPr>
                    <w:t>,_t</w:t>
                  </w:r>
                  <w:r>
                    <w:rPr>
                      <w:rFonts w:ascii="Times New Roman" w:hAnsi="Times New Roman"/>
                      <w:sz w:val="13"/>
                    </w:rPr>
                  </w:r>
                </w:p>
                <w:p>
                  <w:pPr>
                    <w:spacing w:before="21"/>
                    <w:ind w:left="0" w:right="79" w:firstLine="0"/>
                    <w:jc w:val="righ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 w:cs="Arial" w:eastAsia="Arial"/>
                      <w:color w:val="3D3D3D"/>
                      <w:w w:val="104"/>
                      <w:sz w:val="11"/>
                      <w:szCs w:val="11"/>
                    </w:rPr>
                    <w:t>./</w:t>
                  </w:r>
                  <w:r>
                    <w:rPr>
                      <w:rFonts w:ascii="Arial" w:hAnsi="Arial" w:cs="Arial" w:eastAsia="Arial"/>
                      <w:color w:val="3D3D3D"/>
                      <w:spacing w:val="-19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D3D3D"/>
                      <w:w w:val="63"/>
                      <w:sz w:val="11"/>
                      <w:szCs w:val="11"/>
                    </w:rPr>
                    <w:t>.</w:t>
                  </w:r>
                  <w:r>
                    <w:rPr>
                      <w:rFonts w:ascii="Arial" w:hAnsi="Arial" w:cs="Arial" w:eastAsia="Arial"/>
                      <w:color w:val="3D3D3D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D3D3D"/>
                      <w:spacing w:val="-1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D3D3D"/>
                      <w:w w:val="51"/>
                      <w:sz w:val="11"/>
                      <w:szCs w:val="11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3D3D3D"/>
                      <w:spacing w:val="-14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565656"/>
                      <w:spacing w:val="-19"/>
                      <w:w w:val="131"/>
                      <w:sz w:val="11"/>
                      <w:szCs w:val="11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2B2B2B"/>
                      <w:w w:val="47"/>
                      <w:sz w:val="11"/>
                      <w:szCs w:val="11"/>
                    </w:rPr>
                    <w:t>-</w:t>
                  </w:r>
                  <w:r>
                    <w:rPr>
                      <w:rFonts w:ascii="Arial" w:hAnsi="Arial" w:cs="Arial" w:eastAsia="Arial"/>
                      <w:color w:val="2B2B2B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B2B2B"/>
                      <w:spacing w:val="-13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565656"/>
                      <w:w w:val="130"/>
                      <w:sz w:val="11"/>
                      <w:szCs w:val="11"/>
                    </w:rPr>
                    <w:t>.</w:t>
                  </w:r>
                  <w:r>
                    <w:rPr>
                      <w:rFonts w:ascii="Arial" w:hAnsi="Arial" w:cs="Arial" w:eastAsia="Arial"/>
                      <w:color w:val="565656"/>
                      <w:spacing w:val="-20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2B2B2B"/>
                      <w:w w:val="87"/>
                      <w:sz w:val="11"/>
                      <w:szCs w:val="11"/>
                    </w:rPr>
                    <w:t>,,</w:t>
                  </w:r>
                  <w:r>
                    <w:rPr>
                      <w:rFonts w:ascii="Arial" w:hAnsi="Arial" w:cs="Arial" w:eastAsia="Arial"/>
                      <w:color w:val="2B2B2B"/>
                      <w:spacing w:val="-12"/>
                      <w:w w:val="87"/>
                      <w:sz w:val="11"/>
                      <w:szCs w:val="11"/>
                    </w:rPr>
                    <w:t>:</w:t>
                  </w:r>
                  <w:r>
                    <w:rPr>
                      <w:rFonts w:ascii="Arial" w:hAnsi="Arial" w:cs="Arial" w:eastAsia="Arial"/>
                      <w:color w:val="2B2B2B"/>
                      <w:spacing w:val="-31"/>
                      <w:w w:val="73"/>
                      <w:sz w:val="11"/>
                      <w:szCs w:val="11"/>
                    </w:rPr>
                    <w:t>1</w:t>
                  </w:r>
                  <w:r>
                    <w:rPr>
                      <w:rFonts w:ascii="Arial" w:hAnsi="Arial" w:cs="Arial" w:eastAsia="Arial"/>
                      <w:color w:val="2B2B2B"/>
                      <w:w w:val="86"/>
                      <w:sz w:val="11"/>
                      <w:szCs w:val="11"/>
                    </w:rPr>
                    <w:t>"·</w:t>
                  </w:r>
                  <w:r>
                    <w:rPr>
                      <w:rFonts w:ascii="Arial" w:hAnsi="Arial" w:cs="Arial" w:eastAsia="Arial"/>
                      <w:sz w:val="11"/>
                      <w:szCs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882095pt;margin-top:197.051529pt;width:193.35pt;height:22pt;mso-position-horizontal-relative:page;mso-position-vertical-relative:page;z-index:-90904" type="#_x0000_t202" filled="false" stroked="false">
            <v:textbox inset="0,0,0,0">
              <w:txbxContent>
                <w:p>
                  <w:pPr>
                    <w:spacing w:line="42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0"/>
                      <w:szCs w:val="40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7"/>
                    </w:rPr>
                    <w:t>Ejercitar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toda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41"/>
                      <w:sz w:val="27"/>
                    </w:rPr>
                    <w:t>clas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65"/>
                      <w:sz w:val="40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w w:val="65"/>
                      <w:sz w:val="40"/>
                    </w:rPr>
                    <w:t>d</w:t>
                  </w:r>
                  <w:r>
                    <w:rPr>
                      <w:rFonts w:ascii="Times New Roman" w:hAnsi="Times New Roman"/>
                      <w:color w:val="161616"/>
                      <w:w w:val="62"/>
                      <w:sz w:val="40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w w:val="62"/>
                      <w:sz w:val="40"/>
                    </w:rPr>
                    <w:t>é</w:t>
                  </w:r>
                  <w:r>
                    <w:rPr>
                      <w:rFonts w:ascii="Times New Roman" w:hAnsi="Times New Roman"/>
                      <w:color w:val="565656"/>
                      <w:spacing w:val="10"/>
                      <w:w w:val="12"/>
                      <w:sz w:val="40"/>
                    </w:rPr>
                    <w:t>-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w w:val="147"/>
                      <w:sz w:val="40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w w:val="77"/>
                      <w:sz w:val="40"/>
                    </w:rPr>
                    <w:t>c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w w:val="78"/>
                      <w:sz w:val="40"/>
                    </w:rPr>
                    <w:t>!</w:t>
                  </w:r>
                  <w:r>
                    <w:rPr>
                      <w:rFonts w:ascii="Times New Roman" w:hAnsi="Times New Roman"/>
                      <w:color w:val="161616"/>
                      <w:w w:val="48"/>
                      <w:sz w:val="40"/>
                    </w:rPr>
                    <w:t>&amp;ri'</w:t>
                  </w:r>
                  <w:r>
                    <w:rPr>
                      <w:rFonts w:ascii="Times New Roman" w:hAnsi="Times New Roman"/>
                      <w:sz w:val="4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359894pt;margin-top:197.051529pt;width:212.25pt;height:22pt;mso-position-horizontal-relative:page;mso-position-vertical-relative:page;z-index:-90880" type="#_x0000_t202" filled="false" stroked="false">
            <v:textbox inset="0,0,0,0">
              <w:txbxContent>
                <w:p>
                  <w:pPr>
                    <w:pStyle w:val="BodyText"/>
                    <w:spacing w:line="428" w:lineRule="exact"/>
                    <w:ind w:right="0"/>
                    <w:jc w:val="left"/>
                    <w:rPr>
                      <w:sz w:val="26"/>
                      <w:szCs w:val="26"/>
                    </w:rPr>
                  </w:pPr>
                  <w:r>
                    <w:rPr>
                      <w:color w:val="161616"/>
                      <w:w w:val="101"/>
                    </w:rPr>
                    <w:t>o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excepciones,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en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juicio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73"/>
                      <w:sz w:val="40"/>
                    </w:rPr>
                    <w:t>y</w:t>
                  </w:r>
                  <w:r>
                    <w:rPr>
                      <w:color w:val="161616"/>
                      <w:spacing w:val="1"/>
                      <w:sz w:val="4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fuera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19"/>
                      <w:sz w:val="26"/>
                    </w:rPr>
                    <w:t>de</w:t>
                  </w:r>
                  <w:r>
                    <w:rPr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76997pt;margin-top:214.880615pt;width:458.2pt;height:21pt;mso-position-horizontal-relative:page;mso-position-vertical-relative:page;z-index:-90856" type="#_x0000_t202" filled="false" stroked="false">
            <v:textbox inset="0,0,0,0">
              <w:txbxContent>
                <w:p>
                  <w:pPr>
                    <w:pStyle w:val="BodyText"/>
                    <w:spacing w:line="408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él,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ante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toda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clase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Tribunales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rFonts w:ascii="Arial" w:hAnsi="Arial"/>
                      <w:i/>
                      <w:color w:val="161616"/>
                      <w:w w:val="73"/>
                      <w:sz w:val="38"/>
                    </w:rPr>
                    <w:t>qf</w:t>
                  </w:r>
                  <w:r>
                    <w:rPr>
                      <w:rFonts w:ascii="Arial" w:hAnsi="Arial"/>
                      <w:i/>
                      <w:color w:val="161616"/>
                      <w:spacing w:val="28"/>
                      <w:sz w:val="3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orden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civil,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penal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o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social,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económi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76997pt;margin-top:235.998306pt;width:9.2pt;height:15.5pt;mso-position-horizontal-relative:page;mso-position-vertical-relative:page;z-index:-9083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845306pt;margin-top:235.998306pt;width:72.850pt;height:15.5pt;mso-position-horizontal-relative:page;mso-position-vertical-relative:page;z-index:-9080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  <w:t>contencioso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8.640106pt;margin-top:235.998306pt;width:127.4pt;height:15.5pt;mso-position-horizontal-relative:page;mso-position-vertical-relative:page;z-index:-9078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2250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administratfvos,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8"/>
                    </w:rPr>
                    <w:t>en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8.597198pt;margin-top:235.998306pt;width:124.35pt;height:15.5pt;mso-position-horizontal-relative:page;mso-position-vertical-relative:page;z-index:-9076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423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cualquier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8"/>
                    </w:rPr>
                    <w:t>instancia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6.549683pt;margin-top:235.998306pt;width:9.15pt;height:15.5pt;mso-position-horizontal-relative:page;mso-position-vertical-relative:page;z-index:-9073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  <w:t>y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39.146973pt;margin-top:235.998306pt;width:27.1pt;height:15.5pt;mso-position-horizontal-relative:page;mso-position-vertical-relative:page;z-index:-9071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11"/>
                    </w:rPr>
                    <w:t>ante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76997pt;margin-top:252.401001pt;width:458.1pt;height:33pt;mso-position-horizontal-relative:page;mso-position-vertical-relative:page;z-index:-90688" type="#_x0000_t202" filled="false" stroked="false">
            <v:textbox inset="0,0,0,0">
              <w:txbxContent>
                <w:p>
                  <w:pPr>
                    <w:pStyle w:val="BodyText"/>
                    <w:spacing w:line="148" w:lineRule="auto" w:before="81"/>
                    <w:ind w:right="17" w:firstLine="3"/>
                    <w:jc w:val="left"/>
                  </w:pPr>
                  <w:r>
                    <w:rPr>
                      <w:color w:val="161616"/>
                      <w:w w:val="108"/>
                    </w:rPr>
                    <w:t>Corporaciones,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Autoridades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16"/>
                    </w:rPr>
                    <w:t>iontra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w w:val="108"/>
                    </w:rPr>
                    <w:t>particulares,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reclamación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los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bienes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y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derechos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y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acciones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45"/>
                      <w:sz w:val="41"/>
                    </w:rPr>
                    <w:t>&lt;</w:t>
                  </w:r>
                  <w:r>
                    <w:rPr>
                      <w:rFonts w:ascii="Arial" w:hAnsi="Arial"/>
                      <w:color w:val="161616"/>
                      <w:spacing w:val="-3"/>
                      <w:w w:val="45"/>
                      <w:sz w:val="41"/>
                    </w:rPr>
                    <w:t>l</w:t>
                  </w:r>
                  <w:r>
                    <w:rPr>
                      <w:rFonts w:ascii="Arial" w:hAnsi="Arial"/>
                      <w:color w:val="161616"/>
                      <w:spacing w:val="-139"/>
                      <w:w w:val="123"/>
                      <w:sz w:val="41"/>
                    </w:rPr>
                    <w:t>1</w:t>
                  </w:r>
                  <w:r>
                    <w:rPr>
                      <w:rFonts w:ascii="Arial" w:hAnsi="Arial"/>
                      <w:color w:val="161616"/>
                      <w:spacing w:val="25"/>
                      <w:w w:val="50"/>
                      <w:sz w:val="41"/>
                    </w:rPr>
                    <w:t>'</w:t>
                  </w:r>
                  <w:r>
                    <w:rPr>
                      <w:color w:val="161616"/>
                      <w:w w:val="107"/>
                    </w:rPr>
                    <w:t>la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Entidad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o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su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pertenencia.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7948pt;margin-top:294.001434pt;width:108.25pt;height:38.25pt;mso-position-horizontal-relative:page;mso-position-vertical-relative:page;z-index:-90664" type="#_x0000_t202" filled="false" stroked="false">
            <v:textbox inset="0,0,0,0">
              <w:txbxContent>
                <w:p>
                  <w:pPr>
                    <w:spacing w:line="147" w:lineRule="exact" w:before="1"/>
                    <w:ind w:left="399" w:right="0" w:firstLine="0"/>
                    <w:jc w:val="center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3D3D3D"/>
                      <w:w w:val="145"/>
                      <w:sz w:val="15"/>
                    </w:rPr>
                    <w:t>/</w:t>
                  </w:r>
                  <w:r>
                    <w:rPr>
                      <w:rFonts w:ascii="Arial"/>
                      <w:sz w:val="15"/>
                    </w:rPr>
                  </w:r>
                </w:p>
                <w:p>
                  <w:pPr>
                    <w:pStyle w:val="BodyText"/>
                    <w:spacing w:line="286" w:lineRule="exact"/>
                    <w:ind w:right="0" w:firstLine="725"/>
                    <w:jc w:val="left"/>
                  </w:pPr>
                  <w:r>
                    <w:rPr>
                      <w:rFonts w:ascii="Arial" w:hAnsi="Arial"/>
                      <w:color w:val="161616"/>
                      <w:w w:val="125"/>
                    </w:rPr>
                    <w:t>j)</w:t>
                  </w:r>
                  <w:r>
                    <w:rPr>
                      <w:rFonts w:ascii="Arial" w:hAnsi="Arial"/>
                      <w:color w:val="1616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76"/>
                    </w:rPr>
                    <w:t>]¡</w:t>
                  </w:r>
                  <w:r>
                    <w:rPr>
                      <w:color w:val="161616"/>
                      <w:spacing w:val="-53"/>
                      <w:w w:val="76"/>
                    </w:rPr>
                    <w:t>"</w:t>
                  </w:r>
                  <w:r>
                    <w:rPr>
                      <w:color w:val="161616"/>
                      <w:w w:val="111"/>
                    </w:rPr>
                    <w:t>reponer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6"/>
                    <w:ind w:right="0"/>
                    <w:jc w:val="left"/>
                  </w:pP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contrato</w:t>
                  </w:r>
                  <w:r>
                    <w:rPr>
                      <w:color w:val="161616"/>
                      <w:spacing w:val="14"/>
                      <w:w w:val="110"/>
                    </w:rPr>
                    <w:t>s</w:t>
                  </w:r>
                  <w:r>
                    <w:rPr>
                      <w:color w:val="161616"/>
                      <w:w w:val="50"/>
                    </w:rPr>
                    <w:t>·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9.869797pt;margin-top:294.406586pt;width:346.2pt;height:37.85pt;mso-position-horizontal-relative:page;mso-position-vertical-relative:page;z-index:-90640" type="#_x0000_t202" filled="false" stroked="false">
            <v:textbox inset="0,0,0,0">
              <w:txbxContent>
                <w:p>
                  <w:pPr>
                    <w:spacing w:line="137" w:lineRule="exact" w:before="2"/>
                    <w:ind w:left="1448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3D3D3D"/>
                      <w:w w:val="127"/>
                      <w:sz w:val="14"/>
                    </w:rPr>
                    <w:t>.</w:t>
                  </w:r>
                  <w:r>
                    <w:rPr>
                      <w:rFonts w:ascii="Arial"/>
                      <w:sz w:val="14"/>
                    </w:rPr>
                  </w:r>
                </w:p>
                <w:p>
                  <w:pPr>
                    <w:pStyle w:val="BodyText"/>
                    <w:spacing w:line="286" w:lineRule="exact"/>
                    <w:ind w:right="0" w:firstLine="7"/>
                    <w:jc w:val="left"/>
                  </w:pPr>
                  <w:r>
                    <w:rPr>
                      <w:color w:val="161616"/>
                      <w:w w:val="110"/>
                    </w:rPr>
                    <w:t>a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Junta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Qeneral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estipulaciones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para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celebración</w:t>
                  </w:r>
                  <w:r>
                    <w:rPr/>
                  </w:r>
                </w:p>
                <w:p>
                  <w:pPr>
                    <w:pStyle w:val="BodyText"/>
                    <w:tabs>
                      <w:tab w:pos="1754" w:val="left" w:leader="none"/>
                      <w:tab w:pos="3475" w:val="left" w:leader="none"/>
                      <w:tab w:pos="5417" w:val="left" w:leader="none"/>
                      <w:tab w:pos="5895" w:val="left" w:leader="none"/>
                    </w:tabs>
                    <w:spacing w:line="240" w:lineRule="auto" w:before="6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compraventa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10"/>
                    </w:rPr>
                    <w:t>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gravamen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inmuebles,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6"/>
                    </w:rPr>
                    <w:t>ya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8"/>
                    </w:rPr>
                    <w:t>sean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en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5.905106pt;margin-top:329.784271pt;width:4pt;height:6.5pt;mso-position-horizontal-relative:page;mso-position-vertical-relative:page;z-index:-9061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i/>
                      <w:color w:val="2B2B2B"/>
                      <w:w w:val="162"/>
                      <w:sz w:val="9"/>
                    </w:rPr>
                    <w:t>I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7948pt;margin-top:333.138214pt;width:180.9pt;height:15.5pt;mso-position-horizontal-relative:page;mso-position-vertical-relative:page;z-index:-9059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98"/>
                    </w:rPr>
                    <w:t>documé?hto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p</w:t>
                  </w:r>
                  <w:r>
                    <w:rPr>
                      <w:color w:val="161616"/>
                      <w:spacing w:val="29"/>
                      <w:w w:val="104"/>
                    </w:rPr>
                    <w:t>ú</w:t>
                  </w:r>
                  <w:r>
                    <w:rPr>
                      <w:color w:val="161616"/>
                      <w:w w:val="105"/>
                    </w:rPr>
                    <w:t>blico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o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privadq.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2481pt;margin-top:364.667603pt;width:458pt;height:64pt;mso-position-horizontal-relative:page;mso-position-vertical-relative:page;z-index:-90568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743"/>
                    <w:jc w:val="both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color w:val="2B2B2B"/>
                      <w:w w:val="72"/>
                    </w:rPr>
                    <w:t>_k)</w:t>
                  </w:r>
                  <w:r>
                    <w:rPr>
                      <w:color w:val="2B2B2B"/>
                    </w:rPr>
                    <w:t> </w:t>
                  </w:r>
                  <w:r>
                    <w:rPr>
                      <w:color w:val="2B2B2B"/>
                      <w:spacing w:val="-3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Formular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el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236"/>
                    </w:rPr>
                    <w:t>p</w:t>
                  </w:r>
                  <w:r>
                    <w:rPr>
                      <w:color w:val="161616"/>
                      <w:spacing w:val="20"/>
                      <w:w w:val="236"/>
                    </w:rPr>
                    <w:t>l</w:t>
                  </w:r>
                  <w:r>
                    <w:rPr>
                      <w:color w:val="161616"/>
                      <w:w w:val="110"/>
                    </w:rPr>
                    <w:t>o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máximo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tres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meses,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contados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partir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del</w:t>
                  </w:r>
                  <w:r>
                    <w:rPr>
                      <w:color w:val="161616"/>
                      <w:w w:val="1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cierre/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ejercicio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93"/>
                    </w:rPr>
                    <w:t>socia}4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balance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cuentas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pérdidas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14"/>
                    </w:rPr>
                    <w:t>y</w:t>
                  </w:r>
                  <w:r>
                    <w:rPr>
                      <w:color w:val="161616"/>
                      <w:w w:val="11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ganancias,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informe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14"/>
                    </w:rPr>
                    <w:t>gistión,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propuesta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distribución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beneficios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5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6"/>
                      <w:sz w:val="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Memoria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explicativa.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3D3D3D"/>
                      <w:w w:val="51"/>
                      <w:sz w:val="12"/>
                    </w:rPr>
                    <w:t>_i</w:t>
                  </w:r>
                  <w:r>
                    <w:rPr>
                      <w:rFonts w:ascii="Times New Roman" w:hAns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430298pt;margin-top:444.858093pt;width:457.5pt;height:47.4pt;mso-position-horizontal-relative:page;mso-position-vertical-relative:page;z-index:-9054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612"/>
                    <w:jc w:val="both"/>
                  </w:pPr>
                  <w:r>
                    <w:rPr>
                      <w:color w:val="3D3D3D"/>
                      <w:w w:val="23"/>
                    </w:rPr>
                    <w:t>(</w:t>
                  </w:r>
                  <w:r>
                    <w:rPr>
                      <w:color w:val="3D3D3D"/>
                    </w:rPr>
                    <w:t> </w:t>
                  </w:r>
                  <w:r>
                    <w:rPr>
                      <w:color w:val="3D3D3D"/>
                      <w:spacing w:val="-10"/>
                    </w:rPr>
                    <w:t> </w:t>
                  </w:r>
                  <w:r>
                    <w:rPr>
                      <w:color w:val="161616"/>
                      <w:w w:val="90"/>
                    </w:rPr>
                    <w:t>1)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Y,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fin,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discutir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sobre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todo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relativo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intereses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</w:t>
                  </w:r>
                  <w:r>
                    <w:rPr>
                      <w:color w:val="161616"/>
                      <w:w w:val="105"/>
                    </w:rPr>
                    <w:t> </w:t>
                  </w:r>
                  <w:r>
                    <w:rPr>
                      <w:color w:val="161616"/>
                      <w:w w:val="131"/>
                    </w:rPr>
                    <w:t>emp</w:t>
                  </w:r>
                  <w:r>
                    <w:rPr>
                      <w:color w:val="161616"/>
                      <w:spacing w:val="19"/>
                      <w:w w:val="131"/>
                    </w:rPr>
                    <w:t>r</w:t>
                  </w:r>
                  <w:r>
                    <w:rPr>
                      <w:color w:val="161616"/>
                      <w:w w:val="109"/>
                    </w:rPr>
                    <w:t>sa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5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23"/>
                      <w:sz w:val="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lo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20"/>
                    </w:rPr>
                    <w:t>concemient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a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su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administración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o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cualquier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otra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competencia</w:t>
                  </w:r>
                  <w:r>
                    <w:rPr>
                      <w:color w:val="161616"/>
                      <w:w w:val="10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que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no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figuren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como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72"/>
                    </w:rPr>
                    <w:t>p</w:t>
                  </w:r>
                  <w:r>
                    <w:rPr>
                      <w:color w:val="161616"/>
                      <w:spacing w:val="10"/>
                      <w:w w:val="172"/>
                    </w:rPr>
                    <w:t>r</w:t>
                  </w:r>
                  <w:r>
                    <w:rPr>
                      <w:color w:val="161616"/>
                      <w:w w:val="109"/>
                    </w:rPr>
                    <w:t>pias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restantes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órganos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Sociedad.·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83598pt;margin-top:508.828217pt;width:339.5pt;height:15.5pt;mso-position-horizontal-relative:page;mso-position-vertical-relative:page;z-index:-9052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</w:r>
                  <w:r>
                    <w:rPr>
                      <w:color w:val="161616"/>
                      <w:w w:val="108"/>
                      <w:u w:val="single" w:color="000000"/>
                    </w:rPr>
                    <w:t>Artículo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19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11"/>
                      <w:u w:val="single" w:color="000000"/>
                    </w:rPr>
                    <w:t>34</w:t>
                  </w:r>
                  <w:r>
                    <w:rPr>
                      <w:color w:val="161616"/>
                      <w:spacing w:val="-8"/>
                      <w:w w:val="111"/>
                      <w:u w:val="single" w:color="000000"/>
                    </w:rPr>
                    <w:t>°</w:t>
                  </w:r>
                  <w:r>
                    <w:rPr>
                      <w:color w:val="161616"/>
                      <w:w w:val="115"/>
                      <w:u w:val="single" w:color="000000"/>
                    </w:rPr>
                    <w:t>.-</w:t>
                  </w:r>
                  <w:r>
                    <w:rPr>
                      <w:color w:val="161616"/>
                      <w:spacing w:val="-19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single" w:color="000000"/>
                    </w:rPr>
                    <w:t>Reuniones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27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single" w:color="000000"/>
                    </w:rPr>
                    <w:t>del</w:t>
                  </w:r>
                  <w:r>
                    <w:rPr>
                      <w:color w:val="161616"/>
                      <w:spacing w:val="21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single" w:color="000000"/>
                    </w:rPr>
                    <w:t>Cons</w:t>
                  </w:r>
                  <w:r>
                    <w:rPr>
                      <w:color w:val="161616"/>
                      <w:spacing w:val="11"/>
                      <w:w w:val="107"/>
                      <w:u w:val="single" w:color="000000"/>
                    </w:rPr>
                    <w:t>e</w:t>
                  </w:r>
                  <w:r>
                    <w:rPr>
                      <w:color w:val="161616"/>
                      <w:w w:val="96"/>
                      <w:u w:val="single" w:color="000000"/>
                    </w:rPr>
                    <w:t>jo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23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12"/>
                      <w:u w:val="single" w:color="000000"/>
                    </w:rPr>
                    <w:t>de</w:t>
                  </w:r>
                  <w:r>
                    <w:rPr>
                      <w:color w:val="161616"/>
                      <w:spacing w:val="5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single" w:color="000000"/>
                    </w:rPr>
                    <w:t>Administración</w:t>
                  </w:r>
                  <w:r>
                    <w:rPr>
                      <w:color w:val="161616"/>
                      <w:w w:val="107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229698pt;margin-top:537.404785pt;width:2.9pt;height:19.5pt;mso-position-horizontal-relative:page;mso-position-vertical-relative:page;z-index:-90496" type="#_x0000_t202" filled="false" stroked="false">
            <v:textbox inset="0,0,0,0">
              <w:txbxContent>
                <w:p>
                  <w:pPr>
                    <w:spacing w:line="378" w:lineRule="exact" w:before="0"/>
                    <w:ind w:left="0" w:right="0" w:firstLine="0"/>
                    <w:jc w:val="center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Arial"/>
                      <w:color w:val="3D3D3D"/>
                      <w:w w:val="18"/>
                      <w:sz w:val="35"/>
                    </w:rPr>
                    <w:t>.</w:t>
                  </w:r>
                  <w:r>
                    <w:rPr>
                      <w:rFonts w:asci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4533pt;margin-top:537.404785pt;width:8.65pt;height:19.5pt;mso-position-horizontal-relative:page;mso-position-vertical-relative:page;z-index:-90472" type="#_x0000_t202" filled="false" stroked="false">
            <v:textbox inset="0,0,0,0">
              <w:txbxContent>
                <w:p>
                  <w:pPr>
                    <w:spacing w:line="37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Arial"/>
                      <w:color w:val="2B2B2B"/>
                      <w:w w:val="39"/>
                      <w:sz w:val="35"/>
                    </w:rPr>
                    <w:t>.</w:t>
                  </w:r>
                  <w:r>
                    <w:rPr>
                      <w:rFonts w:ascii="Arial"/>
                      <w:color w:val="2B2B2B"/>
                      <w:spacing w:val="-13"/>
                      <w:sz w:val="35"/>
                    </w:rPr>
                    <w:t> </w:t>
                  </w:r>
                  <w:r>
                    <w:rPr>
                      <w:rFonts w:ascii="Arial"/>
                      <w:color w:val="3D3D3D"/>
                      <w:w w:val="5"/>
                      <w:sz w:val="35"/>
                    </w:rPr>
                    <w:t>_</w:t>
                  </w:r>
                  <w:r>
                    <w:rPr>
                      <w:rFonts w:asci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1.143997pt;margin-top:537.404785pt;width:422.95pt;height:19.5pt;mso-position-horizontal-relative:page;mso-position-vertical-relative:page;z-index:-90448" type="#_x0000_t202" filled="false" stroked="false">
            <v:textbox inset="0,0,0,0">
              <w:txbxContent>
                <w:p>
                  <w:pPr>
                    <w:pStyle w:val="BodyText"/>
                    <w:spacing w:line="378" w:lineRule="exact"/>
                    <w:ind w:right="0"/>
                    <w:jc w:val="left"/>
                  </w:pPr>
                  <w:r>
                    <w:rPr>
                      <w:rFonts w:ascii="Arial" w:hAnsi="Arial"/>
                      <w:color w:val="161616"/>
                      <w:spacing w:val="26"/>
                      <w:w w:val="65"/>
                      <w:sz w:val="35"/>
                    </w:rPr>
                    <w:t>¡</w:t>
                  </w:r>
                  <w:r>
                    <w:rPr>
                      <w:color w:val="161616"/>
                      <w:w w:val="110"/>
                    </w:rPr>
                    <w:t>1.-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Consejo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Administración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reunirá,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como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mínimo,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una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vez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2.1455pt;margin-top:556.760315pt;width:462.85pt;height:80.6pt;mso-position-horizontal-relative:page;mso-position-vertical-relative:page;z-index:-90424" type="#_x0000_t202" filled="false" stroked="false">
            <v:textbox inset="0,0,0,0">
              <w:txbxContent>
                <w:p>
                  <w:pPr>
                    <w:pStyle w:val="BodyText"/>
                    <w:spacing w:line="252" w:lineRule="auto"/>
                    <w:ind w:left="103" w:right="17" w:hanging="84"/>
                    <w:jc w:val="both"/>
                  </w:pPr>
                  <w:r>
                    <w:rPr>
                      <w:color w:val="3D3D3D"/>
                      <w:w w:val="23"/>
                    </w:rPr>
                    <w:t>.</w:t>
                  </w:r>
                  <w:r>
                    <w:rPr>
                      <w:color w:val="3D3D3D"/>
                      <w:spacing w:val="1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cada</w:t>
                  </w:r>
                  <w:r>
                    <w:rPr>
                      <w:color w:val="161616"/>
                      <w:spacing w:val="22"/>
                      <w:w w:val="105"/>
                    </w:rPr>
                    <w:t>·</w:t>
                  </w:r>
                  <w:r>
                    <w:rPr>
                      <w:color w:val="161616"/>
                      <w:spacing w:val="-24"/>
                      <w:w w:val="113"/>
                    </w:rPr>
                    <w:t>s</w:t>
                  </w:r>
                  <w:r>
                    <w:rPr>
                      <w:color w:val="565656"/>
                      <w:w w:val="48"/>
                    </w:rPr>
                    <w:t>.</w:t>
                  </w:r>
                  <w:r>
                    <w:rPr>
                      <w:color w:val="565656"/>
                    </w:rPr>
                    <w:t> </w:t>
                  </w:r>
                  <w:r>
                    <w:rPr>
                      <w:color w:val="565656"/>
                      <w:spacing w:val="-1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is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meses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1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27"/>
                      <w:sz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siempre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lo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disponga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Presidente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sí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15"/>
                      <w:sz w:val="26"/>
                    </w:rPr>
                    <w:t>o</w:t>
                  </w:r>
                  <w:r>
                    <w:rPr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color w:val="161616"/>
                      <w:w w:val="111"/>
                      <w:sz w:val="26"/>
                    </w:rPr>
                    <w:t>a</w:t>
                  </w:r>
                  <w:r>
                    <w:rPr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petición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</w:t>
                  </w:r>
                  <w:r>
                    <w:rPr>
                      <w:color w:val="161616"/>
                      <w:spacing w:val="-18"/>
                      <w:w w:val="109"/>
                    </w:rPr>
                    <w:t>o</w:t>
                  </w:r>
                  <w:r>
                    <w:rPr>
                      <w:color w:val="161616"/>
                      <w:w w:val="118"/>
                    </w:rPr>
                    <w:t>s)</w:t>
                  </w:r>
                  <w:r>
                    <w:rPr>
                      <w:color w:val="161616"/>
                      <w:w w:val="11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sus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componentes.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Presidente,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spacing w:val="17"/>
                      <w:w w:val="107"/>
                    </w:rPr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d</w:t>
                  </w:r>
                  <w:r>
                    <w:rPr>
                      <w:color w:val="161616"/>
                      <w:w w:val="107"/>
                    </w:rPr>
                  </w:r>
                  <w:r>
                    <w:rPr>
                      <w:color w:val="161616"/>
                      <w:w w:val="106"/>
                    </w:rPr>
                    <w:t>entro</w:t>
                  </w:r>
                  <w:r>
                    <w:rPr>
                      <w:color w:val="161616"/>
                    </w:rPr>
                  </w:r>
                  <w:r>
                    <w:rPr>
                      <w:color w:val="161616"/>
                      <w:u w:val="thick" w:color="000000"/>
                    </w:rPr>
                    <w:t>  </w:t>
                  </w:r>
                  <w:r>
                    <w:rPr>
                      <w:color w:val="161616"/>
                      <w:spacing w:val="-14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4"/>
                      <w:u w:val="thick" w:color="000000"/>
                    </w:rPr>
                    <w:t>de</w:t>
                  </w:r>
                  <w:r>
                    <w:rPr>
                      <w:color w:val="161616"/>
                      <w:u w:val="thick" w:color="000000"/>
                    </w:rPr>
                    <w:t>  </w:t>
                  </w:r>
                  <w:r>
                    <w:rPr>
                      <w:color w:val="161616"/>
                      <w:spacing w:val="-28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3"/>
                      <w:u w:val="thick" w:color="000000"/>
                    </w:rPr>
                    <w:t>las</w:t>
                  </w:r>
                  <w:r>
                    <w:rPr>
                      <w:color w:val="161616"/>
                      <w:u w:val="thick" w:color="000000"/>
                    </w:rPr>
                    <w:t>  </w:t>
                  </w:r>
                  <w:r>
                    <w:rPr>
                      <w:color w:val="161616"/>
                      <w:spacing w:val="-14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thick" w:color="000000"/>
                    </w:rPr>
                    <w:t>cuarenta</w:t>
                  </w:r>
                  <w:r>
                    <w:rPr>
                      <w:color w:val="161616"/>
                      <w:w w:val="108"/>
                    </w:rPr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15"/>
                    </w:rPr>
                    <w:t>y</w:t>
                  </w:r>
                  <w:r>
                    <w:rPr>
                      <w:color w:val="161616"/>
                      <w:spacing w:val="-41"/>
                      <w:w w:val="115"/>
                    </w:rPr>
                    <w:t>_</w:t>
                  </w:r>
                  <w:r>
                    <w:rPr>
                      <w:color w:val="161616"/>
                      <w:w w:val="112"/>
                    </w:rPr>
                    <w:t>qsho</w:t>
                  </w:r>
                  <w:r>
                    <w:rPr>
                      <w:color w:val="161616"/>
                      <w:w w:val="11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horas!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siguientes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formulación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tal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petición,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convocará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Consejo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de</w:t>
                  </w:r>
                  <w:r>
                    <w:rPr>
                      <w:color w:val="161616"/>
                      <w:w w:val="11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Administración,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debiendo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celebrarse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15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reunión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dentro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tres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días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siguientes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a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la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fecha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convocatoria.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5.790199pt;margin-top:654.552979pt;width:458.2pt;height:98.7pt;mso-position-horizontal-relative:page;mso-position-vertical-relative:page;z-index:-90400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/>
                    <w:ind w:right="17" w:firstLine="776"/>
                    <w:jc w:val="both"/>
                  </w:pPr>
                  <w:r>
                    <w:rPr>
                      <w:rFonts w:ascii="Arial" w:hAnsi="Arial"/>
                      <w:color w:val="161616"/>
                      <w:w w:val="101"/>
                    </w:rPr>
                    <w:t>2.-</w:t>
                  </w:r>
                  <w:r>
                    <w:rPr>
                      <w:rFonts w:ascii="Arial" w:hAnsi="Arial"/>
                      <w:color w:val="161616"/>
                      <w:spacing w:val="30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</w:rPr>
                    <w:t>A</w:t>
                  </w:r>
                  <w:r>
                    <w:rPr>
                      <w:rFonts w:ascii="Arial" w:hAnsi="Arial"/>
                      <w:color w:val="16161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las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reuniones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Consejo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deberá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ser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convocado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el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Interventor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de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la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Corporación,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quien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podrá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formular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observaciones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5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2"/>
                      <w:sz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asesorar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al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mismo</w:t>
                  </w:r>
                  <w:r>
                    <w:rPr>
                      <w:color w:val="161616"/>
                      <w:w w:val="108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en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todas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aquellas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materi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contenido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económico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le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están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atr</w:t>
                  </w:r>
                  <w:r>
                    <w:rPr>
                      <w:color w:val="161616"/>
                      <w:spacing w:val="20"/>
                      <w:w w:val="103"/>
                    </w:rPr>
                    <w:t>i</w:t>
                  </w:r>
                  <w:r>
                    <w:rPr>
                      <w:color w:val="161616"/>
                      <w:w w:val="99"/>
                    </w:rPr>
                    <w:t>büi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das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la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legislación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Régimen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Local.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Asimisni.o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podrá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convocado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las</w:t>
                  </w:r>
                  <w:r>
                    <w:rPr>
                      <w:color w:val="161616"/>
                      <w:w w:val="10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reuniones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Junta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General,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cuando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asuntos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tratar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misma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puedan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precisar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de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su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asesoramiento,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13"/>
                    </w:rPr>
                    <w:t>a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juicio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Consejo'.</w:t>
                  </w:r>
                  <w:r>
                    <w:rPr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091919pt;margin-top:819.648926pt;width:49.3pt;height:12pt;mso-position-horizontal-relative:page;mso-position-vertical-relative:page;z-index:-9037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161616"/>
                      <w:spacing w:val="12"/>
                      <w:w w:val="110"/>
                      <w:sz w:val="20"/>
                    </w:rPr>
                    <w:t>P</w:t>
                  </w:r>
                  <w:r>
                    <w:rPr>
                      <w:rFonts w:ascii="Times New Roman"/>
                      <w:color w:val="565656"/>
                      <w:spacing w:val="-18"/>
                      <w:w w:val="49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2B2B2B"/>
                      <w:w w:val="108"/>
                      <w:sz w:val="20"/>
                    </w:rPr>
                    <w:t>1g.</w:t>
                  </w:r>
                  <w:r>
                    <w:rPr>
                      <w:rFonts w:ascii="Times New Roman"/>
                      <w:color w:val="2B2B2B"/>
                      <w:spacing w:val="11"/>
                      <w:sz w:val="20"/>
                    </w:rPr>
                    <w:t> </w:t>
                  </w:r>
                  <w:r>
                    <w:rPr>
                      <w:rFonts w:ascii="Arial"/>
                      <w:color w:val="161616"/>
                      <w:w w:val="109"/>
                      <w:sz w:val="18"/>
                    </w:rPr>
                    <w:t>li6/24</w:t>
                  </w:r>
                  <w:r>
                    <w:rPr>
                      <w:rFonts w:asci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969406pt;margin-top:49.68961pt;width:113.75pt;height:12pt;mso-position-horizontal-relative:page;mso-position-vertical-relative:page;z-index:-903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4.787094pt;margin-top:78.120781pt;width:322.2pt;height:12pt;mso-position-horizontal-relative:page;mso-position-vertical-relative:page;z-index:-903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6.869843pt;margin-top:509.691315pt;width:7.75pt;height:12pt;mso-position-horizontal-relative:page;mso-position-vertical-relative:page;z-index:-903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833572pt;margin-top:509.691315pt;width:5.05pt;height:12pt;mso-position-horizontal-relative:page;mso-position-vertical-relative:page;z-index:-902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6.331268pt;margin-top:509.691315pt;width:8.15pt;height:12pt;mso-position-horizontal-relative:page;mso-position-vertical-relative:page;z-index:-902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9.825195pt;margin-top:509.691315pt;width:7.1pt;height:12pt;mso-position-horizontal-relative:page;mso-position-vertical-relative:page;z-index:-902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1.456604pt;margin-top:509.691315pt;width:7.95pt;height:12pt;mso-position-horizontal-relative:page;mso-position-vertical-relative:page;z-index:-902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1.157257pt;margin-top:509.691315pt;width:6.3pt;height:12pt;mso-position-horizontal-relative:page;mso-position-vertical-relative:page;z-index:-901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16.657593pt;margin-top:574.026001pt;width:9.5pt;height:12pt;mso-position-horizontal-relative:page;mso-position-vertical-relative:page;z-index:-901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36.883118pt;margin-top:574.026001pt;width:8.75pt;height:12pt;mso-position-horizontal-relative:page;mso-position-vertical-relative:page;z-index:-901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58.585663pt;margin-top:574.026001pt;width:9.450pt;height:12pt;mso-position-horizontal-relative:page;mso-position-vertical-relative:page;z-index:-901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380" w:bottom="0" w:left="300" w:right="4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13.894203pt;margin-top:28.29215pt;width:58.7607pt;height:75.445850pt;mso-position-horizontal-relative:page;mso-position-vertical-relative:page;z-index:-90088" type="#_x0000_t75" stroked="false">
            <v:imagedata r:id="rId44" o:title=""/>
          </v:shape>
        </w:pict>
      </w:r>
      <w:r>
        <w:rPr/>
        <w:pict>
          <v:group style="position:absolute;margin-left:188.691681pt;margin-top:54.767181pt;width:370.45pt;height:1pt;mso-position-horizontal-relative:page;mso-position-vertical-relative:page;z-index:-90064" coordorigin="3774,1095" coordsize="7409,20">
            <v:group style="position:absolute;left:3779;top:1101;width:6221;height:2" coordorigin="3779,1101" coordsize="6221,2">
              <v:shape style="position:absolute;left:3779;top:1101;width:6221;height:2" coordorigin="3779,1101" coordsize="6221,0" path="m3779,1101l9999,1101e" filled="false" stroked="true" strokeweight=".544041pt" strokecolor="#000000">
                <v:path arrowok="t"/>
              </v:shape>
            </v:group>
            <v:group style="position:absolute;left:9985;top:1108;width:1190;height:2" coordorigin="9985,1108" coordsize="1190,2">
              <v:shape style="position:absolute;left:9985;top:1108;width:1190;height:2" coordorigin="9985,1108" coordsize="1190,0" path="m9985,1108l11175,1108e" filled="false" stroked="true" strokeweight=".72538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8.963699pt;margin-top:83.238853pt;width:369.8pt;height:.1pt;mso-position-horizontal-relative:page;mso-position-vertical-relative:page;z-index:-90040" coordorigin="3779,1665" coordsize="7396,2">
            <v:shape style="position:absolute;left:3779;top:1665;width:7396;height:2" coordorigin="3779,1665" coordsize="7396,0" path="m3779,1665l11175,1665e" filled="false" stroked="true" strokeweight=".544041pt" strokecolor="#000000">
              <v:path arrowok="t"/>
            </v:shape>
            <w10:wrap type="none"/>
          </v:group>
        </w:pict>
      </w:r>
      <w:r>
        <w:rPr/>
        <w:pict>
          <v:shape style="position:absolute;margin-left:196.668396pt;margin-top:59.30761pt;width:350.2pt;height:11.5pt;mso-position-horizontal-relative:page;mso-position-vertical-relative:page;z-index:-90016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3B3B3B"/>
                      <w:spacing w:val="7"/>
                      <w:w w:val="106"/>
                      <w:sz w:val="18"/>
                    </w:rPr>
                    <w:t>C</w:t>
                  </w:r>
                  <w:r>
                    <w:rPr>
                      <w:rFonts w:ascii="Arial" w:hAnsi="Arial"/>
                      <w:color w:val="161616"/>
                      <w:w w:val="128"/>
                      <w:sz w:val="18"/>
                    </w:rPr>
                    <w:t>cm</w:t>
                  </w:r>
                  <w:r>
                    <w:rPr>
                      <w:rFonts w:ascii="Arial" w:hAnsi="Arial"/>
                      <w:color w:val="161616"/>
                      <w:spacing w:val="-7"/>
                      <w:w w:val="128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3B3B3B"/>
                      <w:spacing w:val="8"/>
                      <w:w w:val="87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161616"/>
                      <w:spacing w:val="-29"/>
                      <w:w w:val="181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83"/>
                      <w:sz w:val="18"/>
                    </w:rPr>
                    <w:t>611</w:t>
                  </w:r>
                  <w:r>
                    <w:rPr>
                      <w:rFonts w:ascii="Arial" w:hAnsi="Arial"/>
                      <w:color w:val="161616"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2"/>
                      <w:sz w:val="18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0"/>
                      <w:sz w:val="18"/>
                    </w:rPr>
                    <w:t>Esfud[o</w:t>
                  </w:r>
                  <w:r>
                    <w:rPr>
                      <w:rFonts w:ascii="Arial" w:hAnsi="Arial"/>
                      <w:color w:val="161616"/>
                      <w:spacing w:val="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5"/>
                      <w:sz w:val="18"/>
                    </w:rPr>
                    <w:t>paro</w:t>
                  </w:r>
                  <w:r>
                    <w:rPr>
                      <w:rFonts w:ascii="Arial" w:hAnsi="Arial"/>
                      <w:color w:val="161616"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18"/>
                    </w:rPr>
                    <w:t>lo</w:t>
                  </w:r>
                  <w:r>
                    <w:rPr>
                      <w:rFonts w:ascii="Arial" w:hAnsi="Arial"/>
                      <w:color w:val="161616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19"/>
                    </w:rPr>
                    <w:t>erección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5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6"/>
                      <w:sz w:val="18"/>
                    </w:rPr>
                    <w:t>"Gor¡oMA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7"/>
                      <w:sz w:val="18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pacing w:val="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6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161616"/>
                      <w:spacing w:val="6"/>
                      <w:w w:val="106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92"/>
                      <w:sz w:val="18"/>
                    </w:rPr>
                    <w:t>ENTO</w:t>
                  </w:r>
                  <w:r>
                    <w:rPr>
                      <w:rFonts w:ascii="Arial" w:hAnsi="Arial"/>
                      <w:color w:val="161616"/>
                      <w:spacing w:val="1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0"/>
                      <w:sz w:val="18"/>
                    </w:rPr>
                    <w:t>El</w:t>
                  </w:r>
                  <w:r>
                    <w:rPr>
                      <w:rFonts w:ascii="Arial" w:hAnsi="Arial"/>
                      <w:color w:val="161616"/>
                      <w:spacing w:val="-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3"/>
                      <w:sz w:val="18"/>
                    </w:rPr>
                    <w:t>HIERRO</w:t>
                  </w:r>
                  <w:r>
                    <w:rPr>
                      <w:rFonts w:ascii="Arial" w:hAnsi="Arial"/>
                      <w:color w:val="161616"/>
                      <w:spacing w:val="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9"/>
                      <w:sz w:val="18"/>
                    </w:rPr>
                    <w:t>S.A."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155403pt;margin-top:163.138pt;width:448.9pt;height:48.55pt;mso-position-horizontal-relative:page;mso-position-vertical-relative:page;z-index:-89992" type="#_x0000_t202" filled="false" stroked="false">
            <v:textbox inset="0,0,0,0">
              <w:txbxContent>
                <w:p>
                  <w:pPr>
                    <w:pStyle w:val="BodyText"/>
                    <w:spacing w:line="254" w:lineRule="auto"/>
                    <w:ind w:right="17" w:firstLine="747"/>
                    <w:jc w:val="both"/>
                  </w:pPr>
                  <w:r>
                    <w:rPr>
                      <w:color w:val="161616"/>
                      <w:spacing w:val="23"/>
                      <w:w w:val="101"/>
                    </w:rPr>
                    <w:t>3</w:t>
                  </w:r>
                  <w:r>
                    <w:rPr>
                      <w:color w:val="161616"/>
                      <w:w w:val="85"/>
                    </w:rPr>
                    <w:t>.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retribuciones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asistencia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reuniones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Consejo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de</w:t>
                  </w:r>
                  <w:r>
                    <w:rPr>
                      <w:color w:val="161616"/>
                      <w:w w:val="10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Administración,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revestirán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forma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Dietas</w:t>
                  </w:r>
                  <w:r>
                    <w:rPr>
                      <w:color w:val="161616"/>
                    </w:rPr>
                    <w:t>   </w:t>
                  </w:r>
                  <w:r>
                    <w:rPr>
                      <w:color w:val="161616"/>
                      <w:w w:val="104"/>
                    </w:rPr>
                    <w:t>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Indemnizaciones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por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desplazamiento,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su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caso,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20"/>
                      <w:sz w:val="2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serán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fijadas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la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Junta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General.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3368pt;margin-top:228.967407pt;width:169.6pt;height:15.5pt;mso-position-horizontal-relative:page;mso-position-vertical-relative:page;z-index:-8996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5"/>
                    </w:rPr>
                  </w:r>
                  <w:r>
                    <w:rPr>
                      <w:color w:val="161616"/>
                      <w:w w:val="105"/>
                      <w:u w:val="single" w:color="000000"/>
                    </w:rPr>
                    <w:t>Artículo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16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single" w:color="000000"/>
                    </w:rPr>
                    <w:t>35º.-</w:t>
                  </w:r>
                  <w:r>
                    <w:rPr>
                      <w:color w:val="161616"/>
                      <w:spacing w:val="19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single" w:color="000000"/>
                    </w:rPr>
                    <w:t>Convocatorias</w:t>
                  </w:r>
                  <w:r>
                    <w:rPr>
                      <w:color w:val="161616"/>
                      <w:w w:val="105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974098pt;margin-top:261.428711pt;width:449pt;height:95.7pt;mso-position-horizontal-relative:page;mso-position-vertical-relative:page;z-index:-8994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743"/>
                    <w:jc w:val="both"/>
                  </w:pPr>
                  <w:r>
                    <w:rPr>
                      <w:color w:val="161616"/>
                      <w:w w:val="106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órdenes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convocatoria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serán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dispuestas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Presidente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98"/>
                    </w:rPr>
                    <w:t>o</w:t>
                  </w:r>
                  <w:r>
                    <w:rPr>
                      <w:color w:val="161616"/>
                      <w:w w:val="9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Vicepresidente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Consejo,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quien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señalará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día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hora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deben</w:t>
                  </w:r>
                  <w:r>
                    <w:rPr>
                      <w:color w:val="161616"/>
                      <w:w w:val="10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celebrarse,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acompañando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96"/>
                    </w:rPr>
                    <w:t>a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misma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Orden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del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Día,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debiendo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ambos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ser</w:t>
                  </w:r>
                  <w:r>
                    <w:rPr>
                      <w:color w:val="161616"/>
                      <w:w w:val="10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entregados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vocales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con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una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antelación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cuarenta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ocho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horas,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96"/>
                    </w:rPr>
                    <w:t>a</w:t>
                  </w:r>
                  <w:r>
                    <w:rPr>
                      <w:color w:val="161616"/>
                      <w:w w:val="9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menos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concurrieran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razones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urgencia,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cuyo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caso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Presidente</w:t>
                  </w:r>
                  <w:r>
                    <w:rPr>
                      <w:color w:val="161616"/>
                      <w:w w:val="10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podrá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reducir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el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pl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azo.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518097pt;margin-top:373.139313pt;width:256.3pt;height:15.5pt;mso-position-horizontal-relative:page;mso-position-vertical-relative:page;z-index:-8992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4"/>
                    </w:rPr>
                  </w:r>
                  <w:r>
                    <w:rPr>
                      <w:color w:val="161616"/>
                      <w:w w:val="104"/>
                      <w:u w:val="single" w:color="000000"/>
                    </w:rPr>
                    <w:t>Artículo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25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2"/>
                      <w:u w:val="single" w:color="000000"/>
                    </w:rPr>
                    <w:t>36°.-</w:t>
                  </w:r>
                  <w:r>
                    <w:rPr>
                      <w:color w:val="161616"/>
                      <w:spacing w:val="16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single" w:color="000000"/>
                    </w:rPr>
                    <w:t>Validez</w:t>
                  </w:r>
                  <w:r>
                    <w:rPr>
                      <w:color w:val="161616"/>
                      <w:spacing w:val="27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2"/>
                      <w:u w:val="single" w:color="000000"/>
                    </w:rPr>
                    <w:t>de</w:t>
                  </w:r>
                  <w:r>
                    <w:rPr>
                      <w:color w:val="161616"/>
                      <w:spacing w:val="14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4"/>
                      <w:u w:val="single" w:color="000000"/>
                    </w:rPr>
                    <w:t>las</w:t>
                  </w:r>
                  <w:r>
                    <w:rPr>
                      <w:color w:val="161616"/>
                      <w:spacing w:val="13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single" w:color="000000"/>
                    </w:rPr>
                    <w:t>Convocatorias</w:t>
                  </w:r>
                  <w:r>
                    <w:rPr>
                      <w:color w:val="161616"/>
                      <w:w w:val="105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155403pt;margin-top:404.875214pt;width:447.5pt;height:79.350pt;mso-position-horizontal-relative:page;mso-position-vertical-relative:page;z-index:-89896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743"/>
                    <w:jc w:val="both"/>
                  </w:pPr>
                  <w:r>
                    <w:rPr>
                      <w:color w:val="161616"/>
                      <w:w w:val="106"/>
                    </w:rPr>
                    <w:t>Para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validez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los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acuerdos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se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precisa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que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concurran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la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mitad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más</w:t>
                  </w:r>
                  <w:r>
                    <w:rPr>
                      <w:color w:val="161616"/>
                      <w:w w:val="99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uno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sus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componentes.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Pasada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media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hora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fijada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en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la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convocatoria</w:t>
                  </w:r>
                  <w:r>
                    <w:rPr>
                      <w:color w:val="161616"/>
                      <w:w w:val="105"/>
                    </w:rPr>
                    <w:t> para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celebración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del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Consejo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Administración,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considerará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mismo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reunido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segunda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convocatoria,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pudiendo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Presidente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o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Vicepresidente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abrir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sesión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cualquiera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que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sea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el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número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asistentes.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155403pt;margin-top:500.808411pt;width:164.15pt;height:15.5pt;mso-position-horizontal-relative:page;mso-position-vertical-relative:page;z-index:-8987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6"/>
                    </w:rPr>
                  </w:r>
                  <w:r>
                    <w:rPr>
                      <w:color w:val="161616"/>
                      <w:w w:val="106"/>
                      <w:u w:val="single" w:color="000000"/>
                    </w:rPr>
                    <w:t>Artículo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14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2"/>
                      <w:u w:val="single" w:color="000000"/>
                    </w:rPr>
                    <w:t>37°.-</w:t>
                  </w:r>
                  <w:r>
                    <w:rPr>
                      <w:color w:val="161616"/>
                      <w:spacing w:val="12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9"/>
                      <w:u w:val="single" w:color="000000"/>
                    </w:rPr>
                    <w:t>Los</w:t>
                  </w:r>
                  <w:r>
                    <w:rPr>
                      <w:color w:val="161616"/>
                      <w:spacing w:val="24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single" w:color="000000"/>
                    </w:rPr>
                    <w:t>acuerdos</w:t>
                  </w:r>
                  <w:r>
                    <w:rPr>
                      <w:color w:val="161616"/>
                      <w:w w:val="105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699501pt;margin-top:532.181702pt;width:447.55pt;height:47.45pt;mso-position-horizontal-relative:page;mso-position-vertical-relative:page;z-index:-89848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729"/>
                    <w:jc w:val="both"/>
                  </w:pPr>
                  <w:r>
                    <w:rPr>
                      <w:color w:val="161616"/>
                      <w:w w:val="107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acuerdos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adoptarán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mayoría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absoluta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Consejeros</w:t>
                  </w:r>
                  <w:r>
                    <w:rPr>
                      <w:color w:val="161616"/>
                      <w:w w:val="106"/>
                    </w:rPr>
                    <w:t> concurrentes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sesión,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decidiendo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Presidencia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caso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empate,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6"/>
                      <w:sz w:val="24"/>
                    </w:rPr>
                    <w:t>y </w:t>
                  </w:r>
                  <w:r>
                    <w:rPr>
                      <w:color w:val="161616"/>
                      <w:w w:val="105"/>
                    </w:rPr>
                    <w:t>serán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inmediatamente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ejecutivos.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518097pt;margin-top:596.379028pt;width:160.550pt;height:15.5pt;mso-position-horizontal-relative:page;mso-position-vertical-relative:page;z-index:-8982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5"/>
                    </w:rPr>
                  </w:r>
                  <w:r>
                    <w:rPr>
                      <w:color w:val="161616"/>
                      <w:w w:val="105"/>
                      <w:u w:val="single" w:color="000000"/>
                    </w:rPr>
                    <w:t>Artículo</w:t>
                  </w:r>
                  <w:r>
                    <w:rPr>
                      <w:color w:val="161616"/>
                      <w:u w:val="single" w:color="000000"/>
                    </w:rPr>
                    <w:t> </w:t>
                  </w:r>
                  <w:r>
                    <w:rPr>
                      <w:color w:val="161616"/>
                      <w:spacing w:val="16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single" w:color="000000"/>
                    </w:rPr>
                    <w:t>38º.-</w:t>
                  </w:r>
                  <w:r>
                    <w:rPr>
                      <w:color w:val="161616"/>
                      <w:spacing w:val="5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9"/>
                      <w:u w:val="single" w:color="000000"/>
                    </w:rPr>
                    <w:t>De</w:t>
                  </w:r>
                  <w:r>
                    <w:rPr>
                      <w:color w:val="161616"/>
                      <w:spacing w:val="25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4"/>
                      <w:u w:val="single" w:color="000000"/>
                    </w:rPr>
                    <w:t>las</w:t>
                  </w:r>
                  <w:r>
                    <w:rPr>
                      <w:color w:val="161616"/>
                      <w:spacing w:val="13"/>
                      <w:u w:val="single" w:color="000000"/>
                    </w:rPr>
                    <w:t> </w:t>
                  </w:r>
                  <w:r>
                    <w:rPr>
                      <w:color w:val="161616"/>
                      <w:w w:val="105"/>
                      <w:u w:val="single" w:color="000000"/>
                    </w:rPr>
                    <w:t>Actas</w:t>
                  </w:r>
                  <w:r>
                    <w:rPr>
                      <w:color w:val="161616"/>
                      <w:w w:val="105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518097pt;margin-top:629.021729pt;width:449pt;height:97.65pt;mso-position-horizontal-relative:page;mso-position-vertical-relative:page;z-index:-89800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739"/>
                    <w:jc w:val="both"/>
                  </w:pP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sesiones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celebradas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por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98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Consejo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Adm</w:t>
                  </w:r>
                  <w:r>
                    <w:rPr>
                      <w:color w:val="161616"/>
                      <w:spacing w:val="31"/>
                      <w:w w:val="103"/>
                    </w:rPr>
                    <w:t>i</w:t>
                  </w:r>
                  <w:r>
                    <w:rPr>
                      <w:color w:val="161616"/>
                      <w:w w:val="106"/>
                    </w:rPr>
                    <w:t>nistración,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se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levantarán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las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actas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pertinentes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libro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abierto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96"/>
                    </w:rPr>
                    <w:t>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efecto,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firmará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90"/>
                    </w:rPr>
                    <w:t>el</w:t>
                  </w:r>
                  <w:r>
                    <w:rPr>
                      <w:color w:val="161616"/>
                      <w:w w:val="9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Secretario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4"/>
                    </w:rPr>
                    <w:t> </w:t>
                  </w:r>
                  <w:r>
                    <w:rPr>
                      <w:color w:val="161616"/>
                      <w:w w:val="106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color w:val="161616"/>
                      <w:w w:val="96"/>
                    </w:rPr>
                    <w:t>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Presidente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sesión,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sin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perjuicio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poder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expedirse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certificaciones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antes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ser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aprobada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siempre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haga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advertencia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98"/>
                    </w:rPr>
                    <w:t>o</w:t>
                  </w:r>
                  <w:r>
                    <w:rPr>
                      <w:color w:val="161616"/>
                      <w:w w:val="9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salvedad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sentido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90"/>
                      <w:sz w:val="29"/>
                    </w:rPr>
                    <w:t>y</w:t>
                  </w:r>
                  <w:r>
                    <w:rPr>
                      <w:color w:val="161616"/>
                      <w:sz w:val="29"/>
                    </w:rPr>
                    <w:t> </w:t>
                  </w:r>
                  <w:r>
                    <w:rPr>
                      <w:color w:val="161616"/>
                      <w:spacing w:val="11"/>
                      <w:sz w:val="29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reserva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términos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resulten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la</w:t>
                  </w:r>
                  <w:r>
                    <w:rPr>
                      <w:color w:val="161616"/>
                      <w:w w:val="9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aplicación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del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acta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correspondiente.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839417pt;margin-top:810.103394pt;width:47.4pt;height:12pt;mso-position-horizontal-relative:page;mso-position-vertical-relative:page;z-index:-8977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3B3B3B"/>
                      <w:spacing w:val="9"/>
                      <w:w w:val="109"/>
                      <w:sz w:val="20"/>
                    </w:rPr>
                    <w:t>P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w w:val="109"/>
                      <w:sz w:val="20"/>
                    </w:rPr>
                    <w:t>g</w:t>
                  </w:r>
                  <w:r>
                    <w:rPr>
                      <w:rFonts w:ascii="Times New Roman" w:hAnsi="Times New Roman"/>
                      <w:color w:val="3B3B3B"/>
                      <w:w w:val="116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color w:val="3B3B3B"/>
                      <w:spacing w:val="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3B3B3B"/>
                      <w:w w:val="162"/>
                      <w:sz w:val="20"/>
                    </w:rPr>
                    <w:t>lí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20"/>
                    </w:rPr>
                    <w:t>/24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963699pt;margin-top:44.0392pt;width:369.8pt;height:12pt;mso-position-horizontal-relative:page;mso-position-vertical-relative:page;z-index:-897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8.963699pt;margin-top:72.238853pt;width:369.8pt;height:12pt;mso-position-horizontal-relative:page;mso-position-vertical-relative:page;z-index:-897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2.974792pt;margin-top:229.830505pt;width:7.55pt;height:12pt;mso-position-horizontal-relative:page;mso-position-vertical-relative:page;z-index:-897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6.038559pt;margin-top:229.830505pt;width:6.95pt;height:12pt;mso-position-horizontal-relative:page;mso-position-vertical-relative:page;z-index:-896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2.70668pt;margin-top:374.002411pt;width:8pt;height:12pt;mso-position-horizontal-relative:page;mso-position-vertical-relative:page;z-index:-896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5.668518pt;margin-top:374.002411pt;width:6.8pt;height:12pt;mso-position-horizontal-relative:page;mso-position-vertical-relative:page;z-index:-896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5.534683pt;margin-top:374.002411pt;width:7.35pt;height:12pt;mso-position-horizontal-relative:page;mso-position-vertical-relative:page;z-index:-896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3.371521pt;margin-top:374.002411pt;width:6.75pt;height:12pt;mso-position-horizontal-relative:page;mso-position-vertical-relative:page;z-index:-895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3.207184pt;margin-top:374.002411pt;width:6.65pt;height:12pt;mso-position-horizontal-relative:page;mso-position-vertical-relative:page;z-index:-895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3.242813pt;margin-top:501.671509pt;width:7.5pt;height:12pt;mso-position-horizontal-relative:page;mso-position-vertical-relative:page;z-index:-895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5.668518pt;margin-top:501.671509pt;width:6.6pt;height:12pt;mso-position-horizontal-relative:page;mso-position-vertical-relative:page;z-index:-895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21.923355pt;margin-top:501.671509pt;width:7.2pt;height:12pt;mso-position-horizontal-relative:page;mso-position-vertical-relative:page;z-index:-894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3.156097pt;margin-top:597.242065pt;width:7.55pt;height:12pt;mso-position-horizontal-relative:page;mso-position-vertical-relative:page;z-index:-894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6.219849pt;margin-top:597.242065pt;width:6.25pt;height:12pt;mso-position-horizontal-relative:page;mso-position-vertical-relative:page;z-index:-894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17.144852pt;margin-top:597.242065pt;width:7.25pt;height:12pt;mso-position-horizontal-relative:page;mso-position-vertical-relative:page;z-index:-894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7.507675pt;margin-top:597.242065pt;width:6.65pt;height:12pt;mso-position-horizontal-relative:page;mso-position-vertical-relative:page;z-index:-893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480" w:bottom="280" w:left="1680" w:right="5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6.1353pt;margin-top:20.932369pt;width:137.1429pt;height:5.052631pt;mso-position-horizontal-relative:page;mso-position-vertical-relative:page;z-index:-89368" type="#_x0000_t75" stroked="false">
            <v:imagedata r:id="rId45" o:title=""/>
          </v:shape>
        </w:pict>
      </w:r>
      <w:r>
        <w:rPr/>
        <w:pict>
          <v:shape style="position:absolute;margin-left:111.157898pt;margin-top:33.203018pt;width:64.9624pt;height:76.51128pt;mso-position-horizontal-relative:page;mso-position-vertical-relative:page;z-index:-89344" type="#_x0000_t75" stroked="false">
            <v:imagedata r:id="rId46" o:title=""/>
          </v:shape>
        </w:pict>
      </w:r>
      <w:r>
        <w:rPr/>
        <w:pict>
          <v:group style="position:absolute;margin-left:197.190674pt;margin-top:41.864689pt;width:371.6pt;height:20.25pt;mso-position-horizontal-relative:page;mso-position-vertical-relative:page;z-index:-89320" coordorigin="3944,837" coordsize="7432,405">
            <v:shape style="position:absolute;left:5991;top:837;width:895;height:346" type="#_x0000_t75" stroked="false">
              <v:imagedata r:id="rId47" o:title=""/>
            </v:shape>
            <v:shape style="position:absolute;left:9355;top:924;width:2021;height:318" type="#_x0000_t75" stroked="false">
              <v:imagedata r:id="rId48" o:title=""/>
            </v:shape>
            <v:group style="position:absolute;left:3951;top:1198;width:5427;height:2" coordorigin="3951,1198" coordsize="5427,2">
              <v:shape style="position:absolute;left:3951;top:1198;width:5427;height:2" coordorigin="3951,1198" coordsize="5427,0" path="m3951,1198l9378,1198e" filled="false" stroked="true" strokeweight=".721649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35.386597pt;margin-top:113.481499pt;width:15.2pt;height:.1pt;mso-position-horizontal-relative:page;mso-position-vertical-relative:page;z-index:-89296" coordorigin="6708,2270" coordsize="304,2">
            <v:shape style="position:absolute;left:6708;top:2270;width:304;height:2" coordorigin="6708,2270" coordsize="304,0" path="m6708,2270l7011,2270e" filled="false" stroked="true" strokeweight="4.690722pt" strokecolor="#000000">
              <v:path arrowok="t"/>
            </v:shape>
            <w10:wrap type="none"/>
          </v:group>
        </w:pict>
      </w:r>
      <w:r>
        <w:rPr/>
        <w:pict>
          <v:group style="position:absolute;margin-left:340.618591pt;margin-top:491.031311pt;width:2.6pt;height:.1pt;mso-position-horizontal-relative:page;mso-position-vertical-relative:page;z-index:-89272" coordorigin="6812,9821" coordsize="52,2">
            <v:shape style="position:absolute;left:6812;top:9821;width:52;height:2" coordorigin="6812,9821" coordsize="52,0" path="m6812,9821l6864,9821e" filled="false" stroked="true" strokeweight=".54pt" strokecolor="#3a3a3a">
              <v:path arrowok="t"/>
            </v:shape>
            <w10:wrap type="none"/>
          </v:group>
        </w:pict>
      </w:r>
      <w:r>
        <w:rPr/>
        <w:pict>
          <v:shape style="position:absolute;margin-left:186.268005pt;margin-top:61.122231pt;width:367.55pt;height:28.35pt;mso-position-horizontal-relative:page;mso-position-vertical-relative:page;z-index:-89248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204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61616"/>
                      <w:w w:val="114"/>
                      <w:sz w:val="18"/>
                    </w:rPr>
                    <w:t>Comisi</w:t>
                  </w:r>
                  <w:r>
                    <w:rPr>
                      <w:rFonts w:ascii="Arial" w:hAnsi="Arial"/>
                      <w:color w:val="161616"/>
                      <w:w w:val="121"/>
                      <w:sz w:val="18"/>
                    </w:rPr>
                    <w:t>ón</w:t>
                  </w:r>
                  <w:r>
                    <w:rPr>
                      <w:rFonts w:ascii="Arial" w:hAnsi="Arial"/>
                      <w:color w:val="161616"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6"/>
                      <w:sz w:val="18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pacing w:val="11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69"/>
                      <w:sz w:val="29"/>
                    </w:rPr>
                    <w:t>Esiudí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w w:val="69"/>
                      <w:sz w:val="29"/>
                    </w:rPr>
                    <w:t>o</w:t>
                  </w:r>
                  <w:r>
                    <w:rPr>
                      <w:rFonts w:ascii="Times New Roman" w:hAnsi="Times New Roman"/>
                      <w:color w:val="494949"/>
                      <w:w w:val="79"/>
                      <w:sz w:val="29"/>
                    </w:rPr>
                    <w:t>[</w:t>
                  </w:r>
                  <w:r>
                    <w:rPr>
                      <w:rFonts w:ascii="Times New Roman" w:hAnsi="Times New Roman"/>
                      <w:color w:val="494949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494949"/>
                      <w:spacing w:val="-34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282828"/>
                      <w:w w:val="77"/>
                      <w:sz w:val="29"/>
                    </w:rPr>
                    <w:t>f</w:t>
                  </w:r>
                  <w:r>
                    <w:rPr>
                      <w:rFonts w:ascii="Times New Roman" w:hAnsi="Times New Roman"/>
                      <w:color w:val="282828"/>
                      <w:spacing w:val="-30"/>
                      <w:w w:val="77"/>
                      <w:sz w:val="29"/>
                    </w:rPr>
                    <w:t>!</w:t>
                  </w:r>
                  <w:r>
                    <w:rPr>
                      <w:rFonts w:ascii="Times New Roman" w:hAnsi="Times New Roman"/>
                      <w:color w:val="282828"/>
                      <w:w w:val="157"/>
                      <w:sz w:val="29"/>
                    </w:rPr>
                    <w:t>t</w:t>
                  </w:r>
                  <w:r>
                    <w:rPr>
                      <w:rFonts w:ascii="Times New Roman" w:hAnsi="Times New Roman"/>
                      <w:color w:val="282828"/>
                      <w:spacing w:val="-5"/>
                      <w:w w:val="157"/>
                      <w:sz w:val="29"/>
                    </w:rPr>
                    <w:t>i</w:t>
                  </w:r>
                  <w:r>
                    <w:rPr>
                      <w:rFonts w:ascii="Times New Roman" w:hAnsi="Times New Roman"/>
                      <w:color w:val="282828"/>
                      <w:w w:val="85"/>
                      <w:sz w:val="29"/>
                    </w:rPr>
                    <w:t>l</w:t>
                  </w:r>
                  <w:r>
                    <w:rPr>
                      <w:rFonts w:ascii="Times New Roman" w:hAnsi="Times New Roman"/>
                      <w:color w:val="282828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282828"/>
                      <w:spacing w:val="-5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5D5D5D"/>
                      <w:w w:val="14"/>
                      <w:sz w:val="29"/>
                    </w:rPr>
                    <w:t>'.</w:t>
                  </w:r>
                  <w:r>
                    <w:rPr>
                      <w:rFonts w:ascii="Times New Roman" w:hAnsi="Times New Roman"/>
                      <w:color w:val="5D5D5D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5D5D5D"/>
                      <w:spacing w:val="-29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3B3B3B"/>
                      <w:spacing w:val="-65"/>
                      <w:w w:val="79"/>
                      <w:sz w:val="29"/>
                    </w:rPr>
                    <w:t>{</w:t>
                  </w:r>
                  <w:r>
                    <w:rPr>
                      <w:rFonts w:ascii="Times New Roman" w:hAnsi="Times New Roman"/>
                      <w:color w:val="5D5D5D"/>
                      <w:spacing w:val="10"/>
                      <w:w w:val="125"/>
                      <w:sz w:val="29"/>
                    </w:rPr>
                    <w:t>J</w:t>
                  </w:r>
                  <w:r>
                    <w:rPr>
                      <w:rFonts w:ascii="Times New Roman" w:hAnsi="Times New Roman"/>
                      <w:color w:val="161616"/>
                      <w:w w:val="78"/>
                      <w:sz w:val="29"/>
                    </w:rPr>
                    <w:t>ación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18"/>
                    </w:rPr>
                    <w:t>ºGOR</w:t>
                  </w:r>
                  <w:r>
                    <w:rPr>
                      <w:rFonts w:ascii="Arial" w:hAnsi="Arial"/>
                      <w:color w:val="161616"/>
                      <w:spacing w:val="-2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1"/>
                      <w:sz w:val="18"/>
                    </w:rPr>
                    <w:t>ONA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7"/>
                      <w:sz w:val="18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pacing w:val="1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9"/>
                      <w:sz w:val="19"/>
                    </w:rPr>
                    <w:t>VIENTO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3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46"/>
                      <w:sz w:val="19"/>
                    </w:rPr>
                    <w:t>l:l</w:t>
                  </w:r>
                  <w:r>
                    <w:rPr>
                      <w:rFonts w:ascii="Arial" w:hAnsi="Arial"/>
                      <w:color w:val="161616"/>
                      <w:spacing w:val="-9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2"/>
                      <w:sz w:val="18"/>
                    </w:rPr>
                    <w:t>HIERRO</w:t>
                  </w:r>
                  <w:r>
                    <w:rPr>
                      <w:rFonts w:ascii="Arial" w:hAnsi="Arial"/>
                      <w:color w:val="161616"/>
                      <w:spacing w:val="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20"/>
                      <w:w w:val="78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3B3B3B"/>
                      <w:spacing w:val="-10"/>
                      <w:w w:val="97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w w:val="110"/>
                      <w:sz w:val="18"/>
                    </w:rPr>
                    <w:t>A.''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tabs>
                      <w:tab w:pos="2098" w:val="left" w:leader="none"/>
                      <w:tab w:pos="6587" w:val="left" w:leader="none"/>
                    </w:tabs>
                    <w:spacing w:line="262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 w:hAnsi="Arial"/>
                      <w:color w:val="282828"/>
                      <w:w w:val="99"/>
                      <w:sz w:val="18"/>
                    </w:rPr>
                  </w:r>
                  <w:r>
                    <w:rPr>
                      <w:rFonts w:ascii="Arial" w:hAnsi="Arial"/>
                      <w:color w:val="282828"/>
                      <w:w w:val="99"/>
                      <w:sz w:val="18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sz w:val="18"/>
                      <w:u w:val="single" w:color="000000"/>
                    </w:rPr>
                    <w:tab/>
                  </w:r>
                  <w:r>
                    <w:rPr>
                      <w:rFonts w:ascii="Arial" w:hAnsi="Arial"/>
                      <w:color w:val="282828"/>
                      <w:spacing w:val="-70"/>
                      <w:w w:val="127"/>
                      <w:sz w:val="18"/>
                      <w:u w:val="single" w:color="000000"/>
                    </w:rPr>
                    <w:t>¡</w:t>
                  </w:r>
                  <w:r>
                    <w:rPr>
                      <w:rFonts w:ascii="Arial" w:hAnsi="Arial"/>
                      <w:color w:val="282828"/>
                      <w:spacing w:val="-36"/>
                      <w:w w:val="99"/>
                      <w:sz w:val="18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w w:val="98"/>
                      <w:sz w:val="18"/>
                      <w:u w:val="single" w:color="000000"/>
                    </w:rPr>
                    <w:t>·</w:t>
                  </w:r>
                  <w:r>
                    <w:rPr>
                      <w:rFonts w:ascii="Arial" w:hAnsi="Arial"/>
                      <w:color w:val="282828"/>
                      <w:spacing w:val="-33"/>
                      <w:w w:val="99"/>
                      <w:sz w:val="18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color w:val="898989"/>
                      <w:w w:val="43"/>
                      <w:sz w:val="25"/>
                      <w:u w:val="single" w:color="000000"/>
                    </w:rPr>
                    <w:t>:f..r</w:t>
                  </w:r>
                  <w:r>
                    <w:rPr>
                      <w:rFonts w:ascii="Arial" w:hAnsi="Arial"/>
                      <w:color w:val="898989"/>
                      <w:spacing w:val="-19"/>
                      <w:w w:val="43"/>
                      <w:sz w:val="25"/>
                      <w:u w:val="single" w:color="000000"/>
                    </w:rPr>
                    <w:t>¡</w:t>
                  </w:r>
                  <w:r>
                    <w:rPr>
                      <w:rFonts w:ascii="Arial" w:hAnsi="Arial"/>
                      <w:color w:val="898989"/>
                      <w:spacing w:val="3"/>
                      <w:w w:val="63"/>
                      <w:sz w:val="25"/>
                      <w:u w:val="single" w:color="000000"/>
                    </w:rPr>
                    <w:t>T</w:t>
                  </w:r>
                  <w:r>
                    <w:rPr>
                      <w:rFonts w:ascii="Arial" w:hAnsi="Arial"/>
                      <w:color w:val="5D5D5D"/>
                      <w:spacing w:val="-29"/>
                      <w:w w:val="129"/>
                      <w:sz w:val="25"/>
                      <w:u w:val="single" w:color="000000"/>
                    </w:rPr>
                    <w:t>i</w:t>
                  </w:r>
                  <w:r>
                    <w:rPr>
                      <w:rFonts w:ascii="Arial" w:hAnsi="Arial"/>
                      <w:color w:val="898989"/>
                      <w:w w:val="112"/>
                      <w:sz w:val="25"/>
                      <w:u w:val="single" w:color="000000"/>
                    </w:rPr>
                    <w:t>'?</w:t>
                  </w:r>
                  <w:r>
                    <w:rPr>
                      <w:rFonts w:ascii="Arial" w:hAnsi="Arial"/>
                      <w:color w:val="898989"/>
                      <w:spacing w:val="-4"/>
                      <w:w w:val="112"/>
                      <w:sz w:val="25"/>
                      <w:u w:val="single" w:color="000000"/>
                    </w:rPr>
                    <w:t>t</w:t>
                  </w:r>
                  <w:r>
                    <w:rPr>
                      <w:rFonts w:ascii="Arial" w:hAnsi="Arial"/>
                      <w:color w:val="5D5D5D"/>
                      <w:w w:val="146"/>
                      <w:sz w:val="25"/>
                      <w:u w:val="single" w:color="000000"/>
                    </w:rPr>
                    <w:t>i</w:t>
                  </w:r>
                  <w:r>
                    <w:rPr>
                      <w:rFonts w:ascii="Arial" w:hAnsi="Arial"/>
                      <w:color w:val="5D5D5D"/>
                      <w:spacing w:val="-46"/>
                      <w:w w:val="99"/>
                      <w:sz w:val="25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pacing w:val="-47"/>
                      <w:w w:val="129"/>
                      <w:sz w:val="25"/>
                      <w:u w:val="single" w:color="000000"/>
                    </w:rPr>
                    <w:t>i</w:t>
                  </w:r>
                  <w:r>
                    <w:rPr>
                      <w:rFonts w:ascii="Arial" w:hAnsi="Arial"/>
                      <w:color w:val="3B3B3B"/>
                      <w:spacing w:val="-61"/>
                      <w:w w:val="146"/>
                      <w:sz w:val="25"/>
                      <w:u w:val="single" w:color="000000"/>
                    </w:rPr>
                    <w:t>i</w:t>
                  </w:r>
                  <w:r>
                    <w:rPr>
                      <w:rFonts w:ascii="Arial" w:hAnsi="Arial"/>
                      <w:color w:val="3B3B3B"/>
                      <w:spacing w:val="-51"/>
                      <w:w w:val="99"/>
                      <w:sz w:val="25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color w:val="BABABA"/>
                      <w:spacing w:val="-37"/>
                      <w:w w:val="70"/>
                      <w:sz w:val="25"/>
                      <w:u w:val="single" w:color="000000"/>
                    </w:rPr>
                    <w:t>·</w:t>
                  </w:r>
                  <w:r>
                    <w:rPr>
                      <w:rFonts w:ascii="Arial" w:hAnsi="Arial"/>
                      <w:color w:val="898989"/>
                      <w:spacing w:val="-46"/>
                      <w:w w:val="168"/>
                      <w:sz w:val="25"/>
                      <w:u w:val="single" w:color="000000"/>
                    </w:rPr>
                    <w:t>t</w:t>
                  </w:r>
                  <w:r>
                    <w:rPr>
                      <w:rFonts w:ascii="Arial" w:hAnsi="Arial"/>
                      <w:color w:val="898989"/>
                      <w:spacing w:val="-51"/>
                      <w:w w:val="99"/>
                      <w:sz w:val="25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pacing w:val="-34"/>
                      <w:w w:val="58"/>
                      <w:sz w:val="25"/>
                      <w:u w:val="single" w:color="000000"/>
                    </w:rPr>
                    <w:t>1</w:t>
                  </w:r>
                  <w:r>
                    <w:rPr>
                      <w:rFonts w:ascii="Arial" w:hAnsi="Arial"/>
                      <w:color w:val="5D5D5D"/>
                      <w:w w:val="55"/>
                      <w:sz w:val="25"/>
                      <w:u w:val="single" w:color="000000"/>
                    </w:rPr>
                    <w:t>:</w:t>
                  </w:r>
                  <w:r>
                    <w:rPr>
                      <w:rFonts w:ascii="Arial" w:hAnsi="Arial"/>
                      <w:color w:val="5D5D5D"/>
                      <w:w w:val="99"/>
                      <w:sz w:val="25"/>
                      <w:u w:val="single" w:color="000000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z w:val="25"/>
                      <w:u w:val="single" w:color="000000"/>
                    </w:rPr>
                    <w:tab/>
                  </w:r>
                  <w:r>
                    <w:rPr>
                      <w:rFonts w:ascii="Arial" w:hAnsi="Arial"/>
                      <w:color w:val="5D5D5D"/>
                      <w:sz w:val="25"/>
                    </w:rPr>
                  </w:r>
                  <w:r>
                    <w:rPr>
                      <w:rFonts w:ascii="Arial" w:hAns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726807pt;margin-top:85.937836pt;width:62.45pt;height:16.5pt;mso-position-horizontal-relative:page;mso-position-vertical-relative:page;z-index:-89224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161616"/>
                      <w:spacing w:val="12"/>
                      <w:w w:val="91"/>
                      <w:sz w:val="29"/>
                    </w:rPr>
                    <w:t>,</w:t>
                  </w:r>
                  <w:r>
                    <w:rPr>
                      <w:rFonts w:ascii="Arial"/>
                      <w:color w:val="A8A8A8"/>
                      <w:spacing w:val="3"/>
                      <w:w w:val="22"/>
                      <w:sz w:val="29"/>
                    </w:rPr>
                    <w:t>.</w:t>
                  </w:r>
                  <w:r>
                    <w:rPr>
                      <w:rFonts w:ascii="Arial"/>
                      <w:color w:val="898989"/>
                      <w:w w:val="84"/>
                      <w:sz w:val="29"/>
                    </w:rPr>
                    <w:t>/</w:t>
                  </w:r>
                  <w:r>
                    <w:rPr>
                      <w:rFonts w:ascii="Arial"/>
                      <w:color w:val="898989"/>
                      <w:spacing w:val="-15"/>
                      <w:w w:val="84"/>
                      <w:sz w:val="29"/>
                    </w:rPr>
                    <w:t>i</w:t>
                  </w:r>
                  <w:r>
                    <w:rPr>
                      <w:rFonts w:ascii="Arial"/>
                      <w:color w:val="898989"/>
                      <w:w w:val="85"/>
                      <w:sz w:val="29"/>
                    </w:rPr>
                    <w:t>tH}</w:t>
                  </w:r>
                  <w:r>
                    <w:rPr>
                      <w:rFonts w:ascii="Arial"/>
                      <w:color w:val="898989"/>
                      <w:spacing w:val="2"/>
                      <w:w w:val="85"/>
                      <w:sz w:val="29"/>
                    </w:rPr>
                    <w:t>/</w:t>
                  </w:r>
                  <w:r>
                    <w:rPr>
                      <w:rFonts w:ascii="Arial"/>
                      <w:color w:val="898989"/>
                      <w:spacing w:val="-37"/>
                      <w:w w:val="72"/>
                      <w:sz w:val="29"/>
                    </w:rPr>
                    <w:t>.</w:t>
                  </w:r>
                  <w:r>
                    <w:rPr>
                      <w:rFonts w:ascii="Arial"/>
                      <w:color w:val="898989"/>
                      <w:spacing w:val="-30"/>
                      <w:w w:val="78"/>
                      <w:sz w:val="29"/>
                    </w:rPr>
                    <w:t>D</w:t>
                  </w:r>
                  <w:r>
                    <w:rPr>
                      <w:rFonts w:ascii="Arial"/>
                      <w:color w:val="898989"/>
                      <w:spacing w:val="-12"/>
                      <w:w w:val="161"/>
                      <w:sz w:val="29"/>
                    </w:rPr>
                    <w:t>(</w:t>
                  </w:r>
                  <w:r>
                    <w:rPr>
                      <w:rFonts w:ascii="Arial"/>
                      <w:color w:val="898989"/>
                      <w:w w:val="450"/>
                      <w:sz w:val="29"/>
                    </w:rPr>
                    <w:t>i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.798969pt;margin-top:89.752441pt;width:54.25pt;height:15pt;mso-position-horizontal-relative:page;mso-position-vertical-relative:page;z-index:-8920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99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8"/>
                      <w:sz w:val="26"/>
                    </w:rPr>
                    <w:t>6</w:t>
                  </w:r>
                  <w:r>
                    <w:rPr>
                      <w:rFonts w:asci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6"/>
                      <w:sz w:val="26"/>
                    </w:rPr>
                    <w:t>/</w:t>
                  </w:r>
                  <w:r>
                    <w:rPr>
                      <w:rFonts w:asci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2</w:t>
                  </w:r>
                  <w:r>
                    <w:rPr>
                      <w:rFonts w:ascii="Times New Roman"/>
                      <w:color w:val="161616"/>
                      <w:spacing w:val="32"/>
                      <w:w w:val="107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28"/>
                      <w:w w:val="89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61616"/>
                      <w:w w:val="91"/>
                      <w:sz w:val="26"/>
                    </w:rPr>
                    <w:t>4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8.922699pt;margin-top:95.550339pt;width:79.4pt;height:20pt;mso-position-horizontal-relative:page;mso-position-vertical-relative:page;z-index:-89176" type="#_x0000_t202" filled="false" stroked="false">
            <v:textbox inset="0,0,0,0">
              <w:txbxContent>
                <w:p>
                  <w:pPr>
                    <w:spacing w:line="38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6"/>
                      <w:szCs w:val="6"/>
                    </w:rPr>
                  </w:pPr>
                  <w:r>
                    <w:rPr>
                      <w:rFonts w:ascii="Arial" w:hAnsi="Arial"/>
                      <w:color w:val="282828"/>
                      <w:spacing w:val="-8"/>
                      <w:w w:val="57"/>
                      <w:sz w:val="36"/>
                    </w:rPr>
                    <w:t>.</w:t>
                  </w:r>
                  <w:r>
                    <w:rPr>
                      <w:rFonts w:ascii="Arial" w:hAnsi="Arial"/>
                      <w:color w:val="BABABA"/>
                      <w:spacing w:val="-38"/>
                      <w:w w:val="73"/>
                      <w:sz w:val="36"/>
                    </w:rPr>
                    <w:t>,</w:t>
                  </w:r>
                  <w:r>
                    <w:rPr>
                      <w:rFonts w:ascii="Arial" w:hAnsi="Arial"/>
                      <w:color w:val="5D5D5D"/>
                      <w:spacing w:val="-10"/>
                      <w:w w:val="37"/>
                      <w:sz w:val="36"/>
                    </w:rPr>
                    <w:t>:</w:t>
                  </w:r>
                  <w:r>
                    <w:rPr>
                      <w:rFonts w:ascii="Arial" w:hAnsi="Arial"/>
                      <w:color w:val="5D5D5D"/>
                      <w:w w:val="95"/>
                      <w:sz w:val="36"/>
                    </w:rPr>
                    <w:t>:'</w:t>
                  </w:r>
                  <w:r>
                    <w:rPr>
                      <w:rFonts w:ascii="Arial" w:hAnsi="Arial"/>
                      <w:color w:val="5D5D5D"/>
                      <w:spacing w:val="-45"/>
                      <w:sz w:val="36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spacing w:val="-32"/>
                      <w:w w:val="38"/>
                      <w:sz w:val="36"/>
                    </w:rPr>
                    <w:t>·</w:t>
                  </w:r>
                  <w:r>
                    <w:rPr>
                      <w:rFonts w:ascii="Arial" w:hAnsi="Arial"/>
                      <w:color w:val="5D5D5D"/>
                      <w:w w:val="167"/>
                      <w:sz w:val="36"/>
                    </w:rPr>
                    <w:t>:</w:t>
                  </w:r>
                  <w:r>
                    <w:rPr>
                      <w:rFonts w:ascii="Arial" w:hAnsi="Arial"/>
                      <w:color w:val="5D5D5D"/>
                      <w:spacing w:val="6"/>
                      <w:sz w:val="36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w w:val="49"/>
                      <w:sz w:val="36"/>
                    </w:rPr>
                    <w:t>;'.</w:t>
                  </w:r>
                  <w:r>
                    <w:rPr>
                      <w:rFonts w:ascii="Arial" w:hAnsi="Arial"/>
                      <w:color w:val="5D5D5D"/>
                      <w:spacing w:val="-58"/>
                      <w:sz w:val="36"/>
                    </w:rPr>
                    <w:t> </w:t>
                  </w:r>
                  <w:r>
                    <w:rPr>
                      <w:rFonts w:ascii="Arial" w:hAnsi="Arial"/>
                      <w:color w:val="898989"/>
                      <w:spacing w:val="-35"/>
                      <w:w w:val="87"/>
                      <w:sz w:val="36"/>
                    </w:rPr>
                    <w:t>'</w:t>
                  </w:r>
                  <w:r>
                    <w:rPr>
                      <w:rFonts w:ascii="Arial" w:hAnsi="Arial"/>
                      <w:color w:val="898989"/>
                      <w:spacing w:val="2"/>
                      <w:w w:val="37"/>
                      <w:sz w:val="36"/>
                    </w:rPr>
                    <w:t>&amp;</w:t>
                  </w:r>
                  <w:r>
                    <w:rPr>
                      <w:rFonts w:ascii="Arial" w:hAnsi="Arial"/>
                      <w:color w:val="494949"/>
                      <w:spacing w:val="-44"/>
                      <w:w w:val="57"/>
                      <w:sz w:val="36"/>
                    </w:rPr>
                    <w:t>:</w:t>
                  </w:r>
                  <w:r>
                    <w:rPr>
                      <w:rFonts w:ascii="Arial" w:hAnsi="Arial"/>
                      <w:color w:val="494949"/>
                      <w:spacing w:val="-85"/>
                      <w:w w:val="265"/>
                      <w:sz w:val="36"/>
                    </w:rPr>
                    <w:t>:</w:t>
                  </w:r>
                  <w:r>
                    <w:rPr>
                      <w:rFonts w:ascii="Arial" w:hAnsi="Arial"/>
                      <w:color w:val="494949"/>
                      <w:w w:val="37"/>
                      <w:sz w:val="36"/>
                    </w:rPr>
                    <w:t>.</w:t>
                  </w:r>
                  <w:r>
                    <w:rPr>
                      <w:rFonts w:ascii="Arial" w:hAnsi="Arial"/>
                      <w:color w:val="494949"/>
                      <w:spacing w:val="3"/>
                      <w:sz w:val="36"/>
                    </w:rPr>
                    <w:t> </w:t>
                  </w:r>
                  <w:r>
                    <w:rPr>
                      <w:rFonts w:ascii="Arial" w:hAnsi="Arial"/>
                      <w:color w:val="5D5D5D"/>
                      <w:spacing w:val="-17"/>
                      <w:w w:val="36"/>
                      <w:sz w:val="36"/>
                    </w:rPr>
                    <w:t>,</w:t>
                  </w:r>
                  <w:r>
                    <w:rPr>
                      <w:rFonts w:ascii="Arial" w:hAnsi="Arial"/>
                      <w:color w:val="5D5D5D"/>
                      <w:spacing w:val="2"/>
                      <w:w w:val="13"/>
                      <w:sz w:val="36"/>
                    </w:rPr>
                    <w:t>-</w:t>
                  </w:r>
                  <w:r>
                    <w:rPr>
                      <w:rFonts w:ascii="Arial" w:hAnsi="Arial"/>
                      <w:color w:val="161616"/>
                      <w:w w:val="37"/>
                      <w:sz w:val="36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spacing w:val="-63"/>
                      <w:sz w:val="36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w w:val="55"/>
                      <w:sz w:val="36"/>
                    </w:rPr>
                    <w:t>.</w:t>
                  </w:r>
                  <w:r>
                    <w:rPr>
                      <w:rFonts w:ascii="Arial" w:hAnsi="Arial"/>
                      <w:color w:val="3B3B3B"/>
                      <w:spacing w:val="-4"/>
                      <w:w w:val="55"/>
                      <w:sz w:val="36"/>
                    </w:rPr>
                    <w:t>.</w:t>
                  </w:r>
                  <w:r>
                    <w:rPr>
                      <w:rFonts w:ascii="Arial" w:hAnsi="Arial"/>
                      <w:color w:val="3B3B3B"/>
                      <w:w w:val="545"/>
                      <w:sz w:val="6"/>
                    </w:rPr>
                    <w:t>l</w:t>
                  </w:r>
                  <w:r>
                    <w:rPr>
                      <w:rFonts w:ascii="Arial" w:hAnsi="Arial"/>
                      <w:sz w:val="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582489pt;margin-top:118.624908pt;width:9.9pt;height:8pt;mso-position-horizontal-relative:page;mso-position-vertical-relative:page;z-index:-89152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3B3B3B"/>
                      <w:w w:val="92"/>
                      <w:sz w:val="12"/>
                    </w:rPr>
                    <w:t>'</w:t>
                  </w:r>
                  <w:r>
                    <w:rPr>
                      <w:rFonts w:ascii="Arial"/>
                      <w:color w:val="3B3B3B"/>
                      <w:w w:val="92"/>
                      <w:sz w:val="12"/>
                    </w:rPr>
                    <w:t>\,</w:t>
                  </w:r>
                  <w:r>
                    <w:rPr>
                      <w:rFonts w:ascii="Arial"/>
                      <w:color w:val="3B3B3B"/>
                      <w:spacing w:val="-25"/>
                      <w:w w:val="92"/>
                      <w:sz w:val="12"/>
                    </w:rPr>
                    <w:t>.</w:t>
                  </w:r>
                  <w:r>
                    <w:rPr>
                      <w:rFonts w:ascii="Arial"/>
                      <w:color w:val="161616"/>
                      <w:spacing w:val="-45"/>
                      <w:w w:val="203"/>
                      <w:sz w:val="12"/>
                    </w:rPr>
                    <w:t>l</w:t>
                  </w:r>
                  <w:r>
                    <w:rPr>
                      <w:rFonts w:ascii="Arial"/>
                      <w:color w:val="282828"/>
                      <w:w w:val="53"/>
                      <w:sz w:val="12"/>
                    </w:rPr>
                    <w:t>..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943298pt;margin-top:138.926361pt;width:14.85pt;height:11pt;mso-position-horizontal-relative:page;mso-position-vertical-relative:page;z-index:-89128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3B3B3B"/>
                      <w:spacing w:val="-9"/>
                      <w:w w:val="213"/>
                      <w:sz w:val="10"/>
                    </w:rPr>
                    <w:t>.</w:t>
                  </w:r>
                  <w:r>
                    <w:rPr>
                      <w:rFonts w:ascii="Arial"/>
                      <w:color w:val="3B3B3B"/>
                      <w:spacing w:val="-11"/>
                      <w:w w:val="77"/>
                      <w:sz w:val="18"/>
                    </w:rPr>
                    <w:t>:</w:t>
                  </w:r>
                  <w:r>
                    <w:rPr>
                      <w:rFonts w:ascii="Arial"/>
                      <w:color w:val="5D5D5D"/>
                      <w:w w:val="57"/>
                      <w:sz w:val="18"/>
                    </w:rPr>
                    <w:t>.</w:t>
                  </w:r>
                  <w:r>
                    <w:rPr>
                      <w:rFonts w:ascii="Arial"/>
                      <w:color w:val="5D5D5D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6"/>
                      <w:sz w:val="15"/>
                    </w:rPr>
                    <w:t>;</w:t>
                  </w:r>
                  <w:r>
                    <w:rPr>
                      <w:rFonts w:ascii="Times New Roman"/>
                      <w:color w:val="161616"/>
                      <w:spacing w:val="-13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29"/>
                      <w:sz w:val="15"/>
                    </w:rPr>
                    <w:t>_</w:t>
                  </w:r>
                  <w:r>
                    <w:rPr>
                      <w:rFonts w:ascii="Times New Roman"/>
                      <w:color w:val="161616"/>
                      <w:w w:val="28"/>
                      <w:sz w:val="15"/>
                    </w:rPr>
                    <w:t>\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1.603088pt;margin-top:151.690933pt;width:137.6pt;height:16.5pt;mso-position-horizontal-relative:page;mso-position-vertical-relative:page;z-index:-89104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5"/>
                      <w:sz w:val="28"/>
                    </w:rPr>
                    <w:t>SECCIÓN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9"/>
                    </w:rPr>
                    <w:t>TERCERA</w:t>
                  </w:r>
                  <w:r>
                    <w:rPr>
                      <w:rFonts w:ascii="Times New Roman" w:hAns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73.407196pt;margin-top:162.514206pt;width:3.6pt;height:10pt;mso-position-horizontal-relative:page;mso-position-vertical-relative:page;z-index:-89080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282828"/>
                      <w:w w:val="82"/>
                      <w:sz w:val="16"/>
                    </w:rPr>
                    <w:t>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541199pt;margin-top:162.514206pt;width:6.4pt;height:10pt;mso-position-horizontal-relative:page;mso-position-vertical-relative:page;z-index:-89056" type="#_x0000_t202" filled="false" stroked="false">
            <v:textbox inset="0,0,0,0">
              <w:txbxContent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494949"/>
                      <w:w w:val="82"/>
                      <w:sz w:val="16"/>
                    </w:rPr>
                    <w:t>.</w:t>
                  </w:r>
                  <w:r>
                    <w:rPr>
                      <w:rFonts w:ascii="Times New Roman"/>
                      <w:color w:val="494949"/>
                      <w:spacing w:val="-1"/>
                      <w:sz w:val="16"/>
                    </w:rPr>
                    <w:t> </w:t>
                  </w:r>
                  <w:r>
                    <w:rPr>
                      <w:rFonts w:ascii="Times New Roman"/>
                      <w:color w:val="494949"/>
                      <w:w w:val="40"/>
                      <w:sz w:val="16"/>
                    </w:rPr>
                    <w:t>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474213pt;margin-top:162.514206pt;width:35.950pt;height:10pt;mso-position-horizontal-relative:page;mso-position-vertical-relative:page;z-index:-89032" type="#_x0000_t202" filled="false" stroked="false">
            <v:textbox inset="0,0,0,0">
              <w:txbxContent>
                <w:p>
                  <w:pPr>
                    <w:tabs>
                      <w:tab w:pos="308" w:val="left" w:leader="none"/>
                    </w:tabs>
                    <w:spacing w:line="18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5D5D5D"/>
                      <w:w w:val="180"/>
                      <w:sz w:val="16"/>
                    </w:rPr>
                    <w:t>'</w:t>
                  </w:r>
                  <w:r>
                    <w:rPr>
                      <w:rFonts w:ascii="Times New Roman" w:hAnsi="Times New Roman"/>
                      <w:color w:val="5D5D5D"/>
                      <w:sz w:val="16"/>
                    </w:rPr>
                    <w:tab/>
                  </w:r>
                  <w:r>
                    <w:rPr>
                      <w:rFonts w:ascii="Times New Roman" w:hAnsi="Times New Roman"/>
                      <w:color w:val="3B3B3B"/>
                      <w:w w:val="61"/>
                      <w:sz w:val="16"/>
                    </w:rPr>
                    <w:t>.</w:t>
                  </w:r>
                  <w:r>
                    <w:rPr>
                      <w:rFonts w:ascii="Times New Roman" w:hAnsi="Times New Roman"/>
                      <w:color w:val="3B3B3B"/>
                      <w:spacing w:val="8"/>
                      <w:w w:val="61"/>
                      <w:sz w:val="16"/>
                    </w:rPr>
                    <w:t>.</w:t>
                  </w:r>
                  <w:r>
                    <w:rPr>
                      <w:rFonts w:ascii="Times New Roman" w:hAnsi="Times New Roman"/>
                      <w:color w:val="282828"/>
                      <w:spacing w:val="-22"/>
                      <w:w w:val="217"/>
                      <w:sz w:val="16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89"/>
                      <w:sz w:val="16"/>
                    </w:rPr>
                    <w:t>'</w:t>
                  </w:r>
                  <w:r>
                    <w:rPr>
                      <w:rFonts w:ascii="Times New Roman" w:hAnsi="Times New Roman"/>
                      <w:color w:val="161616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99"/>
                      <w:sz w:val="16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161616"/>
                      <w:spacing w:val="-27"/>
                      <w:w w:val="99"/>
                      <w:sz w:val="16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110"/>
                      <w:sz w:val="16"/>
                    </w:rPr>
                    <w:t>!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783493pt;margin-top:168.469528pt;width:415.6pt;height:35.75pt;mso-position-horizontal-relative:page;mso-position-vertical-relative:page;z-index:-89008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61616"/>
                      <w:w w:val="106"/>
                      <w:sz w:val="28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10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28"/>
                    </w:rPr>
                    <w:t>LAS</w:t>
                  </w:r>
                  <w:r>
                    <w:rPr>
                      <w:rFonts w:ascii="Times New Roman"/>
                      <w:color w:val="161616"/>
                      <w:spacing w:val="20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5"/>
                      <w:sz w:val="28"/>
                    </w:rPr>
                    <w:t>FACULTADES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33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1"/>
                      <w:sz w:val="29"/>
                    </w:rPr>
                    <w:t>DEL</w:t>
                  </w:r>
                  <w:r>
                    <w:rPr>
                      <w:rFonts w:ascii="Times New Roman"/>
                      <w:color w:val="161616"/>
                      <w:spacing w:val="20"/>
                      <w:sz w:val="29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3"/>
                      <w:sz w:val="28"/>
                    </w:rPr>
                    <w:t>PR</w:t>
                  </w:r>
                  <w:r>
                    <w:rPr>
                      <w:rFonts w:ascii="Times New Roman"/>
                      <w:color w:val="161616"/>
                      <w:spacing w:val="-7"/>
                      <w:w w:val="103"/>
                      <w:sz w:val="28"/>
                    </w:rPr>
                    <w:t>E</w:t>
                  </w:r>
                  <w:r>
                    <w:rPr>
                      <w:rFonts w:ascii="Times New Roman"/>
                      <w:color w:val="3B3B3B"/>
                      <w:spacing w:val="17"/>
                      <w:w w:val="8"/>
                      <w:sz w:val="28"/>
                    </w:rPr>
                    <w:t>_</w:t>
                  </w:r>
                  <w:r>
                    <w:rPr>
                      <w:rFonts w:ascii="Times New Roman"/>
                      <w:color w:val="161616"/>
                      <w:w w:val="117"/>
                      <w:sz w:val="28"/>
                    </w:rPr>
                    <w:t>srq</w:t>
                  </w:r>
                  <w:r>
                    <w:rPr>
                      <w:rFonts w:ascii="Times New Roman"/>
                      <w:color w:val="161616"/>
                      <w:spacing w:val="-35"/>
                      <w:w w:val="117"/>
                      <w:sz w:val="28"/>
                    </w:rPr>
                    <w:t>.</w:t>
                  </w:r>
                  <w:r>
                    <w:rPr>
                      <w:rFonts w:ascii="Times New Roman"/>
                      <w:color w:val="161616"/>
                      <w:w w:val="110"/>
                      <w:sz w:val="28"/>
                    </w:rPr>
                    <w:t>ENTE,</w:t>
                  </w:r>
                  <w:r>
                    <w:rPr>
                      <w:rFonts w:ascii="Times New Roman"/>
                      <w:color w:val="161616"/>
                      <w:spacing w:val="18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28"/>
                    </w:rPr>
                    <w:t>DEL</w:t>
                  </w:r>
                  <w:r>
                    <w:rPr>
                      <w:rFonts w:ascii="Times New Roman"/>
                      <w:color w:val="161616"/>
                      <w:spacing w:val="30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3"/>
                      <w:sz w:val="28"/>
                    </w:rPr>
                    <w:t>SECRETARJO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line="314" w:lineRule="exact" w:before="4"/>
                    <w:ind w:left="29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8"/>
                    </w:rPr>
                    <w:t>Y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7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4"/>
                      <w:sz w:val="28"/>
                    </w:rPr>
                    <w:t>DEL</w:t>
                  </w:r>
                  <w:r>
                    <w:rPr>
                      <w:rFonts w:ascii="Times New Roman"/>
                      <w:color w:val="161616"/>
                      <w:spacing w:val="15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5"/>
                      <w:sz w:val="28"/>
                    </w:rPr>
                    <w:t>DIRECTOR</w:t>
                  </w:r>
                  <w:r>
                    <w:rPr>
                      <w:rFonts w:ascii="Times New Roman"/>
                      <w:color w:val="161616"/>
                      <w:spacing w:val="-27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5D5D5D"/>
                      <w:spacing w:val="18"/>
                      <w:w w:val="46"/>
                      <w:sz w:val="28"/>
                    </w:rPr>
                    <w:t>.</w:t>
                  </w:r>
                  <w:r>
                    <w:rPr>
                      <w:rFonts w:ascii="Times New Roman"/>
                      <w:color w:val="3B3B3B"/>
                      <w:spacing w:val="-11"/>
                      <w:w w:val="46"/>
                      <w:sz w:val="28"/>
                    </w:rPr>
                    <w:t>.</w:t>
                  </w:r>
                  <w:r>
                    <w:rPr>
                      <w:rFonts w:ascii="Times New Roman"/>
                      <w:color w:val="161616"/>
                      <w:w w:val="102"/>
                      <w:sz w:val="28"/>
                    </w:rPr>
                    <w:t>GERENTB</w:t>
                  </w:r>
                  <w:r>
                    <w:rPr>
                      <w:rFonts w:ascii="Times New Roman"/>
                      <w:color w:val="161616"/>
                      <w:spacing w:val="23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8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-1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8"/>
                    </w:rPr>
                    <w:t>LA</w:t>
                  </w:r>
                  <w:r>
                    <w:rPr>
                      <w:rFonts w:ascii="Times New Roman"/>
                      <w:color w:val="161616"/>
                      <w:spacing w:val="21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5"/>
                      <w:sz w:val="28"/>
                    </w:rPr>
                    <w:t>SOCIEDAD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tabs>
                      <w:tab w:pos="414" w:val="left" w:leader="none"/>
                    </w:tabs>
                    <w:spacing w:line="61" w:lineRule="exact" w:before="0"/>
                    <w:ind w:left="0" w:right="364" w:firstLine="0"/>
                    <w:jc w:val="center"/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282828"/>
                      <w:w w:val="327"/>
                      <w:sz w:val="6"/>
                      <w:szCs w:val="6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sz w:val="6"/>
                      <w:szCs w:val="6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3B3B3B"/>
                      <w:w w:val="164"/>
                      <w:sz w:val="6"/>
                      <w:szCs w:val="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3B3B3B"/>
                      <w:sz w:val="6"/>
                      <w:szCs w:val="6"/>
                    </w:rPr>
                    <w:t>            </w:t>
                  </w:r>
                  <w:r>
                    <w:rPr>
                      <w:rFonts w:ascii="Times New Roman" w:hAnsi="Times New Roman" w:cs="Times New Roman" w:eastAsia="Times New Roman"/>
                      <w:color w:val="3B3B3B"/>
                      <w:spacing w:val="-5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161616"/>
                      <w:w w:val="119"/>
                      <w:sz w:val="6"/>
                      <w:szCs w:val="6"/>
                    </w:rPr>
                    <w:t>••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161616"/>
                      <w:spacing w:val="-8"/>
                      <w:sz w:val="6"/>
                      <w:szCs w:val="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82828"/>
                      <w:w w:val="92"/>
                      <w:sz w:val="6"/>
                      <w:szCs w:val="6"/>
                    </w:rPr>
                    <w:t>,.,.J"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82828"/>
                      <w:spacing w:val="-3"/>
                      <w:w w:val="92"/>
                      <w:sz w:val="6"/>
                      <w:szCs w:val="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i/>
                      <w:color w:val="282828"/>
                      <w:w w:val="279"/>
                      <w:sz w:val="6"/>
                      <w:szCs w:val="6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953598pt;margin-top:218.708099pt;width:459.65pt;height:80.850pt;mso-position-horizontal-relative:page;mso-position-vertical-relative:page;z-index:-8898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left="27" w:right="0"/>
                    <w:jc w:val="left"/>
                  </w:pPr>
                  <w:r>
                    <w:rPr>
                      <w:color w:val="161616"/>
                      <w:w w:val="109"/>
                    </w:rPr>
                  </w:r>
                  <w:r>
                    <w:rPr>
                      <w:color w:val="161616"/>
                      <w:w w:val="109"/>
                      <w:u w:val="thick" w:color="000000"/>
                    </w:rPr>
                    <w:t>Artículo</w:t>
                  </w:r>
                  <w:r>
                    <w:rPr>
                      <w:color w:val="161616"/>
                      <w:u w:val="thick" w:color="000000"/>
                    </w:rPr>
                    <w:t> </w:t>
                  </w:r>
                  <w:r>
                    <w:rPr>
                      <w:color w:val="161616"/>
                      <w:spacing w:val="21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10"/>
                      <w:u w:val="thick" w:color="000000"/>
                    </w:rPr>
                    <w:t>39º.-</w:t>
                  </w:r>
                  <w:r>
                    <w:rPr>
                      <w:color w:val="161616"/>
                      <w:spacing w:val="12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8"/>
                      <w:u w:val="thick" w:color="000000"/>
                    </w:rPr>
                    <w:t>Facultades</w:t>
                  </w:r>
                  <w:r>
                    <w:rPr>
                      <w:color w:val="161616"/>
                      <w:u w:val="thick" w:color="000000"/>
                    </w:rPr>
                    <w:t> </w:t>
                  </w:r>
                  <w:r>
                    <w:rPr>
                      <w:color w:val="161616"/>
                      <w:spacing w:val="27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7"/>
                      <w:u w:val="thick" w:color="000000"/>
                    </w:rPr>
                    <w:t>del</w:t>
                  </w:r>
                  <w:r>
                    <w:rPr>
                      <w:color w:val="161616"/>
                      <w:spacing w:val="9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109"/>
                      <w:u w:val="thick" w:color="000000"/>
                    </w:rPr>
                    <w:t>Presidente</w:t>
                  </w:r>
                  <w:r>
                    <w:rPr>
                      <w:color w:val="161616"/>
                      <w:w w:val="109"/>
                    </w:rPr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50"/>
                    </w:rPr>
                    <w:t>/</w:t>
                  </w:r>
                  <w:r>
                    <w:rPr/>
                  </w:r>
                </w:p>
                <w:p>
                  <w:pPr>
                    <w:spacing w:before="11"/>
                    <w:ind w:left="580" w:right="0" w:firstLine="0"/>
                    <w:jc w:val="center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3B3B3B"/>
                      <w:w w:val="112"/>
                      <w:sz w:val="18"/>
                    </w:rPr>
                    <w:t>/</w:t>
                  </w:r>
                  <w:r>
                    <w:rPr>
                      <w:rFonts w:ascii="Times New Roman"/>
                      <w:sz w:val="18"/>
                    </w:rPr>
                  </w:r>
                </w:p>
                <w:p>
                  <w:pPr>
                    <w:pStyle w:val="BodyText"/>
                    <w:spacing w:line="249" w:lineRule="auto" w:before="131"/>
                    <w:ind w:right="17" w:firstLine="768"/>
                    <w:jc w:val="both"/>
                  </w:pPr>
                  <w:r>
                    <w:rPr>
                      <w:color w:val="161616"/>
                      <w:w w:val="106"/>
                    </w:rPr>
                    <w:t>El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Presidente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del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Consejo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spacing w:val="20"/>
                      <w:w w:val="297"/>
                    </w:rPr>
                    <w:t>A</w:t>
                  </w:r>
                  <w:r>
                    <w:rPr>
                      <w:color w:val="161616"/>
                      <w:w w:val="109"/>
                    </w:rPr>
                    <w:t>inistración,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además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del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ejercicio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de</w:t>
                  </w:r>
                  <w:r>
                    <w:rPr>
                      <w:color w:val="161616"/>
                      <w:w w:val="11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cuantas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facµltades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atribuye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legislación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Societaria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7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18"/>
                      <w:sz w:val="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presentes</w:t>
                  </w:r>
                  <w:r>
                    <w:rPr>
                      <w:color w:val="161616"/>
                      <w:w w:val="10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Estatutos,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ostentará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específicamente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3B3B3B"/>
                      <w:w w:val="8"/>
                    </w:rPr>
                    <w:t>_</w:t>
                  </w:r>
                  <w:r>
                    <w:rPr>
                      <w:color w:val="3B3B3B"/>
                      <w:spacing w:val="-4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las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siguientes: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134003pt;margin-top:316.132599pt;width:457.75pt;height:31.6pt;mso-position-horizontal-relative:page;mso-position-vertical-relative:page;z-index:-88960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764"/>
                    <w:jc w:val="left"/>
                  </w:pPr>
                  <w:r>
                    <w:rPr>
                      <w:color w:val="161616"/>
                      <w:w w:val="113"/>
                    </w:rPr>
                    <w:t>a</w:t>
                  </w:r>
                  <w:r>
                    <w:rPr>
                      <w:color w:val="161616"/>
                      <w:w w:val="114"/>
                    </w:rPr>
                    <w:t>)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spacing w:val="-9"/>
                      <w:w w:val="105"/>
                    </w:rPr>
                    <w:t>L</w:t>
                  </w:r>
                  <w:r>
                    <w:rPr>
                      <w:color w:val="161616"/>
                      <w:w w:val="82"/>
                    </w:rPr>
                    <w:t>·a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representación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la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2"/>
                      <w:sz w:val="26"/>
                    </w:rPr>
                    <w:t>Sq-ciedad</w:t>
                  </w:r>
                  <w:r>
                    <w:rPr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y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del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Consejo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Adm</w:t>
                  </w:r>
                  <w:r>
                    <w:rPr>
                      <w:color w:val="161616"/>
                      <w:spacing w:val="29"/>
                      <w:w w:val="107"/>
                    </w:rPr>
                    <w:t>i</w:t>
                  </w:r>
                  <w:r>
                    <w:rPr>
                      <w:color w:val="161616"/>
                      <w:w w:val="106"/>
                    </w:rPr>
                    <w:t>nistración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en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toda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25"/>
                    </w:rPr>
                    <w:t>dase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actos,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pudiendo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spacing w:val="-7"/>
                      <w:w w:val="176"/>
                    </w:rPr>
                    <w:t>o</w:t>
                  </w:r>
                  <w:r>
                    <w:rPr>
                      <w:color w:val="161616"/>
                      <w:w w:val="107"/>
                    </w:rPr>
                    <w:t>brgar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poderes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causídicos.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494797pt;margin-top:363.94281pt;width:262pt;height:31.95pt;mso-position-horizontal-relative:page;mso-position-vertical-relative:page;z-index:-88936" type="#_x0000_t202" filled="false" stroked="false">
            <v:textbox inset="0,0,0,0">
              <w:txbxContent>
                <w:p>
                  <w:pPr>
                    <w:pStyle w:val="BodyText"/>
                    <w:spacing w:line="254" w:lineRule="auto"/>
                    <w:ind w:right="17" w:firstLine="768"/>
                    <w:jc w:val="left"/>
                  </w:pPr>
                  <w:r>
                    <w:rPr>
                      <w:color w:val="161616"/>
                      <w:spacing w:val="13"/>
                      <w:w w:val="89"/>
                    </w:rPr>
                    <w:t>b</w:t>
                  </w:r>
                  <w:r>
                    <w:rPr>
                      <w:rFonts w:ascii="Times New Roman" w:hAnsi="Times New Roman"/>
                      <w:i/>
                      <w:color w:val="161616"/>
                      <w:spacing w:val="18"/>
                      <w:w w:val="88"/>
                    </w:rPr>
                    <w:t>)</w:t>
                  </w:r>
                  <w:r>
                    <w:rPr>
                      <w:rFonts w:ascii="Times New Roman" w:hAnsi="Times New Roman"/>
                      <w:i/>
                      <w:color w:val="3B3B3B"/>
                      <w:w w:val="59"/>
                    </w:rPr>
                    <w:t>¡</w:t>
                  </w:r>
                  <w:r>
                    <w:rPr>
                      <w:rFonts w:ascii="Times New Roman" w:hAnsi="Times New Roman"/>
                      <w:i/>
                      <w:color w:val="3B3B3B"/>
                      <w:spacing w:val="-25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alta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inspección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y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dirección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En;ipresa.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5.700989pt;margin-top:363.94281pt;width:192.55pt;height:31.05pt;mso-position-horizontal-relative:page;mso-position-vertical-relative:page;z-index:-8891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servicios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cualquier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clase</w:t>
                  </w:r>
                  <w:r>
                    <w:rPr/>
                  </w:r>
                </w:p>
                <w:p>
                  <w:pPr>
                    <w:spacing w:before="102"/>
                    <w:ind w:left="1145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color w:val="161616"/>
                      <w:w w:val="128"/>
                      <w:sz w:val="18"/>
                    </w:rPr>
                    <w:t>---&gt;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020599pt;margin-top:407.466156pt;width:74.75pt;height:21.5pt;mso-position-horizontal-relative:page;mso-position-vertical-relative:page;z-index:-88888" type="#_x0000_t202" filled="false" stroked="false">
            <v:textbox inset="0,0,0,0">
              <w:txbxContent>
                <w:p>
                  <w:pPr>
                    <w:spacing w:line="41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161616"/>
                      <w:spacing w:val="4"/>
                      <w:w w:val="110"/>
                      <w:sz w:val="27"/>
                    </w:rPr>
                    <w:t>e</w:t>
                  </w:r>
                  <w:r>
                    <w:rPr>
                      <w:rFonts w:ascii="Times New Roman"/>
                      <w:color w:val="161616"/>
                      <w:w w:val="54"/>
                      <w:sz w:val="39"/>
                    </w:rPr>
                    <w:t>J</w:t>
                  </w:r>
                  <w:r>
                    <w:rPr>
                      <w:rFonts w:ascii="Times New Roman"/>
                      <w:color w:val="161616"/>
                      <w:sz w:val="39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4"/>
                      <w:sz w:val="39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7"/>
                    </w:rPr>
                    <w:t>Adoptar,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273193pt;margin-top:412.29422pt;width:139.050pt;height:15.5pt;mso-position-horizontal-relative:page;mso-position-vertical-relative:page;z-index:-8886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caso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urgencia,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211304pt;margin-top:412.29422pt;width:186.85pt;height:15.5pt;mso-position-horizontal-relative:page;mso-position-vertical-relative:page;z-index:-8884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46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las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10"/>
                    </w:rPr>
                    <w:t>decisiones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que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considere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953598pt;margin-top:428.531616pt;width:115.05pt;height:15.5pt;mso-position-horizontal-relative:page;mso-position-vertical-relative:page;z-index:-8881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24"/>
                    </w:rPr>
                    <w:t>conven</w:t>
                  </w:r>
                  <w:r>
                    <w:rPr>
                      <w:color w:val="161616"/>
                      <w:spacing w:val="11"/>
                      <w:w w:val="124"/>
                    </w:rPr>
                    <w:t>i</w:t>
                  </w:r>
                  <w:r>
                    <w:rPr>
                      <w:color w:val="161616"/>
                      <w:w w:val="112"/>
                    </w:rPr>
                    <w:t>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fin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9.567001pt;margin-top:428.531616pt;width:338.4pt;height:15.5pt;mso-position-horizontal-relative:page;mso-position-vertical-relative:page;z-index:-8879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10"/>
                    </w:rPr>
                    <w:t>social,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referidas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actos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spacing w:val="-26"/>
                      <w:w w:val="137"/>
                    </w:rPr>
                    <w:t>)</w:t>
                  </w:r>
                  <w:r>
                    <w:rPr>
                      <w:color w:val="161616"/>
                      <w:w w:val="116"/>
                    </w:rPr>
                    <w:t>nera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spacing w:val="18"/>
                      <w:w w:val="118"/>
                    </w:rPr>
                  </w:r>
                  <w:r>
                    <w:rPr>
                      <w:color w:val="161616"/>
                      <w:w w:val="118"/>
                      <w:u w:val="thick" w:color="000000"/>
                    </w:rPr>
                    <w:t>a</w:t>
                  </w:r>
                  <w:r>
                    <w:rPr>
                      <w:color w:val="161616"/>
                      <w:w w:val="118"/>
                    </w:rPr>
                  </w:r>
                  <w:r>
                    <w:rPr>
                      <w:color w:val="161616"/>
                      <w:w w:val="118"/>
                    </w:rPr>
                    <w:t>dmil</w:t>
                  </w:r>
                  <w:r>
                    <w:rPr>
                      <w:color w:val="161616"/>
                      <w:w w:val="119"/>
                    </w:rPr>
                  </w:r>
                  <w:r>
                    <w:rPr>
                      <w:color w:val="161616"/>
                      <w:w w:val="119"/>
                      <w:u w:val="thick" w:color="000000"/>
                    </w:rPr>
                    <w:t>)</w:t>
                  </w:r>
                  <w:r>
                    <w:rPr>
                      <w:color w:val="161616"/>
                      <w:w w:val="118"/>
                      <w:u w:val="thick" w:color="000000"/>
                    </w:rPr>
                    <w:t>.</w:t>
                  </w:r>
                  <w:r>
                    <w:rPr>
                      <w:color w:val="161616"/>
                      <w:spacing w:val="-4"/>
                      <w:w w:val="118"/>
                      <w:u w:val="thick" w:color="000000"/>
                    </w:rPr>
                    <w:t>i</w:t>
                  </w:r>
                  <w:r>
                    <w:rPr>
                      <w:color w:val="161616"/>
                      <w:w w:val="114"/>
                      <w:u w:val="thick" w:color="000000"/>
                    </w:rPr>
                    <w:t>_t</w:t>
                  </w:r>
                  <w:r>
                    <w:rPr>
                      <w:color w:val="161616"/>
                      <w:spacing w:val="-46"/>
                      <w:u w:val="thick" w:color="000000"/>
                    </w:rPr>
                    <w:t> </w:t>
                  </w:r>
                  <w:r>
                    <w:rPr>
                      <w:color w:val="161616"/>
                      <w:w w:val="72"/>
                      <w:u w:val="thick" w:color="000000"/>
                    </w:rPr>
                    <w:t>c_i.9n</w:t>
                  </w:r>
                  <w:r>
                    <w:rPr>
                      <w:color w:val="161616"/>
                      <w:w w:val="72"/>
                    </w:rPr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134003pt;margin-top:443.252625pt;width:457.4pt;height:17.5pt;mso-position-horizontal-relative:page;mso-position-vertical-relative:page;z-index:-88768" type="#_x0000_t202" filled="false" stroked="false">
            <v:textbox inset="0,0,0,0">
              <w:txbxContent>
                <w:p>
                  <w:pPr>
                    <w:pStyle w:val="BodyText"/>
                    <w:spacing w:line="337" w:lineRule="exact"/>
                    <w:ind w:right="0"/>
                    <w:jc w:val="left"/>
                  </w:pPr>
                  <w:r>
                    <w:rPr>
                      <w:color w:val="161616"/>
                      <w:w w:val="113"/>
                    </w:rPr>
                    <w:t>competincia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Consejo,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81"/>
                    </w:rPr>
                    <w:t>dan,d9._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cuenta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83"/>
                      <w:sz w:val="31"/>
                      <w:szCs w:val="31"/>
                    </w:rPr>
                    <w:t>.</w:t>
                  </w:r>
                  <w:r>
                    <w:rPr>
                      <w:rFonts w:ascii="Arial" w:hAnsi="Arial" w:cs="Arial" w:eastAsia="Arial"/>
                      <w:color w:val="161616"/>
                      <w:spacing w:val="-29"/>
                      <w:w w:val="84"/>
                      <w:sz w:val="31"/>
                      <w:szCs w:val="31"/>
                    </w:rPr>
                    <w:t>i</w:t>
                  </w:r>
                  <w:r>
                    <w:rPr>
                      <w:rFonts w:ascii="Arial" w:hAnsi="Arial" w:cs="Arial" w:eastAsia="Arial"/>
                      <w:color w:val="161616"/>
                      <w:spacing w:val="-29"/>
                      <w:w w:val="86"/>
                      <w:sz w:val="31"/>
                      <w:szCs w:val="31"/>
                    </w:rPr>
                  </w:r>
                  <w:r>
                    <w:rPr>
                      <w:rFonts w:ascii="Arial" w:hAnsi="Arial" w:cs="Arial" w:eastAsia="Arial"/>
                      <w:color w:val="161616"/>
                      <w:w w:val="86"/>
                      <w:sz w:val="31"/>
                      <w:szCs w:val="31"/>
                      <w:u w:val="thick" w:color="000000"/>
                    </w:rPr>
                    <w:t>n</w:t>
                  </w:r>
                  <w:r>
                    <w:rPr>
                      <w:rFonts w:ascii="Arial" w:hAnsi="Arial" w:cs="Arial" w:eastAsia="Arial"/>
                      <w:color w:val="161616"/>
                      <w:w w:val="86"/>
                      <w:sz w:val="31"/>
                      <w:szCs w:val="31"/>
                    </w:rPr>
                    <w:t>m(</w:t>
                  </w:r>
                  <w:r>
                    <w:rPr>
                      <w:rFonts w:ascii="Arial" w:hAnsi="Arial" w:cs="Arial" w:eastAsia="Arial"/>
                      <w:color w:val="161616"/>
                      <w:w w:val="85"/>
                      <w:sz w:val="31"/>
                      <w:szCs w:val="31"/>
                    </w:rPr>
                    <w:t>;</w:t>
                  </w:r>
                  <w:r>
                    <w:rPr>
                      <w:rFonts w:ascii="Arial" w:hAnsi="Arial" w:cs="Arial" w:eastAsia="Arial"/>
                      <w:color w:val="161616"/>
                      <w:spacing w:val="-51"/>
                      <w:w w:val="86"/>
                      <w:sz w:val="31"/>
                      <w:szCs w:val="31"/>
                    </w:rPr>
                    <w:t>d</w:t>
                  </w:r>
                  <w:r>
                    <w:rPr>
                      <w:rFonts w:ascii="Arial" w:hAnsi="Arial" w:cs="Arial" w:eastAsia="Arial"/>
                      <w:color w:val="161616"/>
                      <w:spacing w:val="-117"/>
                      <w:w w:val="236"/>
                      <w:sz w:val="31"/>
                      <w:szCs w:val="31"/>
                    </w:rPr>
                    <w:t>i</w:t>
                  </w:r>
                  <w:r>
                    <w:rPr>
                      <w:rFonts w:ascii="Arial" w:hAnsi="Arial" w:cs="Arial" w:eastAsia="Arial"/>
                      <w:color w:val="161616"/>
                      <w:w w:val="114"/>
                      <w:sz w:val="31"/>
                      <w:szCs w:val="31"/>
                    </w:rPr>
                    <w:t>ªtª</w:t>
                  </w:r>
                  <w:r>
                    <w:rPr>
                      <w:rFonts w:ascii="Arial" w:hAnsi="Arial" w:cs="Arial" w:eastAsia="Arial"/>
                      <w:color w:val="161616"/>
                      <w:spacing w:val="20"/>
                      <w:sz w:val="31"/>
                      <w:szCs w:val="3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al</w:t>
                  </w:r>
                  <w:r>
                    <w:rPr>
                      <w:color w:val="161616"/>
                      <w:spacing w:val="-36"/>
                    </w:rPr>
                    <w:t> </w:t>
                  </w:r>
                  <w:r>
                    <w:rPr>
                      <w:color w:val="161616"/>
                      <w:spacing w:val="-50"/>
                      <w:w w:val="135"/>
                    </w:rPr>
                    <w:t>-</w:t>
                  </w:r>
                  <w:r>
                    <w:rPr>
                      <w:color w:val="161616"/>
                      <w:w w:val="95"/>
                    </w:rPr>
                    <w:t>misrñ</w:t>
                  </w:r>
                  <w:r>
                    <w:rPr>
                      <w:color w:val="161616"/>
                      <w:spacing w:val="-23"/>
                      <w:w w:val="95"/>
                    </w:rPr>
                    <w:t>°</w:t>
                  </w:r>
                  <w:r>
                    <w:rPr>
                      <w:color w:val="161616"/>
                      <w:w w:val="103"/>
                    </w:rPr>
                    <w:t>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sesión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que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134003pt;margin-top:460.645599pt;width:457.25pt;height:15.5pt;mso-position-horizontal-relative:page;mso-position-vertical-relative:page;z-index:-8874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10"/>
                    </w:rPr>
                    <w:t>se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convocará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en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plazo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cuaténta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5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31"/>
                      <w:sz w:val="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ocho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18"/>
                    </w:rPr>
                    <w:t>hota</w:t>
                  </w:r>
                  <w:r>
                    <w:rPr>
                      <w:color w:val="161616"/>
                      <w:spacing w:val="-3"/>
                      <w:w w:val="118"/>
                    </w:rPr>
                    <w:t>s</w:t>
                  </w:r>
                  <w:r>
                    <w:rPr>
                      <w:color w:val="161616"/>
                      <w:spacing w:val="-39"/>
                      <w:w w:val="89"/>
                    </w:rPr>
                    <w:t>;</w:t>
                  </w:r>
                  <w:r>
                    <w:rPr>
                      <w:color w:val="161616"/>
                      <w:spacing w:val="-63"/>
                      <w:w w:val="102"/>
                    </w:rPr>
                    <w:t>·</w:t>
                  </w:r>
                  <w:r>
                    <w:rPr>
                      <w:color w:val="161616"/>
                      <w:w w:val="78"/>
                    </w:rPr>
                    <w:t>"'.en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la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forma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prevista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en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953598pt;margin-top:470.889496pt;width:420.35pt;height:22.5pt;mso-position-horizontal-relative:page;mso-position-vertical-relative:page;z-index:-88720" type="#_x0000_t202" filled="false" stroked="false">
            <v:textbox inset="0,0,0,0">
              <w:txbxContent>
                <w:p>
                  <w:pPr>
                    <w:pStyle w:val="BodyText"/>
                    <w:spacing w:line="439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  <w:t>artículo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51"/>
                      <w:sz w:val="41"/>
                    </w:rPr>
                    <w:t>i</w:t>
                  </w:r>
                  <w:r>
                    <w:rPr>
                      <w:color w:val="161616"/>
                      <w:spacing w:val="25"/>
                      <w:w w:val="51"/>
                      <w:sz w:val="41"/>
                    </w:rPr>
                    <w:t>3</w:t>
                  </w:r>
                  <w:r>
                    <w:rPr>
                      <w:color w:val="161616"/>
                      <w:w w:val="108"/>
                    </w:rPr>
                    <w:t>5º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de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estos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21"/>
                    </w:rPr>
                    <w:t>Estatuto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3B3B3B"/>
                      <w:w w:val="40"/>
                    </w:rPr>
                    <w:t>-</w:t>
                  </w:r>
                  <w:r>
                    <w:rPr>
                      <w:color w:val="5D5D5D"/>
                      <w:spacing w:val="11"/>
                      <w:w w:val="19"/>
                    </w:rPr>
                    <w:t>-</w:t>
                  </w:r>
                  <w:r>
                    <w:rPr>
                      <w:color w:val="161616"/>
                      <w:w w:val="102"/>
                    </w:rPr>
                    <w:t>-paraJQ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spacing w:val="-35"/>
                      <w:w w:val="112"/>
                      <w:sz w:val="32"/>
                    </w:rPr>
                    <w:t>q</w:t>
                  </w:r>
                  <w:r>
                    <w:rPr>
                      <w:color w:val="161616"/>
                      <w:w w:val="70"/>
                      <w:sz w:val="32"/>
                    </w:rPr>
                    <w:t>u</w:t>
                  </w:r>
                  <w:r>
                    <w:rPr>
                      <w:color w:val="161616"/>
                      <w:spacing w:val="-24"/>
                      <w:sz w:val="32"/>
                    </w:rPr>
                    <w:t> </w:t>
                  </w:r>
                  <w:r>
                    <w:rPr>
                      <w:color w:val="161616"/>
                      <w:spacing w:val="-15"/>
                      <w:w w:val="69"/>
                      <w:sz w:val="32"/>
                    </w:rPr>
                    <w:t>e</w:t>
                  </w:r>
                  <w:r>
                    <w:rPr>
                      <w:color w:val="161616"/>
                      <w:w w:val="48"/>
                      <w:sz w:val="32"/>
                    </w:rPr>
                    <w:t>.</w:t>
                  </w:r>
                  <w:r>
                    <w:rPr>
                      <w:color w:val="161616"/>
                      <w:spacing w:val="-5"/>
                      <w:w w:val="48"/>
                      <w:sz w:val="32"/>
                    </w:rPr>
                    <w:t>.</w:t>
                  </w:r>
                  <w:r>
                    <w:rPr>
                      <w:color w:val="161616"/>
                      <w:w w:val="83"/>
                    </w:rPr>
                    <w:t>_s.eJe</w:t>
                  </w:r>
                  <w:r>
                    <w:rPr>
                      <w:color w:val="161616"/>
                      <w:spacing w:val="-38"/>
                    </w:rPr>
                    <w:t> </w:t>
                  </w:r>
                  <w:r>
                    <w:rPr>
                      <w:color w:val="727272"/>
                      <w:spacing w:val="-3"/>
                      <w:w w:val="19"/>
                    </w:rPr>
                    <w:t>-</w:t>
                  </w:r>
                  <w:r>
                    <w:rPr>
                      <w:color w:val="494949"/>
                      <w:w w:val="30"/>
                    </w:rPr>
                    <w:t>-</w:t>
                  </w:r>
                  <w:r>
                    <w:rPr>
                      <w:color w:val="494949"/>
                      <w:spacing w:val="-44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faculta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expresamente.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7.582504pt;margin-top:472.10675pt;width:5.1pt;height:9.5pt;mso-position-horizontal-relative:page;mso-position-vertical-relative:page;z-index:-88696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282828"/>
                      <w:w w:val="189"/>
                      <w:sz w:val="15"/>
                    </w:rPr>
                    <w:t>l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93811pt;margin-top:472.10675pt;width:4.3pt;height:9.5pt;mso-position-horizontal-relative:page;mso-position-vertical-relative:page;z-index:-88672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282828"/>
                      <w:w w:val="65"/>
                      <w:sz w:val="15"/>
                    </w:rPr>
                    <w:t>'/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814392pt;margin-top:472.10675pt;width:3.65pt;height:9.5pt;mso-position-horizontal-relative:page;mso-position-vertical-relative:page;z-index:-88648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color w:val="494949"/>
                      <w:w w:val="117"/>
                      <w:sz w:val="15"/>
                    </w:rPr>
                    <w:t>'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773201pt;margin-top:508.275299pt;width:457.6pt;height:31.4pt;mso-position-horizontal-relative:page;mso-position-vertical-relative:page;z-index:-8862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left="781" w:right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color w:val="161616"/>
                      <w:w w:val="121"/>
                    </w:rPr>
                    <w:t>d)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Velar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porque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se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cumplan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los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Estatutos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Sociales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su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integridad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rFonts w:ascii="Arial"/>
                      <w:color w:val="161616"/>
                      <w:w w:val="131"/>
                      <w:sz w:val="24"/>
                    </w:rPr>
                    <w:t>y</w:t>
                  </w:r>
                  <w:r>
                    <w:rPr>
                      <w:rFonts w:ascii="Arial"/>
                      <w:sz w:val="24"/>
                    </w:rPr>
                  </w:r>
                </w:p>
                <w:p>
                  <w:pPr>
                    <w:pStyle w:val="BodyText"/>
                    <w:spacing w:line="240" w:lineRule="auto" w:before="7"/>
                    <w:ind w:right="0"/>
                    <w:jc w:val="left"/>
                  </w:pPr>
                  <w:r>
                    <w:rPr>
                      <w:color w:val="161616"/>
                      <w:w w:val="110"/>
                    </w:rPr>
                    <w:t>se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ejecuten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fielmente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los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acuerdos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del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Consejo.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6.886597pt;margin-top:555.544189pt;width:14.05pt;height:15.5pt;mso-position-horizontal-relative:page;mso-position-vertical-relative:page;z-index:-8860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63"/>
                    </w:rPr>
                    <w:t>,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5D5D5D"/>
                      <w:w w:val="47"/>
                    </w:rPr>
                    <w:t>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7.917496pt;margin-top:555.544189pt;width:3.55pt;height:15.5pt;mso-position-horizontal-relative:page;mso-position-vertical-relative:page;z-index:-8857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494949"/>
                      <w:w w:val="47"/>
                    </w:rPr>
                    <w:t>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4.154602pt;margin-top:555.544189pt;width:412.5pt;height:15.5pt;mso-position-horizontal-relative:page;mso-position-vertical-relative:page;z-index:-8855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spacing w:val="-85"/>
                      <w:w w:val="154"/>
                    </w:rPr>
                    <w:t>}</w:t>
                  </w:r>
                  <w:r>
                    <w:rPr>
                      <w:color w:val="3B3B3B"/>
                      <w:spacing w:val="8"/>
                      <w:w w:val="55"/>
                    </w:rPr>
                    <w:t>\</w:t>
                  </w:r>
                  <w:r>
                    <w:rPr>
                      <w:color w:val="161616"/>
                      <w:spacing w:val="-20"/>
                      <w:w w:val="122"/>
                    </w:rPr>
                    <w:t>\</w:t>
                  </w:r>
                  <w:r>
                    <w:rPr>
                      <w:color w:val="161616"/>
                      <w:w w:val="109"/>
                    </w:rPr>
                    <w:t>Convocar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14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Junta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General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cuando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estime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conveniente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los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592796pt;margin-top:572.100952pt;width:415.65pt;height:16pt;mso-position-horizontal-relative:page;mso-position-vertical-relative:page;z-index:-88528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161616"/>
                      <w:w w:val="105"/>
                      <w:sz w:val="28"/>
                    </w:rPr>
                    <w:t>interese</w:t>
                  </w:r>
                  <w:r>
                    <w:rPr>
                      <w:rFonts w:ascii="Times New Roman"/>
                      <w:color w:val="161616"/>
                      <w:spacing w:val="-3"/>
                      <w:w w:val="105"/>
                      <w:sz w:val="28"/>
                    </w:rPr>
                    <w:t>Q</w:t>
                  </w:r>
                  <w:r>
                    <w:rPr>
                      <w:rFonts w:ascii="Times New Roman"/>
                      <w:color w:val="161616"/>
                      <w:w w:val="104"/>
                      <w:sz w:val="28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17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27"/>
                    </w:rPr>
                    <w:t>la</w:t>
                  </w:r>
                  <w:r>
                    <w:rPr>
                      <w:rFonts w:ascii="Times New Roman"/>
                      <w:color w:val="161616"/>
                      <w:spacing w:val="5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5"/>
                      <w:sz w:val="28"/>
                    </w:rPr>
                    <w:t>Entidad,</w:t>
                  </w:r>
                  <w:r>
                    <w:rPr>
                      <w:rFonts w:ascii="Times New Roman"/>
                      <w:color w:val="161616"/>
                      <w:spacing w:val="2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8"/>
                    </w:rPr>
                    <w:t>sin</w:t>
                  </w:r>
                  <w:r>
                    <w:rPr>
                      <w:rFonts w:ascii="Times New Roman"/>
                      <w:color w:val="161616"/>
                      <w:spacing w:val="-8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5"/>
                      <w:sz w:val="28"/>
                    </w:rPr>
                    <w:t>necesidad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8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7"/>
                    </w:rPr>
                    <w:t>de</w:t>
                  </w:r>
                  <w:r>
                    <w:rPr>
                      <w:rFonts w:ascii="Times New Roman"/>
                      <w:color w:val="161616"/>
                      <w:spacing w:val="-2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7"/>
                    </w:rPr>
                    <w:t>previo</w:t>
                  </w:r>
                  <w:r>
                    <w:rPr>
                      <w:rFonts w:asci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8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7"/>
                    </w:rPr>
                    <w:t>acuerdo</w:t>
                  </w:r>
                  <w:r>
                    <w:rPr>
                      <w:rFonts w:ascii="Times New Roman"/>
                      <w:color w:val="161616"/>
                      <w:spacing w:val="28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7"/>
                    </w:rPr>
                    <w:t>del</w:t>
                  </w:r>
                  <w:r>
                    <w:rPr>
                      <w:rFonts w:ascii="Times New Roman"/>
                      <w:color w:val="161616"/>
                      <w:spacing w:val="16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7"/>
                      <w:sz w:val="27"/>
                    </w:rPr>
                    <w:t>Consejo.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32002pt;margin-top:605.082336pt;width:128.75pt;height:32pt;mso-position-horizontal-relative:page;mso-position-vertical-relative:page;z-index:-88504" type="#_x0000_t202" filled="false" stroked="false">
            <v:textbox inset="0,0,0,0">
              <w:txbxContent>
                <w:p>
                  <w:pPr>
                    <w:pStyle w:val="BodyText"/>
                    <w:spacing w:line="254" w:lineRule="auto"/>
                    <w:ind w:right="17" w:firstLine="768"/>
                    <w:jc w:val="left"/>
                  </w:pPr>
                  <w:r>
                    <w:rPr>
                      <w:rFonts w:ascii="Arial"/>
                      <w:color w:val="161616"/>
                      <w:w w:val="111"/>
                    </w:rPr>
                    <w:t>f</w:t>
                  </w:r>
                  <w:r>
                    <w:rPr>
                      <w:rFonts w:ascii="Arial"/>
                      <w:color w:val="161616"/>
                      <w:w w:val="112"/>
                    </w:rPr>
                    <w:t>)</w:t>
                  </w:r>
                  <w:r>
                    <w:rPr>
                      <w:rFonts w:ascii="Arial"/>
                      <w:color w:val="161616"/>
                      <w:spacing w:val="-36"/>
                    </w:rPr>
                    <w:t> </w:t>
                  </w:r>
                  <w:r>
                    <w:rPr>
                      <w:rFonts w:ascii="Arial"/>
                      <w:i/>
                      <w:color w:val="5D5D5D"/>
                      <w:spacing w:val="3"/>
                      <w:w w:val="7"/>
                    </w:rPr>
                    <w:t>_</w:t>
                  </w:r>
                  <w:r>
                    <w:rPr>
                      <w:rFonts w:ascii="Arial"/>
                      <w:i/>
                      <w:color w:val="282828"/>
                      <w:w w:val="36"/>
                    </w:rPr>
                    <w:t>:</w:t>
                  </w:r>
                  <w:r>
                    <w:rPr>
                      <w:rFonts w:ascii="Arial"/>
                      <w:i/>
                      <w:color w:val="282828"/>
                    </w:rPr>
                    <w:t>  </w:t>
                  </w:r>
                  <w:r>
                    <w:rPr>
                      <w:rFonts w:ascii="Arial"/>
                      <w:i/>
                      <w:color w:val="282828"/>
                      <w:spacing w:val="-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Cualquiera</w:t>
                  </w:r>
                  <w:r>
                    <w:rPr>
                      <w:color w:val="161616"/>
                      <w:w w:val="109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corresponda.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0.494797pt;margin-top:605.158508pt;width:24.85pt;height:15.5pt;mso-position-horizontal-relative:page;mso-position-vertical-relative:page;z-index:-8848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otra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299011pt;margin-top:605.158508pt;width:47.3pt;height:15.5pt;mso-position-horizontal-relative:page;mso-position-vertical-relative:page;z-index:-8845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9"/>
                    </w:rPr>
                    <w:t>función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654602pt;margin-top:605.158508pt;width:23pt;height:15.5pt;mso-position-horizontal-relative:page;mso-position-vertical-relative:page;z-index:-8843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933014pt;margin-top:605.158508pt;width:30.5pt;height:15.5pt;mso-position-horizontal-relative:page;mso-position-vertical-relative:page;z-index:-8840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8"/>
                    </w:rPr>
                    <w:t>legal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4.051514pt;margin-top:605.158508pt;width:8.950pt;height:15.5pt;mso-position-horizontal-relative:page;mso-position-vertical-relative:page;z-index:-8838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3"/>
                    </w:rPr>
                    <w:t>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44.979401pt;margin-top:605.338989pt;width:97.35pt;height:15.5pt;mso-position-horizontal-relative:page;mso-position-vertical-relative:page;z-index:-8836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estatutariamente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4.850525pt;margin-top:605.338989pt;width:12.2pt;height:15.5pt;mso-position-horizontal-relative:page;mso-position-vertical-relative:page;z-index:-8833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56"/>
                    </w:rPr>
                    <w:t>l</w:t>
                  </w:r>
                  <w:r>
                    <w:rPr>
                      <w:color w:val="161616"/>
                      <w:spacing w:val="-38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051498pt;margin-top:654.051208pt;width:456.8pt;height:32.1pt;mso-position-horizontal-relative:page;mso-position-vertical-relative:page;z-index:-88312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/>
                    <w:ind w:right="17" w:firstLine="761"/>
                    <w:jc w:val="left"/>
                  </w:pPr>
                  <w:r>
                    <w:rPr>
                      <w:color w:val="161616"/>
                      <w:w w:val="111"/>
                    </w:rPr>
                    <w:t>Todas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22"/>
                      <w:sz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cada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una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estas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atribuciones,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podrá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delegarlas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cualquier</w:t>
                  </w:r>
                  <w:r>
                    <w:rPr>
                      <w:color w:val="161616"/>
                      <w:w w:val="10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miembro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del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Consejo.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5103pt;margin-top:703.623962pt;width:237.75pt;height:16pt;mso-position-horizontal-relative:page;mso-position-vertical-relative:page;z-index:-88288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1"/>
                      <w:sz w:val="28"/>
                    </w:rPr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8"/>
                      <w:u w:val="single" w:color="000000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-44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8"/>
                      <w:u w:val="single" w:color="000000"/>
                    </w:rPr>
                    <w:t>rtículo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8"/>
                      <w:u w:val="single" w:color="000000"/>
                    </w:rPr>
                    <w:t>40º</w:t>
                  </w:r>
                  <w:r>
                    <w:rPr>
                      <w:rFonts w:ascii="Times New Roman" w:hAnsi="Times New Roman"/>
                      <w:color w:val="161616"/>
                      <w:spacing w:val="-44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8"/>
                      <w:u w:val="single" w:color="000000"/>
                    </w:rPr>
                    <w:t>.-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8"/>
                      <w:u w:val="single" w:color="000000"/>
                    </w:rPr>
                    <w:t>Funciones</w:t>
                  </w:r>
                  <w:r>
                    <w:rPr>
                      <w:rFonts w:ascii="Times New Roman" w:hAnsi="Times New Roman"/>
                      <w:color w:val="161616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8"/>
                      <w:u w:val="single" w:color="000000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8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8"/>
                      <w:u w:val="single" w:color="000000"/>
                    </w:rPr>
                    <w:t>Secretario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8"/>
                    </w:rPr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6.938095pt;margin-top:736.640076pt;width:78.5pt;height:16pt;mso-position-horizontal-relative:page;mso-position-vertical-relative:page;z-index:-88264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61616"/>
                      <w:w w:val="106"/>
                      <w:sz w:val="28"/>
                    </w:rPr>
                    <w:t>Corresponde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5.701004pt;margin-top:736.640076pt;width:84.4pt;height:16pt;mso-position-horizontal-relative:page;mso-position-vertical-relative:page;z-index:-88240" type="#_x0000_t202" filled="false" stroked="false">
            <v:textbox inset="0,0,0,0">
              <w:txbxContent>
                <w:p>
                  <w:pPr>
                    <w:tabs>
                      <w:tab w:pos="467" w:val="left" w:leader="none"/>
                    </w:tabs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61616"/>
                      <w:w w:val="68"/>
                      <w:sz w:val="28"/>
                    </w:rPr>
                    <w:t>aV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5"/>
                      <w:sz w:val="28"/>
                    </w:rPr>
                    <w:t>Secretario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0.417511pt;margin-top:736.640076pt;width:79.25pt;height:16pt;mso-position-horizontal-relative:page;mso-position-vertical-relative:page;z-index:-88216" type="#_x0000_t202" filled="false" stroked="false">
            <v:textbox inset="0,0,0,0">
              <w:txbxContent>
                <w:p>
                  <w:pPr>
                    <w:tabs>
                      <w:tab w:pos="611" w:val="left" w:leader="none"/>
                    </w:tabs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61616"/>
                      <w:w w:val="103"/>
                      <w:sz w:val="28"/>
                    </w:rPr>
                    <w:t>del</w:t>
                  </w:r>
                  <w:r>
                    <w:rPr>
                      <w:rFonts w:ascii="Times New Roman"/>
                      <w:color w:val="161616"/>
                      <w:sz w:val="28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3"/>
                      <w:sz w:val="28"/>
                    </w:rPr>
                    <w:t>Consejo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0.082489pt;margin-top:736.640076pt;width:117pt;height:16pt;mso-position-horizontal-relative:page;mso-position-vertical-relative:page;z-index:-88192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5" w:val="left" w:leader="none"/>
                    </w:tabs>
                    <w:spacing w:line="306" w:lineRule="exact"/>
                    <w:ind w:right="0"/>
                    <w:jc w:val="left"/>
                  </w:pPr>
                  <w:r>
                    <w:rPr>
                      <w:color w:val="161616"/>
                      <w:w w:val="105"/>
                      <w:sz w:val="28"/>
                    </w:rPr>
                    <w:t>de</w:t>
                  </w:r>
                  <w:r>
                    <w:rPr>
                      <w:color w:val="161616"/>
                      <w:sz w:val="28"/>
                    </w:rPr>
                    <w:tab/>
                  </w:r>
                  <w:r>
                    <w:rPr>
                      <w:color w:val="161616"/>
                      <w:w w:val="106"/>
                    </w:rPr>
                    <w:t>Administración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8.716492pt;margin-top:737.042419pt;width:17.55pt;height:15.5pt;mso-position-horizontal-relative:page;mso-position-vertical-relative:page;z-index:-8816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3"/>
                    </w:rPr>
                    <w:t>las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871101pt;margin-top:753.057922pt;width:138.5pt;height:16pt;mso-position-horizontal-relative:page;mso-position-vertical-relative:page;z-index:-88144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5"/>
                      <w:sz w:val="28"/>
                    </w:rPr>
                    <w:t>siguientes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8"/>
                    </w:rPr>
                    <w:t>facultades: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37"/>
                      <w:sz w:val="28"/>
                    </w:rPr>
                    <w:t>.·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768127pt;margin-top:819.241699pt;width:47.95pt;height:12pt;mso-position-horizontal-relative:page;mso-position-vertical-relative:page;z-index:-88120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161616"/>
                      <w:w w:val="100"/>
                      <w:sz w:val="20"/>
                    </w:rPr>
                    <w:t>Pa</w:t>
                  </w:r>
                  <w:r>
                    <w:rPr>
                      <w:rFonts w:ascii="Times New Roman"/>
                      <w:color w:val="161616"/>
                      <w:spacing w:val="-18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7"/>
                      <w:w w:val="90"/>
                      <w:sz w:val="20"/>
                    </w:rPr>
                    <w:t>g</w:t>
                  </w:r>
                  <w:r>
                    <w:rPr>
                      <w:rFonts w:ascii="Times New Roman"/>
                      <w:color w:val="5D5D5D"/>
                      <w:w w:val="98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5D5D5D"/>
                      <w:spacing w:val="23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1"/>
                      <w:sz w:val="20"/>
                    </w:rPr>
                    <w:t>18/24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551498pt;margin-top:48.89801pt;width:271.350pt;height:12pt;mso-position-horizontal-relative:page;mso-position-vertical-relative:page;z-index:-8809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7.268005pt;margin-top:75.058289pt;width:110.55pt;height:12pt;mso-position-horizontal-relative:page;mso-position-vertical-relative:page;z-index:-8807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0.417511pt;margin-top:75.058289pt;width:185.25pt;height:12pt;mso-position-horizontal-relative:page;mso-position-vertical-relative:page;z-index:-880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0.750046pt;margin-top:219.571228pt;width:7.85pt;height:12pt;mso-position-horizontal-relative:page;mso-position-vertical-relative:page;z-index:-880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4.090454pt;margin-top:219.571228pt;width:6.6pt;height:12pt;mso-position-horizontal-relative:page;mso-position-vertical-relative:page;z-index:-880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60.940582pt;margin-top:219.571228pt;width:8.15pt;height:12pt;mso-position-horizontal-relative:page;mso-position-vertical-relative:page;z-index:-879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4.256714pt;margin-top:219.571228pt;width:6.5pt;height:12pt;mso-position-horizontal-relative:page;mso-position-vertical-relative:page;z-index:-879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9.719383pt;margin-top:704.889404pt;width:4.1pt;height:12pt;mso-position-horizontal-relative:page;mso-position-vertical-relative:page;z-index:-879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379608pt;margin-top:704.889404pt;width:7.2pt;height:12pt;mso-position-horizontal-relative:page;mso-position-vertical-relative:page;z-index:-879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3.438202pt;margin-top:704.889404pt;width:4.05pt;height:12pt;mso-position-horizontal-relative:page;mso-position-vertical-relative:page;z-index:-878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3.067535pt;margin-top:704.889404pt;width:5.95pt;height:12pt;mso-position-horizontal-relative:page;mso-position-vertical-relative:page;z-index:-878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7.251434pt;margin-top:704.889404pt;width:8pt;height:12pt;mso-position-horizontal-relative:page;mso-position-vertical-relative:page;z-index:-878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0.263214pt;margin-top:704.889404pt;width:7.7pt;height:12pt;mso-position-horizontal-relative:page;mso-position-vertical-relative:page;z-index:-878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340" w:bottom="0" w:left="380" w:right="400"/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240.733505pt;margin-top:56.133331pt;width:264.25pt;height:.1pt;mso-position-horizontal-relative:page;mso-position-vertical-relative:page;z-index:-87784" coordorigin="4815,1123" coordsize="5285,2">
            <v:shape style="position:absolute;left:4815;top:1123;width:5285;height:2" coordorigin="4815,1123" coordsize="5285,0" path="m4815,1123l10100,1123e" filled="false" stroked="true" strokeweight=".728943pt" strokecolor="#000000">
              <v:path arrowok="t"/>
            </v:shape>
            <w10:wrap type="none"/>
          </v:group>
        </w:pict>
      </w:r>
      <w:r>
        <w:rPr/>
        <w:pict>
          <v:group style="position:absolute;margin-left:194.445602pt;margin-top:84.29113pt;width:362.85pt;height:.1pt;mso-position-horizontal-relative:page;mso-position-vertical-relative:page;z-index:-87760" coordorigin="3889,1686" coordsize="7257,2">
            <v:shape style="position:absolute;left:3889;top:1686;width:7257;height:2" coordorigin="3889,1686" coordsize="7257,0" path="m3889,1686l11146,1686e" filled="false" stroked="true" strokeweight=".546708pt" strokecolor="#000000">
              <v:path arrowok="t"/>
            </v:shape>
            <w10:wrap type="none"/>
          </v:group>
        </w:pict>
      </w:r>
      <w:r>
        <w:rPr/>
        <w:pict>
          <v:group style="position:absolute;margin-left:124.284798pt;margin-top:49.845669pt;width:36.1pt;height:.1pt;mso-position-horizontal-relative:page;mso-position-vertical-relative:page;z-index:-87736" coordorigin="2486,997" coordsize="722,2">
            <v:shape style="position:absolute;left:2486;top:997;width:722;height:2" coordorigin="2486,997" coordsize="722,0" path="m2486,997l3207,997e" filled="false" stroked="true" strokeweight="1.275651pt" strokecolor="#000000">
              <v:path arrowok="t"/>
            </v:shape>
            <w10:wrap type="none"/>
          </v:group>
        </w:pict>
      </w:r>
      <w:r>
        <w:rPr/>
        <w:pict>
          <v:group style="position:absolute;margin-left:114.079597pt;margin-top:451.618195pt;width:270.650pt;height:.1pt;mso-position-horizontal-relative:page;mso-position-vertical-relative:page;z-index:-87712" coordorigin="2282,9032" coordsize="5413,2">
            <v:shape style="position:absolute;left:2282;top:9032;width:5413;height:2" coordorigin="2282,9032" coordsize="5413,0" path="m2282,9032l7694,9032e" filled="false" stroked="true" strokeweight="1.093415pt" strokecolor="#000000">
              <v:path arrowok="t"/>
            </v:shape>
            <w10:wrap type="none"/>
          </v:group>
        </w:pict>
      </w:r>
      <w:r>
        <w:rPr/>
        <w:pict>
          <v:shape style="position:absolute;margin-left:122.373703pt;margin-top:29.929476pt;width:39.450pt;height:11pt;mso-position-horizontal-relative:page;mso-position-vertical-relative:page;z-index:-87688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17"/>
                      <w:szCs w:val="17"/>
                    </w:rPr>
                  </w:pPr>
                  <w:r>
                    <w:rPr>
                      <w:rFonts w:ascii="Courier New" w:hAnsi="Courier New"/>
                      <w:color w:val="707070"/>
                      <w:w w:val="103"/>
                      <w:sz w:val="18"/>
                    </w:rPr>
                    <w:t>®</w:t>
                  </w:r>
                  <w:r>
                    <w:rPr>
                      <w:rFonts w:ascii="Courier New" w:hAnsi="Courier New"/>
                      <w:color w:val="707070"/>
                      <w:sz w:val="18"/>
                    </w:rPr>
                    <w:t> </w:t>
                  </w:r>
                  <w:r>
                    <w:rPr>
                      <w:rFonts w:ascii="Courier New" w:hAnsi="Courier New"/>
                      <w:color w:val="707070"/>
                      <w:spacing w:val="-29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707070"/>
                      <w:w w:val="209"/>
                      <w:sz w:val="16"/>
                    </w:rPr>
                    <w:t>i}</w:t>
                  </w:r>
                  <w:r>
                    <w:rPr>
                      <w:rFonts w:ascii="Arial" w:hAnsi="Arial"/>
                      <w:color w:val="707070"/>
                      <w:sz w:val="16"/>
                    </w:rPr>
                    <w:t>   </w:t>
                  </w:r>
                  <w:r>
                    <w:rPr>
                      <w:rFonts w:ascii="Arial" w:hAnsi="Arial"/>
                      <w:color w:val="707070"/>
                      <w:spacing w:val="-22"/>
                      <w:sz w:val="16"/>
                    </w:rPr>
                    <w:t> </w:t>
                  </w:r>
                  <w:r>
                    <w:rPr>
                      <w:rFonts w:ascii="Courier New" w:hAnsi="Courier New"/>
                      <w:color w:val="565656"/>
                      <w:w w:val="106"/>
                      <w:sz w:val="17"/>
                    </w:rPr>
                    <w:t>®</w:t>
                  </w:r>
                  <w:r>
                    <w:rPr>
                      <w:rFonts w:ascii="Courier New" w:hAnsi="Courier New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5.153107pt;margin-top:34.170731pt;width:16.75pt;height:16.5pt;mso-position-horizontal-relative:page;mso-position-vertical-relative:page;z-index:-87664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i/>
                      <w:color w:val="707070"/>
                      <w:w w:val="136"/>
                      <w:sz w:val="29"/>
                    </w:rPr>
                    <w:t>.a</w:t>
                  </w:r>
                  <w:r>
                    <w:rPr>
                      <w:rFonts w:asci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4.401199pt;margin-top:51.127014pt;width:17.5pt;height:23.45pt;mso-position-horizontal-relative:page;mso-position-vertical-relative:page;z-index:-87640" type="#_x0000_t202" filled="false" stroked="false">
            <v:textbox inset="0,0,0,0">
              <w:txbxContent>
                <w:p>
                  <w:pPr>
                    <w:spacing w:line="45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3B3B3B"/>
                      <w:spacing w:val="-18"/>
                      <w:w w:val="54"/>
                      <w:sz w:val="32"/>
                    </w:rPr>
                    <w:t>'</w:t>
                  </w:r>
                  <w:r>
                    <w:rPr>
                      <w:rFonts w:ascii="Arial"/>
                      <w:color w:val="161616"/>
                      <w:spacing w:val="-94"/>
                      <w:w w:val="126"/>
                      <w:sz w:val="32"/>
                    </w:rPr>
                    <w:t>]</w:t>
                  </w:r>
                  <w:r>
                    <w:rPr>
                      <w:rFonts w:ascii="Times New Roman"/>
                      <w:color w:val="565656"/>
                      <w:w w:val="22"/>
                      <w:position w:val="17"/>
                      <w:sz w:val="24"/>
                    </w:rPr>
                    <w:t>-</w:t>
                  </w:r>
                  <w:r>
                    <w:rPr>
                      <w:rFonts w:ascii="Times New Roman"/>
                      <w:color w:val="565656"/>
                      <w:spacing w:val="-9"/>
                      <w:position w:val="17"/>
                      <w:sz w:val="24"/>
                    </w:rPr>
                    <w:t> </w:t>
                  </w:r>
                  <w:r>
                    <w:rPr>
                      <w:rFonts w:ascii="Arial"/>
                      <w:color w:val="161616"/>
                      <w:w w:val="102"/>
                      <w:sz w:val="32"/>
                    </w:rPr>
                    <w:t>!</w:t>
                  </w:r>
                  <w:r>
                    <w:rPr>
                      <w:rFonts w:ascii="Arial"/>
                      <w:color w:val="161616"/>
                      <w:w w:val="103"/>
                      <w:sz w:val="32"/>
                    </w:rPr>
                    <w:t>(</w:t>
                  </w:r>
                  <w:r>
                    <w:rPr>
                      <w:rFonts w:asci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207153pt;margin-top:50.724678pt;width:27.4pt;height:47.9pt;mso-position-horizontal-relative:page;mso-position-vertical-relative:page;z-index:-87616" type="#_x0000_t202" filled="false" stroked="false">
            <v:textbox inset="0,0,0,0">
              <w:txbxContent>
                <w:p>
                  <w:pPr>
                    <w:spacing w:line="45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/>
                      <w:color w:val="161616"/>
                      <w:spacing w:val="-205"/>
                      <w:w w:val="133"/>
                      <w:sz w:val="25"/>
                    </w:rPr>
                    <w:t>o</w:t>
                  </w:r>
                  <w:r>
                    <w:rPr>
                      <w:rFonts w:ascii="Arial"/>
                      <w:color w:val="161616"/>
                      <w:w w:val="429"/>
                      <w:position w:val="-16"/>
                      <w:sz w:val="32"/>
                    </w:rPr>
                    <w:t>:</w:t>
                  </w:r>
                  <w:r>
                    <w:rPr>
                      <w:rFonts w:ascii="Arial"/>
                      <w:color w:val="161616"/>
                      <w:spacing w:val="-53"/>
                      <w:position w:val="-16"/>
                      <w:sz w:val="32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228"/>
                      <w:w w:val="229"/>
                      <w:sz w:val="25"/>
                    </w:rPr>
                    <w:t>[</w:t>
                  </w:r>
                  <w:r>
                    <w:rPr>
                      <w:rFonts w:ascii="Times New Roman"/>
                      <w:sz w:val="25"/>
                    </w:rPr>
                  </w:r>
                </w:p>
                <w:p>
                  <w:pPr>
                    <w:spacing w:line="150" w:lineRule="exact" w:before="137"/>
                    <w:ind w:left="68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61616"/>
                      <w:w w:val="141"/>
                      <w:sz w:val="14"/>
                    </w:rPr>
                    <w:t>w</w:t>
                  </w:r>
                  <w:r>
                    <w:rPr>
                      <w:rFonts w:ascii="Arial"/>
                      <w:sz w:val="14"/>
                    </w:rPr>
                  </w:r>
                </w:p>
                <w:p>
                  <w:pPr>
                    <w:spacing w:line="196" w:lineRule="exact" w:before="0"/>
                    <w:ind w:left="43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161616"/>
                      <w:w w:val="75"/>
                      <w:sz w:val="18"/>
                    </w:rPr>
                    <w:t>""'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869812pt;margin-top:50.724678pt;width:3.05pt;height:14.5pt;mso-position-horizontal-relative:page;mso-position-vertical-relative:page;z-index:-87592" type="#_x0000_t202" filled="false" stroked="false">
            <v:textbox inset="0,0,0,0">
              <w:txbxContent>
                <w:p>
                  <w:pPr>
                    <w:spacing w:line="27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5"/>
                      <w:szCs w:val="25"/>
                    </w:rPr>
                  </w:pPr>
                  <w:r>
                    <w:rPr>
                      <w:rFonts w:ascii="Times New Roman" w:hAnsi="Times New Roman"/>
                      <w:color w:val="3B3B3B"/>
                      <w:w w:val="26"/>
                      <w:sz w:val="25"/>
                    </w:rPr>
                    <w:t>·</w:t>
                  </w:r>
                  <w:r>
                    <w:rPr>
                      <w:rFonts w:ascii="Times New Roman" w:hAnsi="Times New Roman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.276802pt;margin-top:53.08511pt;width:85.15pt;height:21.5pt;mso-position-horizontal-relative:page;mso-position-vertical-relative:page;z-index:-87568" type="#_x0000_t202" filled="false" stroked="false">
            <v:textbox inset="0,0,0,0">
              <w:txbxContent>
                <w:p>
                  <w:pPr>
                    <w:spacing w:line="412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161616"/>
                      <w:spacing w:val="-1876"/>
                      <w:w w:val="463"/>
                      <w:position w:val="-16"/>
                      <w:sz w:val="32"/>
                    </w:rPr>
                    <w:t>:</w:t>
                  </w:r>
                  <w:r>
                    <w:rPr>
                      <w:rFonts w:ascii="Arial"/>
                      <w:color w:val="161616"/>
                      <w:w w:val="176"/>
                      <w:sz w:val="19"/>
                    </w:rPr>
                    <w:t>n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0.165405pt;margin-top:56.566166pt;width:4pt;height:18pt;mso-position-horizontal-relative:page;mso-position-vertical-relative:page;z-index:-87544" type="#_x0000_t202" filled="false" stroked="false">
            <v:textbox inset="0,0,0,0">
              <w:txbxContent>
                <w:p>
                  <w:pPr>
                    <w:spacing w:line="34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>
                    <w:rPr>
                      <w:rFonts w:ascii="Arial"/>
                      <w:color w:val="161616"/>
                      <w:spacing w:val="-37"/>
                      <w:w w:val="65"/>
                      <w:sz w:val="32"/>
                    </w:rPr>
                    <w:t>.</w:t>
                  </w:r>
                  <w:r>
                    <w:rPr>
                      <w:rFonts w:ascii="Arial"/>
                      <w:color w:val="3B3B3B"/>
                      <w:w w:val="20"/>
                      <w:sz w:val="32"/>
                    </w:rPr>
                    <w:t>.</w:t>
                  </w:r>
                  <w:r>
                    <w:rPr>
                      <w:rFonts w:ascii="Arial"/>
                      <w:sz w:val="3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623306pt;margin-top:61.83321pt;width:353.45pt;height:11.5pt;mso-position-horizontal-relative:page;mso-position-vertical-relative:page;z-index:-87520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>
                    <w:rPr>
                      <w:rFonts w:ascii="Arial" w:hAnsi="Arial"/>
                      <w:color w:val="3B3B3B"/>
                      <w:spacing w:val="7"/>
                      <w:w w:val="40"/>
                      <w:sz w:val="19"/>
                    </w:rPr>
                    <w:t>-</w:t>
                  </w:r>
                  <w:r>
                    <w:rPr>
                      <w:rFonts w:ascii="Arial" w:hAnsi="Arial"/>
                      <w:color w:val="565656"/>
                      <w:spacing w:val="-1"/>
                      <w:w w:val="55"/>
                      <w:sz w:val="19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spacing w:val="7"/>
                      <w:w w:val="101"/>
                      <w:sz w:val="19"/>
                    </w:rPr>
                    <w:t>C</w:t>
                  </w:r>
                  <w:r>
                    <w:rPr>
                      <w:rFonts w:ascii="Arial" w:hAnsi="Arial"/>
                      <w:color w:val="3B3B3B"/>
                      <w:w w:val="114"/>
                      <w:sz w:val="19"/>
                    </w:rPr>
                    <w:t>om</w:t>
                  </w:r>
                  <w:r>
                    <w:rPr>
                      <w:rFonts w:ascii="Arial" w:hAnsi="Arial"/>
                      <w:color w:val="3B3B3B"/>
                      <w:spacing w:val="-3"/>
                      <w:w w:val="114"/>
                      <w:sz w:val="19"/>
                    </w:rPr>
                    <w:t>i</w:t>
                  </w:r>
                  <w:r>
                    <w:rPr>
                      <w:rFonts w:ascii="Arial" w:hAnsi="Arial"/>
                      <w:color w:val="3B3B3B"/>
                      <w:w w:val="103"/>
                      <w:sz w:val="19"/>
                    </w:rPr>
                    <w:t>sión</w:t>
                  </w:r>
                  <w:r>
                    <w:rPr>
                      <w:rFonts w:ascii="Arial" w:hAnsi="Arial"/>
                      <w:color w:val="3B3B3B"/>
                      <w:spacing w:val="11"/>
                      <w:sz w:val="19"/>
                    </w:rPr>
                    <w:t> </w:t>
                  </w:r>
                  <w:r>
                    <w:rPr>
                      <w:rFonts w:ascii="Arial" w:hAnsi="Arial"/>
                      <w:i/>
                      <w:color w:val="3B3B3B"/>
                      <w:spacing w:val="17"/>
                      <w:w w:val="106"/>
                      <w:sz w:val="18"/>
                    </w:rPr>
                    <w:t>d</w:t>
                  </w:r>
                  <w:r>
                    <w:rPr>
                      <w:rFonts w:ascii="Arial" w:hAnsi="Arial"/>
                      <w:i/>
                      <w:color w:val="565656"/>
                      <w:w w:val="116"/>
                      <w:sz w:val="18"/>
                    </w:rPr>
                    <w:t>e</w:t>
                  </w:r>
                  <w:r>
                    <w:rPr>
                      <w:rFonts w:ascii="Arial" w:hAnsi="Arial"/>
                      <w:i/>
                      <w:color w:val="565656"/>
                      <w:spacing w:val="1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1"/>
                      <w:sz w:val="19"/>
                    </w:rPr>
                    <w:t>Est</w:t>
                  </w:r>
                  <w:r>
                    <w:rPr>
                      <w:rFonts w:ascii="Arial" w:hAnsi="Arial"/>
                      <w:color w:val="161616"/>
                      <w:spacing w:val="-4"/>
                      <w:w w:val="91"/>
                      <w:sz w:val="19"/>
                    </w:rPr>
                    <w:t>u</w:t>
                  </w:r>
                  <w:r>
                    <w:rPr>
                      <w:rFonts w:ascii="Arial" w:hAnsi="Arial"/>
                      <w:color w:val="3B3B3B"/>
                      <w:w w:val="113"/>
                      <w:sz w:val="19"/>
                    </w:rPr>
                    <w:t>dio</w:t>
                  </w:r>
                  <w:r>
                    <w:rPr>
                      <w:rFonts w:ascii="Arial" w:hAnsi="Arial"/>
                      <w:color w:val="3B3B3B"/>
                      <w:spacing w:val="14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4"/>
                      <w:w w:val="117"/>
                      <w:sz w:val="19"/>
                    </w:rPr>
                    <w:t>p</w:t>
                  </w:r>
                  <w:r>
                    <w:rPr>
                      <w:rFonts w:ascii="Arial" w:hAnsi="Arial"/>
                      <w:color w:val="3B3B3B"/>
                      <w:spacing w:val="-3"/>
                      <w:w w:val="120"/>
                      <w:sz w:val="19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w w:val="123"/>
                      <w:sz w:val="19"/>
                    </w:rPr>
                    <w:t>m</w:t>
                  </w:r>
                  <w:r>
                    <w:rPr>
                      <w:rFonts w:ascii="Arial" w:hAnsi="Arial"/>
                      <w:color w:val="161616"/>
                      <w:spacing w:val="-4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5"/>
                      <w:w w:val="129"/>
                      <w:sz w:val="19"/>
                    </w:rPr>
                    <w:t>l</w:t>
                  </w:r>
                  <w:r>
                    <w:rPr>
                      <w:rFonts w:ascii="Arial" w:hAnsi="Arial"/>
                      <w:color w:val="3B3B3B"/>
                      <w:w w:val="114"/>
                      <w:sz w:val="19"/>
                    </w:rPr>
                    <w:t>a</w:t>
                  </w:r>
                  <w:r>
                    <w:rPr>
                      <w:rFonts w:ascii="Arial" w:hAnsi="Arial"/>
                      <w:color w:val="3B3B3B"/>
                      <w:spacing w:val="1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2"/>
                      <w:sz w:val="19"/>
                    </w:rPr>
                    <w:t>creación</w:t>
                  </w:r>
                  <w:r>
                    <w:rPr>
                      <w:rFonts w:ascii="Arial" w:hAnsi="Arial"/>
                      <w:color w:val="161616"/>
                      <w:spacing w:val="21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0"/>
                      <w:sz w:val="19"/>
                    </w:rPr>
                    <w:t>"G</w:t>
                  </w:r>
                  <w:r>
                    <w:rPr>
                      <w:rFonts w:ascii="Arial" w:hAnsi="Arial"/>
                      <w:color w:val="161616"/>
                      <w:spacing w:val="16"/>
                      <w:w w:val="110"/>
                      <w:sz w:val="19"/>
                    </w:rPr>
                    <w:t>O</w:t>
                  </w:r>
                  <w:r>
                    <w:rPr>
                      <w:rFonts w:ascii="Arial" w:hAnsi="Arial"/>
                      <w:color w:val="3B3B3B"/>
                      <w:spacing w:val="16"/>
                      <w:w w:val="68"/>
                      <w:sz w:val="19"/>
                    </w:rPr>
                    <w:t>R</w:t>
                  </w:r>
                  <w:r>
                    <w:rPr>
                      <w:rFonts w:ascii="Arial" w:hAnsi="Arial"/>
                      <w:color w:val="161616"/>
                      <w:spacing w:val="10"/>
                      <w:w w:val="98"/>
                      <w:sz w:val="19"/>
                    </w:rPr>
                    <w:t>O</w:t>
                  </w:r>
                  <w:r>
                    <w:rPr>
                      <w:rFonts w:ascii="Arial" w:hAnsi="Arial"/>
                      <w:color w:val="3B3B3B"/>
                      <w:spacing w:val="-3"/>
                      <w:sz w:val="19"/>
                    </w:rPr>
                    <w:t>N</w:t>
                  </w:r>
                  <w:r>
                    <w:rPr>
                      <w:rFonts w:ascii="Arial" w:hAnsi="Arial"/>
                      <w:color w:val="161616"/>
                      <w:w w:val="91"/>
                      <w:sz w:val="19"/>
                    </w:rPr>
                    <w:t>A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4"/>
                      <w:sz w:val="19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pacing w:val="1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8"/>
                      <w:sz w:val="19"/>
                    </w:rPr>
                    <w:t>VIENTO</w:t>
                  </w:r>
                  <w:r>
                    <w:rPr>
                      <w:rFonts w:ascii="Arial" w:hAnsi="Arial"/>
                      <w:color w:val="161616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0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w w:val="156"/>
                      <w:sz w:val="19"/>
                    </w:rPr>
                    <w:t>H</w:t>
                  </w:r>
                  <w:r>
                    <w:rPr>
                      <w:rFonts w:ascii="Arial" w:hAnsi="Arial"/>
                      <w:color w:val="3B3B3B"/>
                      <w:spacing w:val="-27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spacing w:val="-7"/>
                      <w:w w:val="109"/>
                      <w:sz w:val="17"/>
                    </w:rPr>
                    <w:t>H</w:t>
                  </w:r>
                  <w:r>
                    <w:rPr>
                      <w:rFonts w:ascii="Arial" w:hAnsi="Arial"/>
                      <w:color w:val="161616"/>
                      <w:w w:val="92"/>
                      <w:sz w:val="17"/>
                    </w:rPr>
                    <w:t>IE</w:t>
                  </w:r>
                  <w:r>
                    <w:rPr>
                      <w:rFonts w:ascii="Arial" w:hAnsi="Arial"/>
                      <w:color w:val="161616"/>
                      <w:spacing w:val="10"/>
                      <w:w w:val="92"/>
                      <w:sz w:val="17"/>
                    </w:rPr>
                    <w:t>R</w:t>
                  </w:r>
                  <w:r>
                    <w:rPr>
                      <w:rFonts w:ascii="Arial" w:hAnsi="Arial"/>
                      <w:color w:val="3B3B3B"/>
                      <w:spacing w:val="11"/>
                      <w:w w:val="83"/>
                      <w:sz w:val="17"/>
                    </w:rPr>
                    <w:t>R</w:t>
                  </w:r>
                  <w:r>
                    <w:rPr>
                      <w:rFonts w:ascii="Arial" w:hAnsi="Arial"/>
                      <w:color w:val="161616"/>
                      <w:w w:val="116"/>
                      <w:sz w:val="17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spacing w:val="16"/>
                      <w:sz w:val="1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3"/>
                      <w:sz w:val="17"/>
                    </w:rPr>
                    <w:t>S.A."</w:t>
                  </w:r>
                  <w:r>
                    <w:rPr>
                      <w:rFonts w:ascii="Arial" w:hAnsi="Arial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1.986198pt;margin-top:74.448235pt;width:39pt;height:30.75pt;mso-position-horizontal-relative:page;mso-position-vertical-relative:page;z-index:-87496" type="#_x0000_t202" filled="false" stroked="false">
            <v:textbox inset="0,0,0,0">
              <w:txbxContent>
                <w:p>
                  <w:pPr>
                    <w:spacing w:line="28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161616"/>
                      <w:w w:val="122"/>
                      <w:sz w:val="29"/>
                    </w:rPr>
                    <w:t>;:</w:t>
                  </w:r>
                  <w:r>
                    <w:rPr>
                      <w:rFonts w:ascii="Times New Roman"/>
                      <w:color w:val="161616"/>
                      <w:sz w:val="29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7"/>
                      <w:sz w:val="29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48"/>
                      <w:sz w:val="29"/>
                    </w:rPr>
                    <w:t>-</w:t>
                  </w:r>
                  <w:r>
                    <w:rPr>
                      <w:rFonts w:ascii="Times New Roman"/>
                      <w:color w:val="161616"/>
                      <w:spacing w:val="-14"/>
                      <w:sz w:val="29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-16"/>
                      <w:w w:val="141"/>
                      <w:sz w:val="29"/>
                    </w:rPr>
                    <w:t>t</w:t>
                  </w:r>
                  <w:r>
                    <w:rPr>
                      <w:rFonts w:ascii="Times New Roman"/>
                      <w:color w:val="161616"/>
                      <w:w w:val="112"/>
                      <w:sz w:val="29"/>
                    </w:rPr>
                    <w:t>ll</w:t>
                  </w:r>
                  <w:r>
                    <w:rPr>
                      <w:rFonts w:ascii="Times New Roman"/>
                      <w:sz w:val="29"/>
                    </w:rPr>
                  </w:r>
                </w:p>
                <w:p>
                  <w:pPr>
                    <w:spacing w:line="141" w:lineRule="exact" w:before="0"/>
                    <w:ind w:left="74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/>
                      <w:i/>
                      <w:color w:val="161616"/>
                      <w:w w:val="190"/>
                      <w:sz w:val="18"/>
                    </w:rPr>
                    <w:t>ó</w:t>
                  </w:r>
                  <w:r>
                    <w:rPr>
                      <w:rFonts w:ascii="Times New Roman" w:hAnsi="Times New Roman"/>
                      <w:sz w:val="18"/>
                    </w:rPr>
                  </w:r>
                </w:p>
                <w:p>
                  <w:pPr>
                    <w:spacing w:line="169" w:lineRule="exact" w:before="0"/>
                    <w:ind w:left="235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161616"/>
                      <w:w w:val="120"/>
                      <w:sz w:val="18"/>
                    </w:rPr>
                    <w:t>O</w:t>
                  </w:r>
                  <w:r>
                    <w:rPr>
                      <w:rFonts w:ascii="Times New Roman"/>
                      <w:color w:val="161616"/>
                      <w:sz w:val="18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3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75"/>
                      <w:sz w:val="18"/>
                    </w:rPr>
                    <w:t>E</w:t>
                  </w:r>
                  <w:r>
                    <w:rPr>
                      <w:rFonts w:ascii="Times New Roman"/>
                      <w:color w:val="161616"/>
                      <w:spacing w:val="-1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220"/>
                      <w:sz w:val="18"/>
                    </w:rPr>
                    <w:t>l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9.891296pt;margin-top:164.556pt;width:171.6pt;height:15.5pt;mso-position-horizontal-relative:page;mso-position-vertical-relative:page;z-index:-8747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7"/>
                    </w:rPr>
                    <w:t>a</w:t>
                  </w:r>
                  <w:r>
                    <w:rPr>
                      <w:color w:val="161616"/>
                      <w:w w:val="108"/>
                    </w:rPr>
                    <w:t>)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Preparar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el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Orden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Día.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8974pt;margin-top:197.178909pt;width:448.9pt;height:31.95pt;mso-position-horizontal-relative:page;mso-position-vertical-relative:page;z-index:-87448" type="#_x0000_t202" filled="false" stroked="false">
            <v:textbox inset="0,0,0,0">
              <w:txbxContent>
                <w:p>
                  <w:pPr>
                    <w:pStyle w:val="BodyText"/>
                    <w:spacing w:line="254" w:lineRule="auto"/>
                    <w:ind w:right="17" w:firstLine="739"/>
                    <w:jc w:val="left"/>
                  </w:pPr>
                  <w:r>
                    <w:rPr>
                      <w:color w:val="161616"/>
                      <w:w w:val="103"/>
                    </w:rPr>
                    <w:t>b)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Extender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las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convocatorias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conforme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órdenes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Consejo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1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o</w:t>
                  </w:r>
                  <w:r>
                    <w:rPr>
                      <w:color w:val="161616"/>
                      <w:w w:val="10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Presidente.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32898pt;margin-top:246.204407pt;width:448.9pt;height:47.8pt;mso-position-horizontal-relative:page;mso-position-vertical-relative:page;z-index:-87424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754"/>
                    <w:jc w:val="both"/>
                  </w:pPr>
                  <w:r>
                    <w:rPr>
                      <w:color w:val="161616"/>
                      <w:w w:val="103"/>
                    </w:rPr>
                    <w:t>c</w:t>
                  </w:r>
                  <w:r>
                    <w:rPr>
                      <w:color w:val="161616"/>
                      <w:w w:val="104"/>
                    </w:rPr>
                    <w:t>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Redactar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actas,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cuidar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los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libros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éstas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 </w:t>
                  </w:r>
                  <w:r>
                    <w:rPr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cert</w:t>
                  </w:r>
                  <w:r>
                    <w:rPr>
                      <w:color w:val="161616"/>
                      <w:spacing w:val="27"/>
                      <w:w w:val="106"/>
                    </w:rPr>
                    <w:t>i</w:t>
                  </w:r>
                  <w:r>
                    <w:rPr>
                      <w:color w:val="161616"/>
                      <w:w w:val="104"/>
                    </w:rPr>
                    <w:t>ficar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los</w:t>
                  </w:r>
                  <w:r>
                    <w:rPr>
                      <w:color w:val="161616"/>
                      <w:w w:val="10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mismos,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extendiendo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esta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facultad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cualquier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otro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documento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8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de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la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Entidad;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siempre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el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visto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bueno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del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Presidente.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8974pt;margin-top:310.721313pt;width:448.25pt;height:31.4pt;mso-position-horizontal-relative:page;mso-position-vertical-relative:page;z-index:-87400" type="#_x0000_t202" filled="false" stroked="false">
            <v:textbox inset="0,0,0,0">
              <w:txbxContent>
                <w:p>
                  <w:pPr>
                    <w:pStyle w:val="BodyText"/>
                    <w:spacing w:line="244" w:lineRule="auto"/>
                    <w:ind w:right="19" w:firstLine="743"/>
                    <w:jc w:val="left"/>
                  </w:pPr>
                  <w:r>
                    <w:rPr>
                      <w:color w:val="161616"/>
                      <w:w w:val="106"/>
                    </w:rPr>
                    <w:t>d)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Cumplir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2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cuantas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órdenes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relación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sus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funciones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1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sean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dadas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por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el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Consejo,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Comisión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Ejecutiva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y/o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Gerencia.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255707pt;margin-top:358.106598pt;width:122.4pt;height:15.5pt;mso-position-horizontal-relative:page;mso-position-vertical-relative:page;z-index:-8737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1"/>
                    </w:rPr>
                    <w:t>e</w:t>
                  </w:r>
                  <w:r>
                    <w:rPr>
                      <w:color w:val="161616"/>
                      <w:w w:val="102"/>
                    </w:rPr>
                    <w:t>)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Cuidar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el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archivo.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261902pt;margin-top:390.1828pt;width:447.85pt;height:31.4pt;mso-position-horizontal-relative:page;mso-position-vertical-relative:page;z-index:-87352" type="#_x0000_t202" filled="false" stroked="false">
            <v:textbox inset="0,0,0,0">
              <w:txbxContent>
                <w:p>
                  <w:pPr>
                    <w:pStyle w:val="BodyText"/>
                    <w:spacing w:line="244" w:lineRule="auto"/>
                    <w:ind w:right="17" w:firstLine="736"/>
                    <w:jc w:val="left"/>
                  </w:pPr>
                  <w:r>
                    <w:rPr>
                      <w:color w:val="161616"/>
                      <w:w w:val="108"/>
                      <w:sz w:val="26"/>
                    </w:rPr>
                    <w:t>f)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Cuantas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otras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funciones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sean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encomendadas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por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los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órganos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la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Sociedad.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079597pt;margin-top:437.347961pt;width:272.45pt;height:20.05pt;mso-position-horizontal-relative:page;mso-position-vertical-relative:page;z-index:-87328" type="#_x0000_t202" filled="false" stroked="false">
            <v:textbox inset="0,0,0,0">
              <w:txbxContent>
                <w:p>
                  <w:pPr>
                    <w:pStyle w:val="BodyText"/>
                    <w:spacing w:line="383" w:lineRule="exact"/>
                    <w:ind w:right="0"/>
                    <w:jc w:val="left"/>
                  </w:pPr>
                  <w:r>
                    <w:rPr>
                      <w:color w:val="161616"/>
                      <w:w w:val="104"/>
                    </w:rPr>
                    <w:t>Artículo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4</w:t>
                  </w:r>
                  <w:r>
                    <w:rPr>
                      <w:color w:val="161616"/>
                      <w:spacing w:val="5"/>
                      <w:w w:val="106"/>
                    </w:rPr>
                    <w:t>1</w:t>
                  </w:r>
                  <w:r>
                    <w:rPr>
                      <w:color w:val="161616"/>
                      <w:w w:val="103"/>
                      <w:sz w:val="28"/>
                    </w:rPr>
                    <w:t>º.-</w:t>
                  </w:r>
                  <w:r>
                    <w:rPr>
                      <w:color w:val="161616"/>
                      <w:spacing w:val="7"/>
                      <w:sz w:val="2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Facu</w:t>
                  </w:r>
                  <w:r>
                    <w:rPr>
                      <w:color w:val="161616"/>
                      <w:spacing w:val="-70"/>
                      <w:w w:val="108"/>
                    </w:rPr>
                    <w:t>l</w:t>
                  </w:r>
                  <w:r>
                    <w:rPr>
                      <w:rFonts w:ascii="Arial" w:hAnsi="Arial"/>
                      <w:color w:val="161616"/>
                      <w:w w:val="51"/>
                      <w:position w:val="-7"/>
                    </w:rPr>
                    <w:t>.</w:t>
                  </w:r>
                  <w:r>
                    <w:rPr>
                      <w:rFonts w:ascii="Arial" w:hAnsi="Arial"/>
                      <w:color w:val="161616"/>
                      <w:spacing w:val="-45"/>
                      <w:position w:val="-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tades</w:t>
                  </w:r>
                  <w:r>
                    <w:rPr>
                      <w:color w:val="161616"/>
                      <w:spacing w:val="20"/>
                    </w:rPr>
                    <w:t> </w:t>
                  </w:r>
                  <w:r>
                    <w:rPr>
                      <w:color w:val="161616"/>
                      <w:spacing w:val="-6"/>
                      <w:w w:val="105"/>
                    </w:rPr>
                    <w:t>d</w:t>
                  </w:r>
                  <w:r>
                    <w:rPr>
                      <w:color w:val="161616"/>
                      <w:spacing w:val="-132"/>
                      <w:w w:val="104"/>
                    </w:rPr>
                    <w:t>e</w:t>
                  </w:r>
                  <w:r>
                    <w:rPr>
                      <w:rFonts w:ascii="Arial" w:hAnsi="Arial"/>
                      <w:color w:val="3B3B3B"/>
                      <w:w w:val="61"/>
                      <w:position w:val="-7"/>
                      <w:sz w:val="17"/>
                    </w:rPr>
                    <w:t>.</w:t>
                  </w:r>
                  <w:r>
                    <w:rPr>
                      <w:rFonts w:ascii="Arial" w:hAnsi="Arial"/>
                      <w:color w:val="3B3B3B"/>
                      <w:position w:val="-7"/>
                      <w:sz w:val="17"/>
                    </w:rPr>
                    <w:t> </w:t>
                  </w:r>
                  <w:r>
                    <w:rPr>
                      <w:rFonts w:ascii="Arial" w:hAnsi="Arial"/>
                      <w:color w:val="3B3B3B"/>
                      <w:spacing w:val="1"/>
                      <w:position w:val="-7"/>
                      <w:sz w:val="17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Director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Gerente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32898pt;margin-top:469.462006pt;width:447.95pt;height:63.65pt;mso-position-horizontal-relative:page;mso-position-vertical-relative:page;z-index:-8730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747"/>
                    <w:jc w:val="both"/>
                  </w:pPr>
                  <w:r>
                    <w:rPr>
                      <w:color w:val="161616"/>
                      <w:w w:val="102"/>
                    </w:rPr>
                    <w:t>El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Director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Gerente,</w:t>
                  </w:r>
                  <w:r>
                    <w:rPr>
                      <w:color w:val="161616"/>
                      <w:spacing w:val="29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en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12"/>
                    </w:rPr>
                    <w:t>su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caso,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tendrá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por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función</w:t>
                  </w:r>
                  <w:r>
                    <w:rPr>
                      <w:color w:val="161616"/>
                      <w:spacing w:val="18"/>
                      <w:w w:val="106"/>
                    </w:rPr>
                    <w:t>,</w:t>
                  </w:r>
                  <w:r>
                    <w:rPr>
                      <w:color w:val="3B3B3B"/>
                      <w:w w:val="23"/>
                    </w:rPr>
                    <w:t>.</w:t>
                  </w:r>
                  <w:r>
                    <w:rPr>
                      <w:color w:val="3B3B3B"/>
                      <w:spacing w:val="-1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la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administración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ordinaria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la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Sociedad,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así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como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la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ejecución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8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los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acuerdos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Consejo</w:t>
                  </w:r>
                  <w:r>
                    <w:rPr>
                      <w:color w:val="161616"/>
                      <w:w w:val="10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</w:t>
                  </w:r>
                  <w:r>
                    <w:rPr>
                      <w:color w:val="161616"/>
                      <w:spacing w:val="2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Administración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"/>
                    </w:rPr>
                    <w:t> </w:t>
                  </w:r>
                  <w:r>
                    <w:rPr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cualquier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función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propia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éste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que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sea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delegada.</w:t>
                  </w:r>
                  <w:r>
                    <w:rPr>
                      <w:color w:val="161616"/>
                      <w:w w:val="10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9"/>
                      <w:w w:val="128"/>
                      <w:sz w:val="25"/>
                    </w:rPr>
                    <w:t>E</w:t>
                  </w:r>
                  <w:r>
                    <w:rPr>
                      <w:rFonts w:ascii="Arial" w:hAnsi="Arial"/>
                      <w:color w:val="161616"/>
                      <w:w w:val="126"/>
                      <w:sz w:val="25"/>
                    </w:rPr>
                    <w:t>n</w:t>
                  </w:r>
                  <w:r>
                    <w:rPr>
                      <w:rFonts w:ascii="Arial" w:hAnsi="Arial"/>
                      <w:color w:val="161616"/>
                      <w:spacing w:val="-30"/>
                      <w:sz w:val="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particular,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serán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funciones</w:t>
                  </w:r>
                  <w:r>
                    <w:rPr>
                      <w:color w:val="161616"/>
                      <w:spacing w:val="30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Director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Gerente: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073502pt;margin-top:549.288025pt;width:315.3pt;height:15.5pt;mso-position-horizontal-relative:page;mso-position-vertical-relative:page;z-index:-8728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  <w:w w:val="104"/>
                    </w:rPr>
                    <w:t>)</w:t>
                  </w:r>
                  <w:r>
                    <w:rPr>
                      <w:color w:val="161616"/>
                      <w:spacing w:val="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Ejecutar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rFonts w:ascii="Arial"/>
                      <w:color w:val="161616"/>
                      <w:w w:val="115"/>
                      <w:sz w:val="25"/>
                    </w:rPr>
                    <w:t>y</w:t>
                  </w:r>
                  <w:r>
                    <w:rPr>
                      <w:rFonts w:ascii="Arial"/>
                      <w:color w:val="161616"/>
                      <w:spacing w:val="5"/>
                      <w:sz w:val="25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hacer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cumplir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los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acuerdos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del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Consejo.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261902pt;margin-top:580.999695pt;width:448.05pt;height:32.1pt;mso-position-horizontal-relative:page;mso-position-vertical-relative:page;z-index:-8725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8337" w:val="left" w:leader="none"/>
                    </w:tabs>
                    <w:spacing w:line="256" w:lineRule="auto"/>
                    <w:ind w:right="17" w:firstLine="739"/>
                    <w:jc w:val="left"/>
                  </w:pPr>
                  <w:r>
                    <w:rPr>
                      <w:color w:val="161616"/>
                    </w:rPr>
                    <w:t>b)  </w:t>
                  </w:r>
                  <w:r>
                    <w:rPr>
                      <w:color w:val="161616"/>
                      <w:spacing w:val="-20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Dirigir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5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inspeccionar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los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servicios,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8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con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subordinación</w:t>
                  </w:r>
                  <w:r>
                    <w:rPr>
                      <w:color w:val="161616"/>
                    </w:rPr>
                    <w:tab/>
                  </w:r>
                  <w:r>
                    <w:rPr>
                      <w:color w:val="161616"/>
                      <w:w w:val="103"/>
                    </w:rPr>
                    <w:t>a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las</w:t>
                  </w:r>
                  <w:r>
                    <w:rPr>
                      <w:color w:val="161616"/>
                      <w:w w:val="10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directrices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2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del</w:t>
                  </w:r>
                  <w:r>
                    <w:rPr>
                      <w:color w:val="161616"/>
                      <w:spacing w:val="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Presidente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del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Consejo.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079597pt;margin-top:629.843018pt;width:448.5pt;height:64.75pt;mso-position-horizontal-relative:page;mso-position-vertical-relative:page;z-index:-87232" type="#_x0000_t202" filled="false" stroked="false">
            <v:textbox inset="0,0,0,0">
              <w:txbxContent>
                <w:p>
                  <w:pPr>
                    <w:pStyle w:val="BodyText"/>
                    <w:spacing w:line="256" w:lineRule="auto"/>
                    <w:ind w:right="28" w:firstLine="747"/>
                    <w:jc w:val="left"/>
                  </w:pPr>
                  <w:r>
                    <w:rPr>
                      <w:color w:val="161616"/>
                      <w:w w:val="101"/>
                    </w:rPr>
                    <w:t>e</w:t>
                  </w:r>
                  <w:r>
                    <w:rPr>
                      <w:color w:val="161616"/>
                      <w:w w:val="102"/>
                    </w:rPr>
                    <w:t>)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3B3B3B"/>
                      <w:spacing w:val="4"/>
                      <w:w w:val="48"/>
                    </w:rPr>
                    <w:t>.</w:t>
                  </w:r>
                  <w:r>
                    <w:rPr>
                      <w:color w:val="161616"/>
                      <w:w w:val="107"/>
                    </w:rPr>
                    <w:t>Representar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administrativamente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7"/>
                    </w:rPr>
                    <w:t> </w:t>
                  </w:r>
                  <w:r>
                    <w:rPr>
                      <w:color w:val="161616"/>
                      <w:w w:val="100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0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Sociedad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3B3B3B"/>
                      <w:w w:val="64"/>
                    </w:rPr>
                    <w:t>·</w:t>
                  </w:r>
                  <w:r>
                    <w:rPr>
                      <w:color w:val="3B3B3B"/>
                      <w:spacing w:val="-13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ausencia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del</w:t>
                  </w:r>
                  <w:r>
                    <w:rPr>
                      <w:color w:val="161616"/>
                      <w:w w:val="101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Presidente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7"/>
                      <w:sz w:val="26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Vicepresidente.</w:t>
                  </w:r>
                  <w:r>
                    <w:rPr/>
                  </w:r>
                </w:p>
                <w:p>
                  <w:pPr>
                    <w:pStyle w:val="BodyText"/>
                    <w:spacing w:line="308" w:lineRule="exact"/>
                    <w:ind w:left="23" w:right="0" w:firstLine="743"/>
                    <w:jc w:val="left"/>
                  </w:pPr>
                  <w:r>
                    <w:rPr>
                      <w:color w:val="161616"/>
                      <w:w w:val="103"/>
                    </w:rPr>
                    <w:t>d)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Autorizar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gastos,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reconocer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obligaciones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6"/>
                    </w:rPr>
                    <w:t> </w:t>
                  </w:r>
                  <w:r>
                    <w:rPr>
                      <w:color w:val="161616"/>
                      <w:w w:val="91"/>
                      <w:sz w:val="29"/>
                    </w:rPr>
                    <w:t>y</w:t>
                  </w:r>
                  <w:r>
                    <w:rPr>
                      <w:color w:val="161616"/>
                      <w:sz w:val="29"/>
                    </w:rPr>
                    <w:t> </w:t>
                  </w:r>
                  <w:r>
                    <w:rPr>
                      <w:color w:val="161616"/>
                      <w:spacing w:val="-22"/>
                      <w:sz w:val="29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ordenar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pagos,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dentro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3"/>
                    <w:ind w:left="23" w:right="0"/>
                    <w:jc w:val="left"/>
                  </w:pPr>
                  <w:r>
                    <w:rPr>
                      <w:color w:val="161616"/>
                      <w:w w:val="107"/>
                    </w:rPr>
                    <w:t>de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1"/>
                    </w:rPr>
                    <w:t>los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límites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que</w:t>
                  </w:r>
                  <w:r>
                    <w:rPr>
                      <w:color w:val="161616"/>
                      <w:spacing w:val="14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le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señale</w:t>
                  </w:r>
                  <w:r>
                    <w:rPr>
                      <w:color w:val="161616"/>
                      <w:spacing w:val="24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el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Consejo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  <w:spacing w:val="1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Administración.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255707pt;margin-top:712.220398pt;width:330.85pt;height:15.5pt;mso-position-horizontal-relative:page;mso-position-vertical-relative:page;z-index:-8720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5"/>
                    </w:rPr>
                    <w:t>e</w:t>
                  </w:r>
                  <w:r>
                    <w:rPr>
                      <w:color w:val="161616"/>
                      <w:w w:val="106"/>
                    </w:rPr>
                    <w:t>)</w:t>
                  </w:r>
                  <w:r>
                    <w:rPr>
                      <w:color w:val="161616"/>
                      <w:spacing w:val="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Asistir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las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sesiones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del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Consejo,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02"/>
                    </w:rPr>
                    <w:t>con</w:t>
                  </w:r>
                  <w:r>
                    <w:rPr>
                      <w:color w:val="161616"/>
                      <w:spacing w:val="19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voz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rFonts w:ascii="Arial"/>
                      <w:color w:val="161616"/>
                      <w:w w:val="118"/>
                      <w:sz w:val="25"/>
                    </w:rPr>
                    <w:t>y</w:t>
                  </w:r>
                  <w:r>
                    <w:rPr>
                      <w:rFonts w:ascii="Arial"/>
                      <w:color w:val="161616"/>
                      <w:spacing w:val="19"/>
                      <w:sz w:val="25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s</w:t>
                  </w:r>
                  <w:r>
                    <w:rPr>
                      <w:color w:val="161616"/>
                      <w:spacing w:val="13"/>
                      <w:w w:val="99"/>
                    </w:rPr>
                    <w:t>i</w:t>
                  </w:r>
                  <w:r>
                    <w:rPr>
                      <w:color w:val="161616"/>
                      <w:w w:val="103"/>
                    </w:rPr>
                    <w:t>n</w:t>
                  </w:r>
                  <w:r>
                    <w:rPr>
                      <w:color w:val="161616"/>
                      <w:spacing w:val="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voto.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0.620193pt;margin-top:745.207886pt;width:238.45pt;height:15.5pt;mso-position-horizontal-relative:page;mso-position-vertical-relative:page;z-index:-8718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61616"/>
                      <w:w w:val="104"/>
                    </w:rPr>
                    <w:t>f)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Los</w:t>
                  </w:r>
                  <w:r>
                    <w:rPr>
                      <w:color w:val="161616"/>
                      <w:spacing w:val="1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demás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que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99"/>
                    </w:rPr>
                    <w:t>el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Consejo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spacing w:val="26"/>
                      <w:w w:val="80"/>
                    </w:rPr>
                    <w:t>l</w:t>
                  </w:r>
                  <w:r>
                    <w:rPr>
                      <w:color w:val="161616"/>
                      <w:w w:val="97"/>
                    </w:rPr>
                    <w:t>e</w:t>
                  </w:r>
                  <w:r>
                    <w:rPr>
                      <w:color w:val="161616"/>
                      <w:spacing w:val="15"/>
                    </w:rPr>
                    <w:t> </w:t>
                  </w:r>
                  <w:r>
                    <w:rPr>
                      <w:color w:val="161616"/>
                      <w:w w:val="105"/>
                    </w:rPr>
                    <w:t>confiera.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4.362915pt;margin-top:811.08313pt;width:47.35pt;height:12pt;mso-position-horizontal-relative:page;mso-position-vertical-relative:page;z-index:-87160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66"/>
                      <w:sz w:val="20"/>
                    </w:rPr>
                    <w:t>h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w w:val="166"/>
                      <w:sz w:val="20"/>
                    </w:rPr>
                    <w:t>g</w:t>
                  </w:r>
                  <w:r>
                    <w:rPr>
                      <w:rFonts w:ascii="Times New Roman" w:hAnsi="Times New Roman"/>
                      <w:color w:val="565656"/>
                      <w:w w:val="116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color w:val="565656"/>
                      <w:spacing w:val="8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20"/>
                    </w:rPr>
                    <w:t>19í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w w:val="99"/>
                      <w:sz w:val="20"/>
                    </w:rPr>
                    <w:t>2</w:t>
                  </w:r>
                  <w:r>
                    <w:rPr>
                      <w:rFonts w:ascii="Times New Roman" w:hAnsi="Times New Roman"/>
                      <w:color w:val="3B3B3B"/>
                      <w:w w:val="73"/>
                      <w:sz w:val="20"/>
                    </w:rPr>
                    <w:t>&lt;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4.284798pt;margin-top:38.845669pt;width:36.1pt;height:12pt;mso-position-horizontal-relative:page;mso-position-vertical-relative:page;z-index:-871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0.733505pt;margin-top:45.133331pt;width:264.25pt;height:12pt;mso-position-horizontal-relative:page;mso-position-vertical-relative:page;z-index:-871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4.445602pt;margin-top:73.29113pt;width:362.85pt;height:12pt;mso-position-horizontal-relative:page;mso-position-vertical-relative:page;z-index:-870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14.079597pt;margin-top:440.618195pt;width:270.650pt;height:12pt;mso-position-horizontal-relative:page;mso-position-vertical-relative:page;z-index:-870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520" w:bottom="0" w:left="660" w:right="56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9.7444pt;margin-top:22.375969pt;width:132.812pt;height:5.052631pt;mso-position-horizontal-relative:page;mso-position-vertical-relative:page;z-index:-87040" type="#_x0000_t75" stroked="false">
            <v:imagedata r:id="rId49" o:title=""/>
          </v:shape>
        </w:pict>
      </w:r>
      <w:r>
        <w:rPr/>
        <w:pict>
          <v:shape style="position:absolute;margin-left:109.714302pt;margin-top:32.481201pt;width:67.12782pt;height:79.3985pt;mso-position-horizontal-relative:page;mso-position-vertical-relative:page;z-index:-87016" type="#_x0000_t75" stroked="false">
            <v:imagedata r:id="rId50" o:title=""/>
          </v:shape>
        </w:pict>
      </w:r>
      <w:r>
        <w:rPr/>
        <w:pict>
          <v:shape style="position:absolute;margin-left:194.887207pt;margin-top:42.58651pt;width:373.8947pt;height:77.954890pt;mso-position-horizontal-relative:page;mso-position-vertical-relative:page;z-index:-86992" type="#_x0000_t75" stroked="false">
            <v:imagedata r:id="rId51" o:title=""/>
          </v:shape>
        </w:pict>
      </w:r>
      <w:r>
        <w:rPr/>
        <w:pict>
          <v:shape style="position:absolute;margin-left:517.533813pt;margin-top:819.96991pt;width:47.6391pt;height:10.10526pt;mso-position-horizontal-relative:page;mso-position-vertical-relative:page;z-index:-86968" type="#_x0000_t75" stroked="false">
            <v:imagedata r:id="rId52" o:title=""/>
          </v:shape>
        </w:pict>
      </w:r>
      <w:r>
        <w:rPr/>
        <w:pict>
          <v:shape style="position:absolute;margin-left:23.536079pt;margin-top:92.249268pt;width:54.8pt;height:14.5pt;mso-position-horizontal-relative:page;mso-position-vertical-relative:page;z-index:-86944" type="#_x0000_t202" filled="false" stroked="false">
            <v:textbox inset="0,0,0,0">
              <w:txbxContent>
                <w:p>
                  <w:pPr>
                    <w:spacing w:line="27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5"/>
                      <w:szCs w:val="25"/>
                    </w:rPr>
                  </w:pPr>
                  <w:r>
                    <w:rPr>
                      <w:rFonts w:ascii="Arial"/>
                      <w:i/>
                      <w:color w:val="151515"/>
                      <w:spacing w:val="32"/>
                      <w:w w:val="91"/>
                      <w:sz w:val="25"/>
                    </w:rPr>
                    <w:t>0</w:t>
                  </w:r>
                  <w:r>
                    <w:rPr>
                      <w:rFonts w:ascii="Arial"/>
                      <w:i/>
                      <w:color w:val="151515"/>
                      <w:w w:val="101"/>
                      <w:sz w:val="25"/>
                    </w:rPr>
                    <w:t>6</w:t>
                  </w:r>
                  <w:r>
                    <w:rPr>
                      <w:rFonts w:ascii="Arial"/>
                      <w:i/>
                      <w:color w:val="151515"/>
                      <w:spacing w:val="22"/>
                      <w:w w:val="101"/>
                      <w:sz w:val="25"/>
                    </w:rPr>
                    <w:t>1</w:t>
                  </w:r>
                  <w:r>
                    <w:rPr>
                      <w:rFonts w:ascii="Arial"/>
                      <w:i/>
                      <w:color w:val="151515"/>
                      <w:w w:val="99"/>
                      <w:sz w:val="25"/>
                    </w:rPr>
                    <w:t>2</w:t>
                  </w:r>
                  <w:r>
                    <w:rPr>
                      <w:rFonts w:ascii="Arial"/>
                      <w:i/>
                      <w:color w:val="151515"/>
                      <w:spacing w:val="35"/>
                      <w:w w:val="99"/>
                      <w:sz w:val="25"/>
                    </w:rPr>
                    <w:t>0</w:t>
                  </w:r>
                  <w:r>
                    <w:rPr>
                      <w:rFonts w:ascii="Arial"/>
                      <w:i/>
                      <w:color w:val="151515"/>
                      <w:w w:val="86"/>
                      <w:sz w:val="25"/>
                    </w:rPr>
                    <w:t>0</w:t>
                  </w:r>
                  <w:r>
                    <w:rPr>
                      <w:rFonts w:ascii="Arial"/>
                      <w:i/>
                      <w:color w:val="151515"/>
                      <w:spacing w:val="-31"/>
                      <w:sz w:val="25"/>
                    </w:rPr>
                    <w:t> </w:t>
                  </w:r>
                  <w:r>
                    <w:rPr>
                      <w:rFonts w:ascii="Arial"/>
                      <w:i/>
                      <w:color w:val="151515"/>
                      <w:w w:val="90"/>
                      <w:sz w:val="25"/>
                    </w:rPr>
                    <w:t>4</w:t>
                  </w:r>
                  <w:r>
                    <w:rPr>
                      <w:rFonts w:ascii="Arial"/>
                      <w:sz w:val="2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994812pt;margin-top:127.914825pt;width:4.05pt;height:7pt;mso-position-horizontal-relative:page;mso-position-vertical-relative:page;z-index:-8692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 w:hAnsi="Arial" w:cs="Arial" w:eastAsia="Arial"/>
                      <w:color w:val="484848"/>
                      <w:spacing w:val="-13"/>
                      <w:w w:val="58"/>
                      <w:sz w:val="10"/>
                      <w:szCs w:val="10"/>
                    </w:rPr>
                    <w:t>&gt;</w:t>
                  </w:r>
                  <w:r>
                    <w:rPr>
                      <w:rFonts w:ascii="Arial" w:hAnsi="Arial" w:cs="Arial" w:eastAsia="Arial"/>
                      <w:color w:val="151515"/>
                      <w:w w:val="56"/>
                      <w:sz w:val="10"/>
                      <w:szCs w:val="10"/>
                    </w:rPr>
                    <w:t>•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7.582489pt;margin-top:141.670685pt;width:12.3pt;height:6.5pt;mso-position-horizontal-relative:page;mso-position-vertical-relative:page;z-index:-8689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>
                    <w:rPr>
                      <w:rFonts w:ascii="Arial"/>
                      <w:color w:val="151515"/>
                      <w:w w:val="157"/>
                      <w:sz w:val="9"/>
                    </w:rPr>
                    <w:t>.</w:t>
                  </w:r>
                  <w:r>
                    <w:rPr>
                      <w:rFonts w:ascii="Arial"/>
                      <w:color w:val="151515"/>
                      <w:sz w:val="9"/>
                    </w:rPr>
                    <w:t>   </w:t>
                  </w:r>
                  <w:r>
                    <w:rPr>
                      <w:rFonts w:ascii="Arial"/>
                      <w:color w:val="151515"/>
                      <w:spacing w:val="12"/>
                      <w:sz w:val="9"/>
                    </w:rPr>
                    <w:t> </w:t>
                  </w:r>
                  <w:r>
                    <w:rPr>
                      <w:rFonts w:ascii="Arial"/>
                      <w:color w:val="343434"/>
                      <w:w w:val="69"/>
                      <w:sz w:val="9"/>
                    </w:rPr>
                    <w:t>'</w:t>
                  </w:r>
                  <w:r>
                    <w:rPr>
                      <w:rFonts w:ascii="Arial"/>
                      <w:color w:val="343434"/>
                      <w:spacing w:val="-8"/>
                      <w:w w:val="69"/>
                      <w:sz w:val="9"/>
                    </w:rPr>
                    <w:t>.</w:t>
                  </w:r>
                  <w:r>
                    <w:rPr>
                      <w:rFonts w:ascii="Arial"/>
                      <w:color w:val="151515"/>
                      <w:spacing w:val="-22"/>
                      <w:w w:val="144"/>
                      <w:sz w:val="9"/>
                    </w:rPr>
                    <w:t>!</w:t>
                  </w:r>
                  <w:r>
                    <w:rPr>
                      <w:rFonts w:ascii="Arial"/>
                      <w:color w:val="343434"/>
                      <w:w w:val="73"/>
                      <w:sz w:val="9"/>
                    </w:rPr>
                    <w:t>,</w:t>
                  </w:r>
                  <w:r>
                    <w:rPr>
                      <w:rFonts w:ascii="Arial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592796pt;margin-top:151.593506pt;width:289.75pt;height:15.5pt;mso-position-horizontal-relative:page;mso-position-vertical-relative:page;z-index:-8687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  <w:rPr>
                      <w:sz w:val="26"/>
                      <w:szCs w:val="26"/>
                    </w:rPr>
                  </w:pPr>
                  <w:r>
                    <w:rPr>
                      <w:color w:val="151515"/>
                      <w:w w:val="110"/>
                    </w:rPr>
                  </w:r>
                  <w:r>
                    <w:rPr>
                      <w:color w:val="151515"/>
                      <w:w w:val="110"/>
                      <w:u w:val="thick" w:color="000000"/>
                    </w:rPr>
                    <w:t>Artículo</w:t>
                  </w:r>
                  <w:r>
                    <w:rPr>
                      <w:color w:val="151515"/>
                      <w:u w:val="thick" w:color="000000"/>
                    </w:rPr>
                    <w:t> </w:t>
                  </w:r>
                  <w:r>
                    <w:rPr>
                      <w:color w:val="151515"/>
                      <w:spacing w:val="19"/>
                      <w:u w:val="thick" w:color="000000"/>
                    </w:rPr>
                    <w:t> </w:t>
                  </w:r>
                  <w:r>
                    <w:rPr>
                      <w:color w:val="151515"/>
                      <w:w w:val="107"/>
                      <w:u w:val="thick" w:color="000000"/>
                    </w:rPr>
                    <w:t>42º.-</w:t>
                  </w:r>
                  <w:r>
                    <w:rPr>
                      <w:color w:val="151515"/>
                      <w:spacing w:val="20"/>
                      <w:u w:val="thick" w:color="000000"/>
                    </w:rPr>
                    <w:t> </w:t>
                  </w:r>
                  <w:r>
                    <w:rPr>
                      <w:color w:val="151515"/>
                      <w:w w:val="109"/>
                      <w:u w:val="thick" w:color="000000"/>
                    </w:rPr>
                    <w:t>Designación</w:t>
                  </w:r>
                  <w:r>
                    <w:rPr>
                      <w:color w:val="151515"/>
                      <w:spacing w:val="-54"/>
                      <w:u w:val="thick" w:color="000000"/>
                    </w:rPr>
                    <w:t> </w:t>
                  </w:r>
                  <w:r>
                    <w:rPr>
                      <w:color w:val="343434"/>
                      <w:w w:val="8"/>
                      <w:u w:val="thick" w:color="000000"/>
                    </w:rPr>
                    <w:t>_</w:t>
                  </w:r>
                  <w:r>
                    <w:rPr>
                      <w:color w:val="343434"/>
                      <w:spacing w:val="8"/>
                      <w:u w:val="thick" w:color="000000"/>
                    </w:rPr>
                    <w:t> </w:t>
                  </w:r>
                  <w:r>
                    <w:rPr>
                      <w:color w:val="151515"/>
                      <w:w w:val="106"/>
                      <w:u w:val="thick" w:color="000000"/>
                    </w:rPr>
                    <w:t>del</w:t>
                  </w:r>
                  <w:r>
                    <w:rPr>
                      <w:color w:val="151515"/>
                      <w:spacing w:val="-9"/>
                      <w:u w:val="thick" w:color="000000"/>
                    </w:rPr>
                    <w:t> </w:t>
                  </w:r>
                  <w:r>
                    <w:rPr>
                      <w:color w:val="343434"/>
                      <w:spacing w:val="-3"/>
                      <w:w w:val="47"/>
                      <w:u w:val="thick" w:color="000000"/>
                    </w:rPr>
                    <w:t>.</w:t>
                  </w:r>
                  <w:r>
                    <w:rPr>
                      <w:color w:val="151515"/>
                      <w:w w:val="118"/>
                      <w:u w:val="thick" w:color="000000"/>
                    </w:rPr>
                    <w:t>Directo</w:t>
                  </w:r>
                  <w:r>
                    <w:rPr>
                      <w:color w:val="151515"/>
                      <w:spacing w:val="-52"/>
                      <w:u w:val="thick" w:color="000000"/>
                    </w:rPr>
                    <w:t> </w:t>
                  </w:r>
                  <w:r>
                    <w:rPr>
                      <w:color w:val="151515"/>
                      <w:w w:val="47"/>
                      <w:u w:val="thick" w:color="000000"/>
                    </w:rPr>
                    <w:t>.</w:t>
                  </w:r>
                  <w:r>
                    <w:rPr>
                      <w:color w:val="151515"/>
                      <w:spacing w:val="-13"/>
                      <w:u w:val="thick" w:color="000000"/>
                    </w:rPr>
                    <w:t> </w:t>
                  </w:r>
                  <w:r>
                    <w:rPr>
                      <w:color w:val="151515"/>
                      <w:w w:val="143"/>
                      <w:sz w:val="26"/>
                      <w:u w:val="thick" w:color="000000"/>
                    </w:rPr>
                    <w:t>Ge</w:t>
                  </w:r>
                  <w:r>
                    <w:rPr>
                      <w:color w:val="151515"/>
                      <w:spacing w:val="9"/>
                      <w:w w:val="143"/>
                      <w:sz w:val="26"/>
                      <w:u w:val="thick" w:color="000000"/>
                    </w:rPr>
                    <w:t>r</w:t>
                  </w:r>
                  <w:r>
                    <w:rPr>
                      <w:color w:val="151515"/>
                      <w:w w:val="113"/>
                      <w:sz w:val="26"/>
                      <w:u w:val="thick" w:color="000000"/>
                    </w:rPr>
                    <w:t>nte</w:t>
                  </w:r>
                  <w:r>
                    <w:rPr>
                      <w:color w:val="151515"/>
                      <w:w w:val="113"/>
                      <w:sz w:val="26"/>
                    </w:rPr>
                  </w:r>
                  <w:r>
                    <w:rPr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840195pt;margin-top:181.127441pt;width:420.8pt;height:20.5pt;mso-position-horizontal-relative:page;mso-position-vertical-relative:page;z-index:-868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971" w:val="left" w:leader="none"/>
                      <w:tab w:pos="6027" w:val="left" w:leader="none"/>
                      <w:tab w:pos="8033" w:val="left" w:leader="none"/>
                    </w:tabs>
                    <w:spacing w:line="398" w:lineRule="exact"/>
                    <w:ind w:right="0"/>
                    <w:jc w:val="left"/>
                  </w:pPr>
                  <w:r>
                    <w:rPr>
                      <w:color w:val="151515"/>
                      <w:w w:val="109"/>
                    </w:rPr>
                    <w:t>Corresponderá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09"/>
                    </w:rPr>
                    <w:t>al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3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Cons</w:t>
                  </w:r>
                  <w:r>
                    <w:rPr>
                      <w:color w:val="151515"/>
                      <w:spacing w:val="-21"/>
                      <w:w w:val="108"/>
                    </w:rPr>
                    <w:t>e</w:t>
                  </w:r>
                  <w:r>
                    <w:rPr>
                      <w:color w:val="151515"/>
                      <w:w w:val="241"/>
                    </w:rPr>
                    <w:t>J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484848"/>
                      <w:w w:val="52"/>
                    </w:rPr>
                    <w:t>..</w:t>
                  </w:r>
                  <w:r>
                    <w:rPr>
                      <w:rFonts w:ascii="Times New Roman" w:hAnsi="Times New Roman"/>
                      <w:i/>
                      <w:color w:val="484848"/>
                      <w:spacing w:val="3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51515"/>
                      <w:spacing w:val="-33"/>
                      <w:w w:val="158"/>
                      <w:sz w:val="37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color w:val="484848"/>
                      <w:w w:val="14"/>
                      <w:sz w:val="37"/>
                    </w:rPr>
                    <w:t>.-</w:t>
                  </w:r>
                  <w:r>
                    <w:rPr>
                      <w:rFonts w:ascii="Times New Roman" w:hAnsi="Times New Roman"/>
                      <w:i/>
                      <w:color w:val="484848"/>
                      <w:spacing w:val="2"/>
                      <w:w w:val="14"/>
                      <w:sz w:val="37"/>
                    </w:rPr>
                    <w:t>C</w:t>
                  </w:r>
                  <w:r>
                    <w:rPr>
                      <w:rFonts w:ascii="Times New Roman" w:hAnsi="Times New Roman"/>
                      <w:i/>
                      <w:color w:val="151515"/>
                      <w:w w:val="36"/>
                      <w:sz w:val="37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151515"/>
                      <w:spacing w:val="-58"/>
                      <w:sz w:val="37"/>
                    </w:rPr>
                    <w:t> </w:t>
                  </w:r>
                  <w:r>
                    <w:rPr>
                      <w:color w:val="151515"/>
                      <w:w w:val="96"/>
                    </w:rPr>
                    <w:t>·A</w:t>
                  </w:r>
                  <w:r>
                    <w:rPr>
                      <w:color w:val="151515"/>
                      <w:spacing w:val="-21"/>
                      <w:w w:val="96"/>
                    </w:rPr>
                    <w:t>d</w:t>
                  </w:r>
                  <w:r>
                    <w:rPr>
                      <w:color w:val="484848"/>
                      <w:spacing w:val="-18"/>
                      <w:w w:val="47"/>
                    </w:rPr>
                    <w:t>.</w:t>
                  </w:r>
                  <w:r>
                    <w:rPr>
                      <w:color w:val="151515"/>
                      <w:w w:val="109"/>
                    </w:rPr>
                    <w:t>ministración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10"/>
                    </w:rPr>
                    <w:t>la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designación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09"/>
                    </w:rPr>
                    <w:t>del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592796pt;margin-top:201.207809pt;width:224.05pt;height:32.3pt;mso-position-horizontal-relative:page;mso-position-vertical-relative:page;z-index:-86824" type="#_x0000_t202" filled="false" stroked="false">
            <v:textbox inset="0,0,0,0">
              <w:txbxContent>
                <w:p>
                  <w:pPr>
                    <w:pStyle w:val="BodyText"/>
                    <w:spacing w:line="259" w:lineRule="auto"/>
                    <w:ind w:right="19" w:firstLine="3"/>
                    <w:jc w:val="left"/>
                  </w:pPr>
                  <w:r>
                    <w:rPr>
                      <w:color w:val="151515"/>
                      <w:w w:val="110"/>
                    </w:rPr>
                    <w:t>Gerente.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8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Para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7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ello,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7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cuando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5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lo</w:t>
                  </w:r>
                  <w:r>
                    <w:rPr>
                      <w:color w:val="151515"/>
                      <w:spacing w:val="3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juzgue</w:t>
                  </w:r>
                  <w:r>
                    <w:rPr>
                      <w:color w:val="151515"/>
                      <w:w w:val="106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Administración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6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citado,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7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se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1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fijarán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9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las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6.731995pt;margin-top:201.207809pt;width:232.7pt;height:32.3pt;mso-position-horizontal-relative:page;mso-position-vertical-relative:page;z-index:-86800" type="#_x0000_t202" filled="false" stroked="false">
            <v:textbox inset="0,0,0,0">
              <w:txbxContent>
                <w:p>
                  <w:pPr>
                    <w:pStyle w:val="BodyText"/>
                    <w:spacing w:line="259" w:lineRule="auto"/>
                    <w:ind w:right="17" w:firstLine="28"/>
                    <w:jc w:val="left"/>
                  </w:pPr>
                  <w:r>
                    <w:rPr>
                      <w:color w:val="151515"/>
                      <w:w w:val="108"/>
                    </w:rPr>
                    <w:t>necesario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8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0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conveniente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8"/>
                    </w:rPr>
                    <w:t> </w:t>
                  </w:r>
                  <w:r>
                    <w:rPr>
                      <w:color w:val="151515"/>
                      <w:w w:val="102"/>
                    </w:rPr>
                    <w:t>el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9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órgano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9"/>
                    </w:rPr>
                    <w:t> </w:t>
                  </w:r>
                  <w:r>
                    <w:rPr>
                      <w:color w:val="151515"/>
                      <w:w w:val="118"/>
                    </w:rPr>
                    <w:t>de</w:t>
                  </w:r>
                  <w:r>
                    <w:rPr>
                      <w:color w:val="151515"/>
                      <w:w w:val="11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condiciones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6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que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3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deberá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0"/>
                    </w:rPr>
                    <w:t> </w:t>
                  </w:r>
                  <w:r>
                    <w:rPr>
                      <w:color w:val="151515"/>
                      <w:w w:val="103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cumplir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2"/>
                    </w:rPr>
                    <w:t> </w:t>
                  </w:r>
                  <w:r>
                    <w:rPr>
                      <w:color w:val="151515"/>
                      <w:w w:val="121"/>
                    </w:rPr>
                    <w:t>la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32002pt;margin-top:234.404312pt;width:223.45pt;height:15.5pt;mso-position-horizontal-relative:page;mso-position-vertical-relative:page;z-index:-8677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10"/>
                    </w:rPr>
                    <w:t>persona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30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que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acceda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2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al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2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cargo,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"/>
                    </w:rPr>
                    <w:t> </w:t>
                  </w:r>
                  <w:r>
                    <w:rPr>
                      <w:rFonts w:ascii="Arial"/>
                      <w:color w:val="151515"/>
                      <w:w w:val="109"/>
                      <w:sz w:val="26"/>
                    </w:rPr>
                    <w:t>y</w:t>
                  </w:r>
                  <w:r>
                    <w:rPr>
                      <w:rFonts w:ascii="Arial"/>
                      <w:color w:val="151515"/>
                      <w:sz w:val="26"/>
                    </w:rPr>
                    <w:t> </w:t>
                  </w:r>
                  <w:r>
                    <w:rPr>
                      <w:rFonts w:ascii="Arial"/>
                      <w:color w:val="151515"/>
                      <w:spacing w:val="-5"/>
                      <w:sz w:val="26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las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7.634003pt;margin-top:234.404312pt;width:230.45pt;height:15.5pt;mso-position-horizontal-relative:page;mso-position-vertical-relative:page;z-index:-8675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8"/>
                    </w:rPr>
                    <w:t>características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del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puesto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trabajo,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773201pt;margin-top:242.955872pt;width:458.75pt;height:25.5pt;mso-position-horizontal-relative:page;mso-position-vertical-relative:page;z-index:-86728" type="#_x0000_t202" filled="false" stroked="false">
            <v:textbox inset="0,0,0,0">
              <w:txbxContent>
                <w:p>
                  <w:pPr>
                    <w:pStyle w:val="BodyText"/>
                    <w:spacing w:line="500" w:lineRule="exact"/>
                    <w:ind w:right="0"/>
                    <w:jc w:val="left"/>
                  </w:pPr>
                  <w:r>
                    <w:rPr>
                      <w:color w:val="151515"/>
                      <w:w w:val="108"/>
                    </w:rPr>
                    <w:t>entre</w:t>
                  </w:r>
                  <w:r>
                    <w:rPr>
                      <w:color w:val="151515"/>
                      <w:spacing w:val="27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otras,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62"/>
                      <w:sz w:val="47"/>
                    </w:rPr>
                    <w:t>la</w:t>
                  </w:r>
                  <w:r>
                    <w:rPr>
                      <w:color w:val="151515"/>
                      <w:spacing w:val="-28"/>
                      <w:sz w:val="47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duración</w:t>
                  </w:r>
                  <w:r>
                    <w:rPr>
                      <w:color w:val="151515"/>
                      <w:spacing w:val="30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del</w:t>
                  </w:r>
                  <w:r>
                    <w:rPr>
                      <w:color w:val="151515"/>
                      <w:spacing w:val="31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cargo,</w:t>
                  </w:r>
                  <w:r>
                    <w:rPr>
                      <w:color w:val="151515"/>
                      <w:spacing w:val="23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renovación,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retribución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9"/>
                    </w:rPr>
                    <w:t> </w:t>
                  </w:r>
                  <w:r>
                    <w:rPr>
                      <w:color w:val="151515"/>
                      <w:w w:val="106"/>
                      <w:sz w:val="26"/>
                    </w:rPr>
                    <w:t>y</w:t>
                  </w:r>
                  <w:r>
                    <w:rPr>
                      <w:color w:val="151515"/>
                      <w:spacing w:val="28"/>
                      <w:sz w:val="26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exigencia</w:t>
                  </w:r>
                  <w:r>
                    <w:rPr>
                      <w:color w:val="151515"/>
                      <w:spacing w:val="30"/>
                    </w:rPr>
                    <w:t> </w:t>
                  </w:r>
                  <w:r>
                    <w:rPr>
                      <w:color w:val="151515"/>
                      <w:w w:val="112"/>
                    </w:rPr>
                    <w:t>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32002pt;margin-top:267.239990pt;width:459.2pt;height:63.7pt;mso-position-horizontal-relative:page;mso-position-vertical-relative:page;z-index:-8670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/>
                    <w:jc w:val="both"/>
                  </w:pPr>
                  <w:r>
                    <w:rPr>
                      <w:color w:val="151515"/>
                      <w:w w:val="109"/>
                    </w:rPr>
                    <w:t>responsabilidades.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16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La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designación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"/>
                    </w:rPr>
                    <w:t> </w:t>
                  </w:r>
                  <w:r>
                    <w:rPr>
                      <w:color w:val="151515"/>
                      <w:w w:val="103"/>
                    </w:rPr>
                    <w:t>del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5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Director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3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Gerente,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requerirá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3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una</w:t>
                  </w:r>
                  <w:r>
                    <w:rPr>
                      <w:color w:val="151515"/>
                      <w:w w:val="110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mayoría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cualificada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13"/>
                      <w:sz w:val="26"/>
                    </w:rPr>
                    <w:t>de</w:t>
                  </w:r>
                  <w:r>
                    <w:rPr>
                      <w:color w:val="151515"/>
                      <w:sz w:val="26"/>
                    </w:rPr>
                    <w:t> </w:t>
                  </w:r>
                  <w:r>
                    <w:rPr>
                      <w:color w:val="151515"/>
                      <w:spacing w:val="-6"/>
                      <w:sz w:val="26"/>
                    </w:rPr>
                    <w:t> </w:t>
                  </w:r>
                  <w:r>
                    <w:rPr>
                      <w:color w:val="151515"/>
                      <w:w w:val="113"/>
                    </w:rPr>
                    <w:t>dos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tercios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4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4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miembros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del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  <w:w w:val="19"/>
                    </w:rPr>
                    <w:t>-</w:t>
                  </w:r>
                  <w:r>
                    <w:rPr>
                      <w:color w:val="151515"/>
                      <w:spacing w:val="-42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Consejo,</w:t>
                  </w:r>
                  <w:r>
                    <w:rPr>
                      <w:color w:val="151515"/>
                      <w:spacing w:val="1"/>
                    </w:rPr>
                    <w:t> </w:t>
                  </w:r>
                  <w:r>
                    <w:rPr>
                      <w:color w:val="343434"/>
                      <w:w w:val="50"/>
                    </w:rPr>
                    <w:t>·</w:t>
                  </w:r>
                  <w:r>
                    <w:rPr>
                      <w:color w:val="343434"/>
                      <w:spacing w:val="-41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w w:val="112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5151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13"/>
                      <w:sz w:val="24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se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6"/>
                    </w:rPr>
                    <w:t> </w:t>
                  </w:r>
                  <w:r>
                    <w:rPr>
                      <w:color w:val="151515"/>
                      <w:w w:val="123"/>
                      <w:sz w:val="26"/>
                    </w:rPr>
                    <w:t>le</w:t>
                  </w:r>
                  <w:r>
                    <w:rPr>
                      <w:color w:val="151515"/>
                      <w:w w:val="123"/>
                      <w:sz w:val="26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conferirán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2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en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3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5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mismo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8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acto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33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aquellas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2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facultades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30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w w:val="120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51515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24"/>
                      <w:sz w:val="25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poderes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0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que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31"/>
                    </w:rPr>
                    <w:t> </w:t>
                  </w:r>
                  <w:r>
                    <w:rPr>
                      <w:color w:val="151515"/>
                      <w:w w:val="115"/>
                      <w:sz w:val="26"/>
                    </w:rPr>
                    <w:t>estime</w:t>
                  </w:r>
                  <w:r>
                    <w:rPr>
                      <w:color w:val="151515"/>
                      <w:w w:val="115"/>
                      <w:sz w:val="26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oportuno</w:t>
                  </w:r>
                  <w:r>
                    <w:rPr>
                      <w:color w:val="151515"/>
                      <w:spacing w:val="30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el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Consejo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12"/>
                    </w:rPr>
                    <w:t>de</w:t>
                  </w:r>
                  <w:r>
                    <w:rPr>
                      <w:color w:val="151515"/>
                      <w:spacing w:val="12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Administración.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1.139206pt;margin-top:363.581909pt;width:293.75pt;height:47.8pt;mso-position-horizontal-relative:page;mso-position-vertical-relative:page;z-index:-86680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45" w:right="0" w:firstLine="0"/>
                    <w:jc w:val="center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06"/>
                      <w:sz w:val="27"/>
                    </w:rPr>
                    <w:t>CAPÍTULO</w:t>
                  </w:r>
                  <w:r>
                    <w:rPr>
                      <w:rFonts w:ascii="Times New Roman" w:hAnsi="Times New Roman"/>
                      <w:b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9"/>
                      <w:sz w:val="27"/>
                    </w:rPr>
                    <w:t>IV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  <w:p>
                  <w:pPr>
                    <w:spacing w:line="252" w:lineRule="auto" w:before="10"/>
                    <w:ind w:left="19" w:right="17" w:hanging="18"/>
                    <w:jc w:val="center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b/>
                      <w:color w:val="151515"/>
                      <w:w w:val="109"/>
                      <w:sz w:val="27"/>
                    </w:rPr>
                    <w:t>RÉGIMEN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3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7"/>
                      <w:sz w:val="27"/>
                    </w:rPr>
                    <w:t>ECONÓMICO</w:t>
                  </w:r>
                  <w:r>
                    <w:rPr>
                      <w:rFonts w:ascii="Times New Roman" w:hAnsi="Times New Roman"/>
                      <w:b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95"/>
                      <w:sz w:val="27"/>
                    </w:rPr>
                    <w:t>-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8"/>
                      <w:sz w:val="27"/>
                    </w:rPr>
                    <w:t>FINANCIERO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1"/>
                      <w:sz w:val="27"/>
                    </w:rPr>
                    <w:t>Y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3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8"/>
                      <w:sz w:val="27"/>
                    </w:rPr>
                    <w:t>CUENTAS</w:t>
                  </w:r>
                  <w:r>
                    <w:rPr>
                      <w:rFonts w:ascii="Times New Roman" w:hAnsi="Times New Roman"/>
                      <w:b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-3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7"/>
                      <w:sz w:val="27"/>
                    </w:rPr>
                    <w:t>ANUALES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9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6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b/>
                      <w:color w:val="151515"/>
                      <w:spacing w:val="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b/>
                      <w:color w:val="151515"/>
                      <w:w w:val="108"/>
                      <w:sz w:val="27"/>
                    </w:rPr>
                    <w:t>SOCIEDAD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232002pt;margin-top:427.629517pt;width:213.85pt;height:15.5pt;mso-position-horizontal-relative:page;mso-position-vertical-relative:page;z-index:-8665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9"/>
                    </w:rPr>
                  </w:r>
                  <w:r>
                    <w:rPr>
                      <w:color w:val="151515"/>
                      <w:w w:val="109"/>
                      <w:u w:val="single" w:color="000000"/>
                    </w:rPr>
                    <w:t>Artícuio</w:t>
                  </w:r>
                  <w:r>
                    <w:rPr>
                      <w:color w:val="151515"/>
                      <w:u w:val="single" w:color="000000"/>
                    </w:rPr>
                    <w:t> </w:t>
                  </w:r>
                  <w:r>
                    <w:rPr>
                      <w:color w:val="151515"/>
                      <w:spacing w:val="17"/>
                      <w:u w:val="single" w:color="000000"/>
                    </w:rPr>
                    <w:t> </w:t>
                  </w:r>
                  <w:r>
                    <w:rPr>
                      <w:color w:val="151515"/>
                      <w:w w:val="103"/>
                      <w:u w:val="single" w:color="000000"/>
                    </w:rPr>
                    <w:t>43°.-</w:t>
                  </w:r>
                  <w:r>
                    <w:rPr>
                      <w:color w:val="151515"/>
                      <w:spacing w:val="14"/>
                      <w:u w:val="single" w:color="000000"/>
                    </w:rPr>
                    <w:t> </w:t>
                  </w:r>
                  <w:r>
                    <w:rPr>
                      <w:color w:val="151515"/>
                      <w:w w:val="109"/>
                      <w:u w:val="single" w:color="000000"/>
                    </w:rPr>
                    <w:t>Régimen</w:t>
                  </w:r>
                  <w:r>
                    <w:rPr>
                      <w:color w:val="151515"/>
                      <w:spacing w:val="19"/>
                      <w:u w:val="single" w:color="000000"/>
                    </w:rPr>
                    <w:t> </w:t>
                  </w:r>
                  <w:r>
                    <w:rPr>
                      <w:color w:val="151515"/>
                      <w:w w:val="109"/>
                      <w:u w:val="single" w:color="000000"/>
                    </w:rPr>
                    <w:t>Económico</w:t>
                  </w:r>
                  <w:r>
                    <w:rPr>
                      <w:color w:val="151515"/>
                      <w:w w:val="109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051498pt;margin-top:459.7435pt;width:457.45pt;height:81.25pt;mso-position-horizontal-relative:page;mso-position-vertical-relative:page;z-index:-86632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 w:firstLine="793"/>
                    <w:jc w:val="both"/>
                  </w:pPr>
                  <w:r>
                    <w:rPr>
                      <w:rFonts w:ascii="Arial" w:hAnsi="Arial"/>
                      <w:b/>
                      <w:color w:val="151515"/>
                      <w:w w:val="105"/>
                      <w:sz w:val="25"/>
                    </w:rPr>
                    <w:t>1.-</w:t>
                  </w:r>
                  <w:r>
                    <w:rPr>
                      <w:rFonts w:ascii="Arial" w:hAnsi="Arial"/>
                      <w:b/>
                      <w:color w:val="151515"/>
                      <w:spacing w:val="7"/>
                      <w:sz w:val="25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En</w:t>
                  </w:r>
                  <w:r>
                    <w:rPr>
                      <w:color w:val="151515"/>
                      <w:spacing w:val="32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el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plazo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máximo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0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  <w:spacing w:val="17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tres</w:t>
                  </w:r>
                  <w:r>
                    <w:rPr>
                      <w:color w:val="151515"/>
                      <w:spacing w:val="2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meses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contados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a</w:t>
                  </w:r>
                  <w:r>
                    <w:rPr>
                      <w:color w:val="151515"/>
                      <w:spacing w:val="10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partir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1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del</w:t>
                  </w:r>
                  <w:r>
                    <w:rPr>
                      <w:color w:val="151515"/>
                      <w:spacing w:val="30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cierre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2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del</w:t>
                  </w:r>
                  <w:r>
                    <w:rPr>
                      <w:color w:val="151515"/>
                      <w:w w:val="106"/>
                    </w:rPr>
                    <w:t> </w:t>
                  </w:r>
                  <w:r>
                    <w:rPr>
                      <w:color w:val="151515"/>
                      <w:w w:val="120"/>
                    </w:rPr>
                    <w:t>ejerci</w:t>
                  </w:r>
                  <w:r>
                    <w:rPr>
                      <w:color w:val="151515"/>
                      <w:spacing w:val="22"/>
                      <w:w w:val="120"/>
                    </w:rPr>
                    <w:t>c</w:t>
                  </w:r>
                  <w:r>
                    <w:rPr>
                      <w:color w:val="151515"/>
                      <w:w w:val="109"/>
                    </w:rPr>
                    <w:t>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3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social,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2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administradores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4"/>
                    </w:rPr>
                    <w:t> </w:t>
                  </w:r>
                  <w:r>
                    <w:rPr>
                      <w:color w:val="151515"/>
                      <w:w w:val="103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2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3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Sociedad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9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formularán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3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las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9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cuentas</w:t>
                  </w:r>
                  <w:r>
                    <w:rPr>
                      <w:color w:val="151515"/>
                      <w:w w:val="108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anuale$,</w:t>
                  </w:r>
                  <w:r>
                    <w:rPr>
                      <w:color w:val="151515"/>
                      <w:spacing w:val="31"/>
                    </w:rPr>
                    <w:t> </w:t>
                  </w:r>
                  <w:r>
                    <w:rPr>
                      <w:color w:val="151515"/>
                      <w:w w:val="102"/>
                    </w:rPr>
                    <w:t>el</w:t>
                  </w:r>
                  <w:r>
                    <w:rPr>
                      <w:color w:val="151515"/>
                      <w:spacing w:val="2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informe</w:t>
                  </w:r>
                  <w:r>
                    <w:rPr>
                      <w:color w:val="151515"/>
                      <w:spacing w:val="2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de</w:t>
                  </w:r>
                  <w:r>
                    <w:rPr>
                      <w:color w:val="151515"/>
                      <w:spacing w:val="12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gestión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w w:val="125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51515"/>
                      <w:spacing w:val="14"/>
                      <w:sz w:val="24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la</w:t>
                  </w:r>
                  <w:r>
                    <w:rPr>
                      <w:color w:val="151515"/>
                      <w:spacing w:val="5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propuesta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  <w:spacing w:val="17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aplicación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3"/>
                    </w:rPr>
                    <w:t> </w:t>
                  </w:r>
                  <w:r>
                    <w:rPr>
                      <w:color w:val="151515"/>
                      <w:w w:val="103"/>
                    </w:rPr>
                    <w:t>del</w:t>
                  </w:r>
                  <w:r>
                    <w:rPr>
                      <w:color w:val="151515"/>
                      <w:spacing w:val="12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resultado.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60"/>
                    <w:ind w:left="781" w:right="0"/>
                    <w:jc w:val="left"/>
                  </w:pPr>
                  <w:r>
                    <w:rPr>
                      <w:color w:val="151515"/>
                      <w:w w:val="131"/>
                      <w:sz w:val="44"/>
                    </w:rPr>
                    <w:t>l-</w:t>
                  </w:r>
                  <w:r>
                    <w:rPr>
                      <w:color w:val="151515"/>
                      <w:spacing w:val="-46"/>
                      <w:sz w:val="44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Las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0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cuentas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4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anuales</w:t>
                  </w:r>
                  <w:r>
                    <w:rPr>
                      <w:color w:val="151515"/>
                      <w:spacing w:val="31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w w:val="118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51515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30"/>
                      <w:sz w:val="24"/>
                    </w:rPr>
                    <w:t> </w:t>
                  </w:r>
                  <w:r>
                    <w:rPr>
                      <w:color w:val="151515"/>
                      <w:w w:val="96"/>
                    </w:rPr>
                    <w:t>el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informe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9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  <w:spacing w:val="2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gestión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1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deberán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2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ser</w:t>
                  </w:r>
                  <w:r>
                    <w:rPr>
                      <w:color w:val="151515"/>
                      <w:spacing w:val="25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firmados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69101pt;margin-top:539.667725pt;width:439.15pt;height:47.8pt;mso-position-horizontal-relative:page;mso-position-vertical-relative:page;z-index:-86608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 w:firstLine="7"/>
                    <w:jc w:val="both"/>
                  </w:pPr>
                  <w:r>
                    <w:rPr>
                      <w:color w:val="151515"/>
                      <w:w w:val="111"/>
                    </w:rPr>
                    <w:t>po</w:t>
                  </w:r>
                  <w:r>
                    <w:rPr>
                      <w:color w:val="151515"/>
                      <w:spacing w:val="4"/>
                      <w:w w:val="111"/>
                    </w:rPr>
                    <w:t>r</w:t>
                  </w:r>
                  <w:r>
                    <w:rPr>
                      <w:color w:val="343434"/>
                      <w:w w:val="90"/>
                    </w:rPr>
                    <w:t>,</w:t>
                  </w:r>
                  <w:r>
                    <w:rPr>
                      <w:color w:val="343434"/>
                      <w:spacing w:val="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fo</w:t>
                  </w:r>
                  <w:r>
                    <w:rPr>
                      <w:color w:val="151515"/>
                      <w:spacing w:val="-3"/>
                      <w:w w:val="107"/>
                    </w:rPr>
                    <w:t>d</w:t>
                  </w:r>
                  <w:r>
                    <w:rPr>
                      <w:color w:val="484848"/>
                      <w:spacing w:val="3"/>
                      <w:w w:val="8"/>
                    </w:rPr>
                    <w:t>_</w:t>
                  </w:r>
                  <w:r>
                    <w:rPr>
                      <w:color w:val="151515"/>
                      <w:w w:val="112"/>
                    </w:rPr>
                    <w:t>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7"/>
                    </w:rPr>
                    <w:t> </w:t>
                  </w:r>
                  <w:r>
                    <w:rPr>
                      <w:color w:val="151515"/>
                      <w:spacing w:val="25"/>
                      <w:w w:val="91"/>
                    </w:rPr>
                    <w:t>l</w:t>
                  </w:r>
                  <w:r>
                    <w:rPr>
                      <w:color w:val="151515"/>
                      <w:w w:val="106"/>
                    </w:rPr>
                    <w:t>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3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administrádores,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8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si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6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faltare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5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5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firma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6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0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alguno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7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ellos,</w:t>
                  </w:r>
                  <w:r>
                    <w:rPr>
                      <w:color w:val="151515"/>
                      <w:w w:val="108"/>
                    </w:rPr>
                    <w:t> </w:t>
                  </w:r>
                  <w:r>
                    <w:rPr>
                      <w:color w:val="151515"/>
                      <w:w w:val="102"/>
                      <w:sz w:val="26"/>
                    </w:rPr>
                    <w:t>indicaFáJ</w:t>
                  </w:r>
                  <w:r>
                    <w:rPr>
                      <w:color w:val="151515"/>
                      <w:sz w:val="26"/>
                    </w:rPr>
                    <w:t> </w:t>
                  </w:r>
                  <w:r>
                    <w:rPr>
                      <w:color w:val="151515"/>
                      <w:spacing w:val="-5"/>
                      <w:sz w:val="26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tal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1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circunstancia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3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en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5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cada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4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uno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8"/>
                    </w:rPr>
                    <w:t> </w:t>
                  </w:r>
                  <w:r>
                    <w:rPr>
                      <w:color w:val="151515"/>
                      <w:w w:val="110"/>
                      <w:sz w:val="26"/>
                    </w:rPr>
                    <w:t>de</w:t>
                  </w:r>
                  <w:r>
                    <w:rPr>
                      <w:color w:val="151515"/>
                      <w:sz w:val="26"/>
                    </w:rPr>
                    <w:t>  </w:t>
                  </w:r>
                  <w:r>
                    <w:rPr>
                      <w:color w:val="151515"/>
                      <w:spacing w:val="-9"/>
                      <w:sz w:val="26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los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3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documentos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4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en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6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que</w:t>
                  </w:r>
                  <w:r>
                    <w:rPr>
                      <w:color w:val="151515"/>
                      <w:w w:val="107"/>
                    </w:rPr>
                    <w:t> </w:t>
                  </w:r>
                  <w:r>
                    <w:rPr>
                      <w:color w:val="151515"/>
                      <w:w w:val="127"/>
                    </w:rPr>
                    <w:t>produz</w:t>
                  </w:r>
                  <w:r>
                    <w:rPr>
                      <w:color w:val="151515"/>
                      <w:spacing w:val="-2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a,</w:t>
                  </w:r>
                  <w:r>
                    <w:rPr>
                      <w:color w:val="151515"/>
                      <w:spacing w:val="19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indicando</w:t>
                  </w:r>
                  <w:r>
                    <w:rPr>
                      <w:color w:val="151515"/>
                      <w:spacing w:val="32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expresamente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3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la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causa</w:t>
                  </w:r>
                  <w:r>
                    <w:rPr>
                      <w:color w:val="151515"/>
                      <w:spacing w:val="30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que</w:t>
                  </w:r>
                  <w:r>
                    <w:rPr>
                      <w:color w:val="151515"/>
                      <w:spacing w:val="24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la</w:t>
                  </w:r>
                  <w:r>
                    <w:rPr>
                      <w:color w:val="151515"/>
                      <w:spacing w:val="1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ha</w:t>
                  </w:r>
                  <w:r>
                    <w:rPr>
                      <w:color w:val="151515"/>
                      <w:spacing w:val="14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motivado.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2.324829pt;margin-top:539.667725pt;width:14.45pt;height:31.6pt;mso-position-horizontal-relative:page;mso-position-vertical-relative:page;z-index:-8658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right="17"/>
                    <w:jc w:val="left"/>
                  </w:pPr>
                  <w:r>
                    <w:rPr>
                      <w:color w:val="151515"/>
                      <w:w w:val="110"/>
                    </w:rPr>
                    <w:t>se se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329903pt;margin-top:604.436890pt;width:189.15pt;height:15.5pt;mso-position-horizontal-relative:page;mso-position-vertical-relative:page;z-index:-8656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10"/>
                    </w:rPr>
                  </w:r>
                  <w:r>
                    <w:rPr>
                      <w:color w:val="151515"/>
                      <w:w w:val="110"/>
                      <w:u w:val="thick" w:color="000000"/>
                    </w:rPr>
                    <w:t>Artículo</w:t>
                  </w:r>
                  <w:r>
                    <w:rPr>
                      <w:color w:val="151515"/>
                      <w:u w:val="thick" w:color="000000"/>
                    </w:rPr>
                    <w:t> </w:t>
                  </w:r>
                  <w:r>
                    <w:rPr>
                      <w:color w:val="151515"/>
                      <w:spacing w:val="16"/>
                      <w:u w:val="thick" w:color="000000"/>
                    </w:rPr>
                    <w:t> </w:t>
                  </w:r>
                  <w:r>
                    <w:rPr>
                      <w:color w:val="151515"/>
                      <w:w w:val="109"/>
                      <w:u w:val="thick" w:color="000000"/>
                    </w:rPr>
                    <w:t>44º.-</w:t>
                  </w:r>
                  <w:r>
                    <w:rPr>
                      <w:color w:val="151515"/>
                      <w:spacing w:val="28"/>
                      <w:u w:val="thick" w:color="000000"/>
                    </w:rPr>
                    <w:t> </w:t>
                  </w:r>
                  <w:r>
                    <w:rPr>
                      <w:color w:val="151515"/>
                      <w:w w:val="108"/>
                      <w:u w:val="thick" w:color="000000"/>
                    </w:rPr>
                    <w:t>Cuentas</w:t>
                  </w:r>
                  <w:r>
                    <w:rPr>
                      <w:color w:val="151515"/>
                      <w:spacing w:val="24"/>
                      <w:u w:val="thick" w:color="000000"/>
                    </w:rPr>
                    <w:t> </w:t>
                  </w:r>
                  <w:r>
                    <w:rPr>
                      <w:color w:val="151515"/>
                      <w:w w:val="107"/>
                      <w:u w:val="thick" w:color="000000"/>
                    </w:rPr>
                    <w:t>Anuales</w:t>
                  </w:r>
                  <w:r>
                    <w:rPr>
                      <w:color w:val="151515"/>
                      <w:w w:val="107"/>
                    </w:rPr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561905pt;margin-top:636.689758pt;width:396.4pt;height:16pt;mso-position-horizontal-relative:page;mso-position-vertical-relative:page;z-index:-86536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51515"/>
                      <w:w w:val="106"/>
                      <w:sz w:val="28"/>
                    </w:rPr>
                    <w:t>1.-</w:t>
                  </w:r>
                  <w:r>
                    <w:rPr>
                      <w:rFonts w:ascii="Times New Roman" w:hAnsi="Times New Roman"/>
                      <w:color w:val="151515"/>
                      <w:spacing w:val="34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6"/>
                      <w:sz w:val="28"/>
                    </w:rPr>
                    <w:t>El</w:t>
                  </w:r>
                  <w:r>
                    <w:rPr>
                      <w:rFonts w:ascii="Times New Roman" w:hAnsi="Times New Roman"/>
                      <w:color w:val="15151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8"/>
                      <w:sz w:val="27"/>
                    </w:rPr>
                    <w:t>Balance,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2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6"/>
                      <w:sz w:val="28"/>
                    </w:rPr>
                    <w:t>la</w:t>
                  </w:r>
                  <w:r>
                    <w:rPr>
                      <w:rFonts w:ascii="Times New Roman" w:hAnsi="Times New Roman"/>
                      <w:color w:val="151515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8"/>
                      <w:sz w:val="27"/>
                    </w:rPr>
                    <w:t>Cuenta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6"/>
                      <w:sz w:val="27"/>
                    </w:rPr>
                    <w:t>de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7"/>
                      <w:sz w:val="27"/>
                    </w:rPr>
                    <w:t>Pérdidas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6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515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8"/>
                      <w:sz w:val="27"/>
                    </w:rPr>
                    <w:t>Ganancias,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0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51515"/>
                      <w:w w:val="107"/>
                      <w:sz w:val="27"/>
                    </w:rPr>
                    <w:t>Informe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0.701111pt;margin-top:637.092102pt;width:15.6pt;height:15.5pt;mso-position-horizontal-relative:page;mso-position-vertical-relative:page;z-index:-8651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690697pt;margin-top:653.509888pt;width:456.9pt;height:15.5pt;mso-position-horizontal-relative:page;mso-position-vertical-relative:page;z-index:-8648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9"/>
                    </w:rPr>
                    <w:t>Gestión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así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5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como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4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Memoria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4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4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cada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ejercicio,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integran,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formando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una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329903pt;margin-top:670.108215pt;width:46.1pt;height:15.5pt;mso-position-horizontal-relative:page;mso-position-vertical-relative:page;z-index:-8646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9"/>
                    </w:rPr>
                    <w:t>unidad,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7.324707pt;margin-top:670.108215pt;width:18.3pt;height:15.5pt;mso-position-horizontal-relative:page;mso-position-vertical-relative:page;z-index:-8644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8"/>
                    </w:rPr>
                    <w:t>las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6.912399pt;margin-top:670.108215pt;width:138.450pt;height:15.5pt;mso-position-horizontal-relative:page;mso-position-vertical-relative:page;z-index:-8641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174" w:val="left" w:leader="none"/>
                      <w:tab w:pos="2332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8"/>
                    </w:rPr>
                    <w:t>cuentas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09"/>
                    </w:rPr>
                    <w:t>anuales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06"/>
                    </w:rPr>
                    <w:t>que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6.293793pt;margin-top:670.108215pt;width:15.6pt;height:15.5pt;mso-position-horizontal-relative:page;mso-position-vertical-relative:page;z-index:-8639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6"/>
                    </w:rPr>
                    <w:t>ha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994812pt;margin-top:670.108215pt;width:16pt;height:15.5pt;mso-position-horizontal-relative:page;mso-position-vertical-relative:page;z-index:-8636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9"/>
                    </w:rPr>
                    <w:t>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0.417511pt;margin-top:670.108215pt;width:53.4pt;height:15.5pt;mso-position-horizontal-relative:page;mso-position-vertical-relative:page;z-index:-8634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8"/>
                    </w:rPr>
                    <w:t>formular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5.907196pt;margin-top:670.108215pt;width:72.8pt;height:15.5pt;mso-position-horizontal-relative:page;mso-position-vertical-relative:page;z-index:-86320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481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0"/>
                    </w:rPr>
                    <w:t>el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07"/>
                    </w:rPr>
                    <w:t>Consejo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0.52063pt;margin-top:670.108215pt;width:16pt;height:15.5pt;mso-position-horizontal-relative:page;mso-position-vertical-relative:page;z-index:-86296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9"/>
                    </w:rPr>
                    <w:t>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969101pt;margin-top:686.526001pt;width:458.75pt;height:65.850pt;mso-position-horizontal-relative:page;mso-position-vertical-relative:page;z-index:-86272" type="#_x0000_t202" filled="false" stroked="false">
            <v:textbox inset="0,0,0,0">
              <w:txbxContent>
                <w:p>
                  <w:pPr>
                    <w:pStyle w:val="BodyText"/>
                    <w:spacing w:line="259" w:lineRule="auto"/>
                    <w:ind w:right="17" w:firstLine="3"/>
                    <w:jc w:val="both"/>
                  </w:pPr>
                  <w:r>
                    <w:rPr>
                      <w:color w:val="151515"/>
                      <w:w w:val="110"/>
                    </w:rPr>
                    <w:t>Administración,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0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dentro</w:t>
                  </w:r>
                  <w:r>
                    <w:rPr>
                      <w:color w:val="151515"/>
                      <w:spacing w:val="29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del</w:t>
                  </w:r>
                  <w:r>
                    <w:rPr>
                      <w:color w:val="151515"/>
                      <w:spacing w:val="16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plazo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máximo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2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fijado</w:t>
                  </w:r>
                  <w:r>
                    <w:rPr>
                      <w:color w:val="151515"/>
                      <w:spacing w:val="32"/>
                    </w:rPr>
                    <w:t> </w:t>
                  </w:r>
                  <w:r>
                    <w:rPr>
                      <w:color w:val="151515"/>
                      <w:w w:val="104"/>
                    </w:rPr>
                    <w:t>en</w:t>
                  </w:r>
                  <w:r>
                    <w:rPr>
                      <w:color w:val="151515"/>
                      <w:spacing w:val="26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el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número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5"/>
                    </w:rPr>
                    <w:t> </w:t>
                  </w:r>
                  <w:r>
                    <w:rPr>
                      <w:color w:val="151515"/>
                      <w:w w:val="90"/>
                    </w:rPr>
                    <w:t>1</w:t>
                  </w:r>
                  <w:r>
                    <w:rPr>
                      <w:color w:val="151515"/>
                      <w:spacing w:val="5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del</w:t>
                  </w:r>
                  <w:r>
                    <w:rPr>
                      <w:color w:val="151515"/>
                      <w:spacing w:val="24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artículo</w:t>
                  </w:r>
                  <w:r>
                    <w:rPr>
                      <w:color w:val="151515"/>
                      <w:w w:val="108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precedente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0"/>
                    </w:rPr>
                    <w:t> </w:t>
                  </w:r>
                  <w:r>
                    <w:rPr>
                      <w:color w:val="151515"/>
                      <w:w w:val="110"/>
                      <w:sz w:val="26"/>
                    </w:rPr>
                    <w:t>y,</w:t>
                  </w:r>
                  <w:r>
                    <w:rPr>
                      <w:color w:val="151515"/>
                      <w:sz w:val="26"/>
                    </w:rPr>
                    <w:t> </w:t>
                  </w:r>
                  <w:r>
                    <w:rPr>
                      <w:color w:val="151515"/>
                      <w:spacing w:val="-20"/>
                      <w:sz w:val="26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en</w:t>
                  </w:r>
                  <w:r>
                    <w:rPr>
                      <w:color w:val="151515"/>
                      <w:spacing w:val="25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todo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6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caso,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con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6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3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debida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4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antelación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8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a</w:t>
                  </w:r>
                  <w:r>
                    <w:rPr>
                      <w:color w:val="151515"/>
                      <w:spacing w:val="31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celebración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4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la</w:t>
                  </w:r>
                  <w:r>
                    <w:rPr>
                      <w:color w:val="151515"/>
                      <w:w w:val="110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Junta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8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General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5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Ordinaria,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1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una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vez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2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verificadas,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2"/>
                    </w:rPr>
                    <w:t> </w:t>
                  </w:r>
                  <w:r>
                    <w:rPr>
                      <w:color w:val="151515"/>
                      <w:w w:val="104"/>
                    </w:rPr>
                    <w:t>en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6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su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caso,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30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las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cuentas</w:t>
                  </w:r>
                  <w:r>
                    <w:rPr>
                      <w:color w:val="151515"/>
                      <w:w w:val="108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anuales</w:t>
                  </w:r>
                  <w:r>
                    <w:rPr>
                      <w:color w:val="151515"/>
                      <w:spacing w:val="16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por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0"/>
                    </w:rPr>
                    <w:t> </w:t>
                  </w:r>
                  <w:r>
                    <w:rPr>
                      <w:color w:val="151515"/>
                      <w:w w:val="104"/>
                    </w:rPr>
                    <w:t>los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Auditores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2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Cuentas.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0.477875pt;margin-top:152.456604pt;width:7.75pt;height:12pt;mso-position-horizontal-relative:page;mso-position-vertical-relative:page;z-index:-8624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962982pt;margin-top:152.456604pt;width:7.05pt;height:12pt;mso-position-horizontal-relative:page;mso-position-vertical-relative:page;z-index:-862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1.532013pt;margin-top:152.456604pt;width:7.65pt;height:12pt;mso-position-horizontal-relative:page;mso-position-vertical-relative:page;z-index:-862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94.195099pt;margin-top:152.456604pt;width:5.55pt;height:12pt;mso-position-horizontal-relative:page;mso-position-vertical-relative:page;z-index:-861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46.697174pt;margin-top:152.456604pt;width:7.75pt;height:12pt;mso-position-horizontal-relative:page;mso-position-vertical-relative:page;z-index:-861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667648pt;margin-top:428.492615pt;width:7.65pt;height:12pt;mso-position-horizontal-relative:page;mso-position-vertical-relative:page;z-index:-861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543777pt;margin-top:428.492615pt;width:6.75pt;height:12pt;mso-position-horizontal-relative:page;mso-position-vertical-relative:page;z-index:-861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0.198608pt;margin-top:428.492615pt;width:7pt;height:12pt;mso-position-horizontal-relative:page;mso-position-vertical-relative:page;z-index:-860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214966pt;margin-top:605.299988pt;width:7.6pt;height:12pt;mso-position-horizontal-relative:page;mso-position-vertical-relative:page;z-index:-860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030792pt;margin-top:605.299988pt;width:7.4pt;height:12pt;mso-position-horizontal-relative:page;mso-position-vertical-relative:page;z-index:-860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44.18277pt;margin-top:605.299988pt;width:7.25pt;height:12pt;mso-position-horizontal-relative:page;mso-position-vertical-relative:page;z-index:-860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360" w:bottom="0" w:left="360" w:right="4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12.283501pt;margin-top:28.435471pt;width:60.51646pt;height:75.09873pt;mso-position-horizontal-relative:page;mso-position-vertical-relative:page;z-index:-85984" type="#_x0000_t75" stroked="false">
            <v:imagedata r:id="rId53" o:title=""/>
          </v:shape>
        </w:pict>
      </w:r>
      <w:r>
        <w:rPr/>
        <w:pict>
          <v:shape style="position:absolute;margin-left:150.926605pt;margin-top:148.010117pt;width:411.94940pt;height:14.58228pt;mso-position-horizontal-relative:page;mso-position-vertical-relative:page;z-index:-85960" type="#_x0000_t75" stroked="false">
            <v:imagedata r:id="rId54" o:title=""/>
          </v:shape>
        </w:pict>
      </w:r>
      <w:r>
        <w:rPr/>
        <w:pict>
          <v:group style="position:absolute;margin-left:188.067398pt;margin-top:54.9487pt;width:180.25pt;height:.1pt;mso-position-horizontal-relative:page;mso-position-vertical-relative:page;z-index:-85936" coordorigin="3761,1099" coordsize="3605,2">
            <v:shape style="position:absolute;left:3761;top:1099;width:3605;height:2" coordorigin="3761,1099" coordsize="3605,0" path="m3761,1099l7366,1099e" filled="false" stroked="true" strokeweight=".546708pt" strokecolor="#000000">
              <v:path arrowok="t"/>
            </v:shape>
            <w10:wrap type="none"/>
          </v:group>
        </w:pict>
      </w:r>
      <w:r>
        <w:rPr/>
        <w:pict>
          <v:group style="position:absolute;margin-left:372.672302pt;margin-top:55.039829pt;width:186.65pt;height:.1pt;mso-position-horizontal-relative:page;mso-position-vertical-relative:page;z-index:-85912" coordorigin="7453,1101" coordsize="3733,2">
            <v:shape style="position:absolute;left:7453;top:1101;width:3733;height:2" coordorigin="7453,1101" coordsize="3733,0" path="m7453,1101l11186,1101e" filled="false" stroked="true" strokeweight=".546708pt" strokecolor="#000000">
              <v:path arrowok="t"/>
            </v:shape>
            <w10:wrap type="none"/>
          </v:group>
        </w:pict>
      </w:r>
      <w:r>
        <w:rPr/>
        <w:pict>
          <v:group style="position:absolute;margin-left:187.702896pt;margin-top:82.92424pt;width:371.8pt;height:.1pt;mso-position-horizontal-relative:page;mso-position-vertical-relative:page;z-index:-85888" coordorigin="3754,1658" coordsize="7436,2">
            <v:shape style="position:absolute;left:3754;top:1658;width:7436;height:2" coordorigin="3754,1658" coordsize="7436,0" path="m3754,1658l11189,1658e" filled="false" stroked="true" strokeweight=".728943pt" strokecolor="#000000">
              <v:path arrowok="t"/>
            </v:shape>
            <w10:wrap type="none"/>
          </v:group>
        </w:pict>
      </w:r>
      <w:r>
        <w:rPr/>
        <w:pict>
          <v:shape style="position:absolute;margin-left:195.814697pt;margin-top:59.686867pt;width:350.8pt;height:11pt;mso-position-horizontal-relative:page;mso-position-vertical-relative:page;z-index:-85864" type="#_x0000_t202" filled="false" stroked="false">
            <v:textbox inset="0,0,0,0">
              <w:txbxContent>
                <w:p>
                  <w:pPr>
                    <w:spacing w:line="20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61616"/>
                      <w:spacing w:val="14"/>
                      <w:w w:val="104"/>
                      <w:sz w:val="18"/>
                    </w:rPr>
                    <w:t>C</w:t>
                  </w:r>
                  <w:r>
                    <w:rPr>
                      <w:rFonts w:ascii="Arial" w:hAnsi="Arial"/>
                      <w:color w:val="363636"/>
                      <w:spacing w:val="8"/>
                      <w:w w:val="115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161616"/>
                      <w:w w:val="105"/>
                      <w:sz w:val="18"/>
                    </w:rPr>
                    <w:t>mi</w:t>
                  </w:r>
                  <w:r>
                    <w:rPr>
                      <w:rFonts w:ascii="Arial" w:hAnsi="Arial"/>
                      <w:color w:val="161616"/>
                      <w:spacing w:val="-3"/>
                      <w:w w:val="105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363636"/>
                      <w:spacing w:val="-35"/>
                      <w:w w:val="205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16"/>
                      <w:sz w:val="18"/>
                    </w:rPr>
                    <w:t>ón</w:t>
                  </w:r>
                  <w:r>
                    <w:rPr>
                      <w:rFonts w:ascii="Arial" w:hAnsi="Arial"/>
                      <w:color w:val="161616"/>
                      <w:spacing w:val="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1"/>
                      <w:sz w:val="18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1"/>
                      <w:w w:val="87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363636"/>
                      <w:spacing w:val="10"/>
                      <w:w w:val="109"/>
                      <w:sz w:val="18"/>
                    </w:rPr>
                    <w:t>t</w:t>
                  </w:r>
                  <w:r>
                    <w:rPr>
                      <w:rFonts w:ascii="Arial" w:hAnsi="Arial"/>
                      <w:color w:val="161616"/>
                      <w:spacing w:val="-11"/>
                      <w:w w:val="123"/>
                      <w:sz w:val="18"/>
                    </w:rPr>
                    <w:t>u</w:t>
                  </w:r>
                  <w:r>
                    <w:rPr>
                      <w:rFonts w:ascii="Arial" w:hAnsi="Arial"/>
                      <w:color w:val="363636"/>
                      <w:spacing w:val="-5"/>
                      <w:w w:val="128"/>
                      <w:sz w:val="18"/>
                    </w:rPr>
                    <w:t>d</w:t>
                  </w:r>
                  <w:r>
                    <w:rPr>
                      <w:rFonts w:ascii="Arial" w:hAnsi="Arial"/>
                      <w:color w:val="161616"/>
                      <w:w w:val="114"/>
                      <w:sz w:val="18"/>
                    </w:rPr>
                    <w:t>!o</w:t>
                  </w:r>
                  <w:r>
                    <w:rPr>
                      <w:rFonts w:ascii="Arial" w:hAnsi="Arial"/>
                      <w:color w:val="161616"/>
                      <w:spacing w:val="-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363636"/>
                      <w:spacing w:val="-1"/>
                      <w:w w:val="124"/>
                      <w:sz w:val="18"/>
                    </w:rPr>
                    <w:t>p</w:t>
                  </w:r>
                  <w:r>
                    <w:rPr>
                      <w:rFonts w:ascii="Arial" w:hAnsi="Arial"/>
                      <w:color w:val="161616"/>
                      <w:w w:val="122"/>
                      <w:sz w:val="18"/>
                    </w:rPr>
                    <w:t>am</w:t>
                  </w:r>
                  <w:r>
                    <w:rPr>
                      <w:rFonts w:ascii="Arial" w:hAnsi="Arial"/>
                      <w:color w:val="161616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9"/>
                      <w:sz w:val="18"/>
                    </w:rPr>
                    <w:t>la</w:t>
                  </w:r>
                  <w:r>
                    <w:rPr>
                      <w:rFonts w:ascii="Arial" w:hAnsi="Arial"/>
                      <w:color w:val="161616"/>
                      <w:spacing w:val="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18"/>
                    </w:rPr>
                    <w:t>cr</w:t>
                  </w:r>
                  <w:r>
                    <w:rPr>
                      <w:rFonts w:ascii="Arial" w:hAnsi="Arial"/>
                      <w:color w:val="161616"/>
                      <w:spacing w:val="2"/>
                      <w:w w:val="117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363636"/>
                      <w:spacing w:val="2"/>
                      <w:w w:val="125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161616"/>
                      <w:w w:val="142"/>
                      <w:sz w:val="18"/>
                    </w:rPr>
                    <w:t>dó</w:t>
                  </w:r>
                  <w:r>
                    <w:rPr>
                      <w:rFonts w:ascii="Arial" w:hAnsi="Arial"/>
                      <w:color w:val="161616"/>
                      <w:spacing w:val="-38"/>
                      <w:w w:val="141"/>
                      <w:sz w:val="18"/>
                    </w:rPr>
                    <w:t>,</w:t>
                  </w:r>
                  <w:r>
                    <w:rPr>
                      <w:rFonts w:ascii="Arial" w:hAnsi="Arial"/>
                      <w:color w:val="161616"/>
                      <w:spacing w:val="5"/>
                      <w:w w:val="151"/>
                      <w:sz w:val="18"/>
                    </w:rPr>
                    <w:t>1</w:t>
                  </w:r>
                  <w:r>
                    <w:rPr>
                      <w:rFonts w:ascii="Arial" w:hAnsi="Arial"/>
                      <w:color w:val="363636"/>
                      <w:w w:val="124"/>
                      <w:sz w:val="18"/>
                    </w:rPr>
                    <w:t>"G</w:t>
                  </w:r>
                  <w:r>
                    <w:rPr>
                      <w:rFonts w:ascii="Arial" w:hAnsi="Arial"/>
                      <w:color w:val="161616"/>
                      <w:w w:val="99"/>
                      <w:sz w:val="18"/>
                    </w:rPr>
                    <w:t>ORO</w:t>
                  </w:r>
                  <w:r>
                    <w:rPr>
                      <w:rFonts w:ascii="Arial" w:hAnsi="Arial"/>
                      <w:color w:val="161616"/>
                      <w:spacing w:val="8"/>
                      <w:w w:val="99"/>
                      <w:sz w:val="18"/>
                    </w:rPr>
                    <w:t>M</w:t>
                  </w:r>
                  <w:r>
                    <w:rPr>
                      <w:rFonts w:ascii="Arial" w:hAnsi="Arial"/>
                      <w:color w:val="363636"/>
                      <w:w w:val="106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36363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363636"/>
                      <w:spacing w:val="-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9"/>
                      <w:sz w:val="18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2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161616"/>
                      <w:spacing w:val="7"/>
                      <w:w w:val="102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90"/>
                      <w:sz w:val="18"/>
                    </w:rPr>
                    <w:t>ENTO</w:t>
                  </w:r>
                  <w:r>
                    <w:rPr>
                      <w:rFonts w:ascii="Arial" w:hAnsi="Arial"/>
                      <w:color w:val="161616"/>
                      <w:spacing w:val="2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77"/>
                      <w:sz w:val="18"/>
                    </w:rPr>
                    <w:t>EL</w:t>
                  </w:r>
                  <w:r>
                    <w:rPr>
                      <w:rFonts w:ascii="Arial" w:hAnsi="Arial"/>
                      <w:color w:val="161616"/>
                      <w:spacing w:val="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3"/>
                      <w:sz w:val="18"/>
                    </w:rPr>
                    <w:t>HtERRO</w:t>
                  </w:r>
                  <w:r>
                    <w:rPr>
                      <w:rFonts w:ascii="Arial" w:hAnsi="Arial"/>
                      <w:color w:val="161616"/>
                      <w:spacing w:val="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1"/>
                      <w:sz w:val="18"/>
                    </w:rPr>
                    <w:t>S.</w:t>
                  </w:r>
                  <w:r>
                    <w:rPr>
                      <w:rFonts w:ascii="Arial" w:hAnsi="Arial"/>
                      <w:color w:val="161616"/>
                      <w:spacing w:val="-31"/>
                      <w:w w:val="112"/>
                      <w:sz w:val="18"/>
                    </w:rPr>
                    <w:t>l</w:t>
                  </w:r>
                  <w:r>
                    <w:rPr>
                      <w:rFonts w:ascii="Arial" w:hAnsi="Arial"/>
                      <w:color w:val="161616"/>
                      <w:w w:val="124"/>
                      <w:sz w:val="18"/>
                    </w:rPr>
                    <w:t>\</w:t>
                  </w:r>
                  <w:r>
                    <w:rPr>
                      <w:rFonts w:ascii="Arial" w:hAnsi="Arial"/>
                      <w:color w:val="161616"/>
                      <w:w w:val="124"/>
                      <w:sz w:val="18"/>
                    </w:rPr>
                    <w:t>."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3507pt;margin-top:163.682541pt;width:451.3pt;height:64.4pt;mso-position-horizontal-relative:page;mso-position-vertical-relative:page;z-index:-85840" type="#_x0000_t202" filled="false" stroked="false">
            <v:textbox inset="0,0,0,0">
              <w:txbxContent>
                <w:p>
                  <w:pPr>
                    <w:spacing w:line="264" w:lineRule="auto" w:before="0"/>
                    <w:ind w:left="20" w:right="17" w:firstLine="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formularse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sujeción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estructura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normas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afecten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Sociedad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según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sus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circunstancias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carácter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general,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regul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an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Capítulo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VII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T.R.L.S.A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102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36363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deberán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reflejar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imagen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fiel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patrimonio,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w w:val="83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situación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financiera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9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6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resultados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Sociedad.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8974pt;margin-top:245.513245pt;width:384.85pt;height:15pt;mso-position-horizontal-relative:page;mso-position-vertical-relative:page;z-index:-8581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  <w:u w:val="thick" w:color="000000"/>
                    </w:rPr>
                    <w:t>45º.-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  <w:u w:val="thick" w:color="000000"/>
                    </w:rPr>
                    <w:t>Verificación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5"/>
                      <w:sz w:val="25"/>
                      <w:u w:val="thick" w:color="000000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8"/>
                      <w:w w:val="99"/>
                      <w:sz w:val="25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  <w:u w:val="thick" w:color="000000"/>
                    </w:rPr>
                    <w:t>Aprobación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  <w:u w:val="thick" w:color="000000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  <w:u w:val="thick" w:color="000000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  <w:u w:val="thick" w:color="000000"/>
                    </w:rPr>
                    <w:t>Cuentas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  <w:u w:val="thick" w:color="000000"/>
                    </w:rPr>
                    <w:t>Anuales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32898pt;margin-top:277.771729pt;width:450.75pt;height:79.2pt;mso-position-horizontal-relative:page;mso-position-vertical-relative:page;z-index:-85792" type="#_x0000_t202" filled="false" stroked="false">
            <v:textbox inset="0,0,0,0">
              <w:txbxContent>
                <w:p>
                  <w:pPr>
                    <w:spacing w:line="256" w:lineRule="auto" w:before="0"/>
                    <w:ind w:left="20" w:right="17" w:firstLine="78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1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w w:val="110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cuentas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anuales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Informe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Gestión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deberán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ser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revisados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Auditores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Cuentas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designados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General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ó,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defecto,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alguna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formas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previstas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Sección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VIII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Capítulo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VII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T.R.L.S.A.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siéndole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aplicación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actuación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Auditores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previsto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artículos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3"/>
                      <w:sz w:val="25"/>
                    </w:rPr>
                    <w:t>207</w:t>
                  </w:r>
                  <w:r>
                    <w:rPr>
                      <w:rFonts w:ascii="Arial" w:hAnsi="Arial"/>
                      <w:color w:val="161616"/>
                      <w:spacing w:val="25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0"/>
                      <w:sz w:val="25"/>
                    </w:rPr>
                    <w:t>211</w:t>
                  </w:r>
                  <w:r>
                    <w:rPr>
                      <w:rFonts w:ascii="Arial" w:hAnsi="Arial"/>
                      <w:color w:val="161616"/>
                      <w:spacing w:val="7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referido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texto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legal.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8974pt;margin-top:373.635742pt;width:450pt;height:110.7pt;mso-position-horizontal-relative:page;mso-position-vertical-relative:page;z-index:-85768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7" w:firstLine="743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2.-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aprobación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Cuentas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Anuales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corresponde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General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Accionistas,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cuya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spacing w:val="-9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convocatoria,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además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circunstancias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fecha,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lugar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6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1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hora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celebración,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deberá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hacerse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mención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derecho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asiste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accionistas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poder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obtener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sociedad,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forma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tabs>
                      <w:tab w:pos="4932" w:val="left" w:leader="none"/>
                    </w:tabs>
                    <w:spacing w:line="316" w:lineRule="exact" w:before="0"/>
                    <w:ind w:left="20" w:right="0" w:firstLine="3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inmediata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Arial"/>
                      <w:color w:val="161616"/>
                      <w:w w:val="115"/>
                      <w:sz w:val="25"/>
                    </w:rPr>
                    <w:t>y</w:t>
                  </w:r>
                  <w:r>
                    <w:rPr>
                      <w:rFonts w:ascii="Arial"/>
                      <w:color w:val="161616"/>
                      <w:sz w:val="25"/>
                    </w:rPr>
                    <w:t>  </w:t>
                  </w:r>
                  <w:r>
                    <w:rPr>
                      <w:rFonts w:ascii="Arial"/>
                      <w:color w:val="161616"/>
                      <w:spacing w:val="-32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gratuita,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los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documentos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que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han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ser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sometidos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0"/>
                      <w:sz w:val="26"/>
                    </w:rPr>
                    <w:t>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3"/>
                      <w:sz w:val="32"/>
                    </w:rPr>
                    <w:t>la</w:t>
                  </w:r>
                  <w:r>
                    <w:rPr>
                      <w:rFonts w:ascii="Times New Roman"/>
                      <w:sz w:val="32"/>
                    </w:rPr>
                  </w:r>
                </w:p>
                <w:p>
                  <w:pPr>
                    <w:spacing w:line="256" w:lineRule="auto" w:before="5"/>
                    <w:ind w:left="20" w:right="24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aprobación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misma,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así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caso,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informe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gest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w w:val="109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informe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auditores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cuentas.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532898pt;margin-top:501.029327pt;width:234.35pt;height:15pt;mso-position-horizontal-relative:page;mso-position-vertical-relative:page;z-index:-8574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46º.-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w w:val="112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  <w:u w:val="single" w:color="000000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olicación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Beneficios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715202pt;margin-top:532.156433pt;width:449.8pt;height:47.3pt;mso-position-horizontal-relative:page;mso-position-vertical-relative:page;z-index:-85720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7" w:firstLine="739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beneficios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líquidos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ejercicio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obtenidos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Sqciedad,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vez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deducidos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impuestos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correspondientes,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acuerdo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General,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propuesta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Administración,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destinarán: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3.079597pt;margin-top:596.820007pt;width:449.35pt;height:31.3pt;mso-position-horizontal-relative:page;mso-position-vertical-relative:page;z-index:-85696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0" w:right="17" w:firstLine="747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8"/>
                      <w:sz w:val="26"/>
                    </w:rPr>
                    <w:t>A</w:t>
                  </w:r>
                  <w:r>
                    <w:rPr>
                      <w:rFonts w:ascii="Arial" w:hAnsi="Arial"/>
                      <w:color w:val="161616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3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dotación,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cuando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proceda,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Reserva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Legal,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sujeción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regulación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establecida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misma,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Art.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214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T.R.L.S.A.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8974pt;margin-top:645.736633pt;width:449.7pt;height:31.6pt;mso-position-horizontal-relative:page;mso-position-vertical-relative:page;z-index:-85672" type="#_x0000_t202" filled="false" stroked="false">
            <v:textbox inset="0,0,0,0">
              <w:txbxContent>
                <w:p>
                  <w:pPr>
                    <w:spacing w:line="266" w:lineRule="auto" w:before="0"/>
                    <w:ind w:left="20" w:right="17" w:firstLine="747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b)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dotación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anual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Fondo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Reversión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refiere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Art.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48º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propios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Estatutos.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2.8974pt;margin-top:694.32196pt;width:450.6pt;height:49.55pt;mso-position-horizontal-relative:page;mso-position-vertical-relative:page;z-index:-85648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7" w:right="0" w:firstLine="739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27"/>
                    </w:rPr>
                    <w:t>A</w:t>
                  </w:r>
                  <w:r>
                    <w:rPr>
                      <w:rFonts w:ascii="Arial" w:hAnsi="Arial"/>
                      <w:color w:val="161616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3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dotación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R.I.C.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Reserva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Voluntaria,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cuando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4"/>
                      <w:sz w:val="28"/>
                    </w:rPr>
                    <w:t>y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spacing w:line="268" w:lineRule="auto" w:before="9"/>
                    <w:ind w:left="20" w:right="17" w:firstLine="7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otra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proceda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sea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conveniente,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5"/>
                      <w:sz w:val="28"/>
                    </w:rPr>
                    <w:t>propuesta'1</w:t>
                  </w:r>
                  <w:r>
                    <w:rPr>
                      <w:rFonts w:ascii="Times New Roman" w:hAnsi="Times New Roman"/>
                      <w:color w:val="161616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caso,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Administración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37"/>
                      <w:sz w:val="26"/>
                    </w:rPr>
                    <w:t>º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5.274109pt;margin-top:810.171875pt;width:47.8pt;height:12pt;mso-position-horizontal-relative:page;mso-position-vertical-relative:page;z-index:-85624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161616"/>
                      <w:w w:val="108"/>
                      <w:sz w:val="20"/>
                    </w:rPr>
                    <w:t>Pa</w:t>
                  </w:r>
                  <w:r>
                    <w:rPr>
                      <w:rFonts w:ascii="Times New Roman"/>
                      <w:color w:val="161616"/>
                      <w:spacing w:val="-20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6"/>
                      <w:sz w:val="20"/>
                    </w:rPr>
                    <w:t>g.</w:t>
                  </w:r>
                  <w:r>
                    <w:rPr>
                      <w:rFonts w:ascii="Times New Roman"/>
                      <w:color w:val="161616"/>
                      <w:spacing w:val="10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1"/>
                      <w:sz w:val="20"/>
                    </w:rPr>
                    <w:t>21/24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067398pt;margin-top:43.9487pt;width:180.25pt;height:12pt;mso-position-horizontal-relative:page;mso-position-vertical-relative:page;z-index:-856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2.672302pt;margin-top:44.039829pt;width:186.65pt;height:12pt;mso-position-horizontal-relative:page;mso-position-vertical-relative:page;z-index:-855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7.702896pt;margin-top:71.92424pt;width:371.8pt;height:12pt;mso-position-horizontal-relative:page;mso-position-vertical-relative:page;z-index:-855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2.367645pt;margin-top:245.973999pt;width:7.4pt;height:12pt;mso-position-horizontal-relative:page;mso-position-vertical-relative:page;z-index:-855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4.60849pt;margin-top:245.973999pt;width:7.05pt;height:12pt;mso-position-horizontal-relative:page;mso-position-vertical-relative:page;z-index:-8550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70.555115pt;margin-top:245.973999pt;width:7.85pt;height:12pt;mso-position-horizontal-relative:page;mso-position-vertical-relative:page;z-index:-8548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82.467590pt;margin-top:245.973999pt;width:7.1pt;height:12pt;mso-position-horizontal-relative:page;mso-position-vertical-relative:page;z-index:-8545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54.30661pt;margin-top:245.973999pt;width:8.3pt;height:12pt;mso-position-horizontal-relative:page;mso-position-vertical-relative:page;z-index:-854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73.828094pt;margin-top:245.973999pt;width:6.65pt;height:12pt;mso-position-horizontal-relative:page;mso-position-vertical-relative:page;z-index:-854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4.536652pt;margin-top:245.973999pt;width:6.7pt;height:12pt;mso-position-horizontal-relative:page;mso-position-vertical-relative:page;z-index:-853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46.004425pt;margin-top:245.973999pt;width:6.45pt;height:12pt;mso-position-horizontal-relative:page;mso-position-vertical-relative:page;z-index:-853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480" w:bottom="280" w:left="1680" w:right="5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4.582901pt;margin-top:20.261255pt;width:137.4874pt;height:5.788945pt;mso-position-horizontal-relative:page;mso-position-vertical-relative:page;z-index:-85336" type="#_x0000_t75" stroked="false">
            <v:imagedata r:id="rId55" o:title=""/>
          </v:shape>
        </w:pict>
      </w:r>
      <w:r>
        <w:rPr/>
        <w:pict>
          <v:shape style="position:absolute;margin-left:109.266296pt;margin-top:31.11561pt;width:65.12563pt;height:79.59799pt;mso-position-horizontal-relative:page;mso-position-vertical-relative:page;z-index:-85312" type="#_x0000_t75" stroked="false">
            <v:imagedata r:id="rId56" o:title=""/>
          </v:shape>
        </w:pict>
      </w:r>
      <w:r>
        <w:rPr/>
        <w:pict>
          <v:shape style="position:absolute;margin-left:466.01001pt;margin-top:46.311619pt;width:102.03020pt;height:15.19598pt;mso-position-horizontal-relative:page;mso-position-vertical-relative:page;z-index:-85288" type="#_x0000_t75" stroked="false">
            <v:imagedata r:id="rId57" o:title=""/>
          </v:shape>
        </w:pict>
      </w:r>
      <w:r>
        <w:rPr/>
        <w:pict>
          <v:group style="position:absolute;margin-left:326.978699pt;margin-top:179.63028pt;width:1.3pt;height:.1pt;mso-position-horizontal-relative:page;mso-position-vertical-relative:page;z-index:-85264" coordorigin="6540,3593" coordsize="26,2">
            <v:shape style="position:absolute;left:6540;top:3593;width:26;height:2" coordorigin="6540,3593" coordsize="26,0" path="m6540,3593l6566,3593e" filled="false" stroked="true" strokeweight=".52pt" strokecolor="#515151">
              <v:path arrowok="t"/>
            </v:shape>
            <w10:wrap type="none"/>
          </v:group>
        </w:pict>
      </w:r>
      <w:r>
        <w:rPr/>
        <w:pict>
          <v:group style="position:absolute;margin-left:333.670197pt;margin-top:179.63028pt;width:1.05pt;height:.1pt;mso-position-horizontal-relative:page;mso-position-vertical-relative:page;z-index:-85240" coordorigin="6673,3593" coordsize="21,2">
            <v:shape style="position:absolute;left:6673;top:3593;width:21;height:2" coordorigin="6673,3593" coordsize="21,0" path="m6673,3593l6694,3593e" filled="false" stroked="true" strokeweight=".52pt" strokecolor="#616161">
              <v:path arrowok="t"/>
            </v:shape>
            <w10:wrap type="none"/>
          </v:group>
        </w:pict>
      </w:r>
      <w:r>
        <w:rPr/>
        <w:pict>
          <v:shape style="position:absolute;margin-left:184.733994pt;margin-top:35.796543pt;width:284.6pt;height:23.15pt;mso-position-horizontal-relative:page;mso-position-vertical-relative:page;z-index:-85216" type="#_x0000_t202" filled="false" stroked="false">
            <v:textbox inset="0,0,0,0">
              <w:txbxContent>
                <w:p>
                  <w:pPr>
                    <w:spacing w:before="11"/>
                    <w:ind w:left="522" w:right="0" w:firstLine="0"/>
                    <w:jc w:val="center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/>
                      <w:color w:val="727272"/>
                      <w:w w:val="154"/>
                      <w:sz w:val="7"/>
                    </w:rPr>
                    <w:t>·</w:t>
                  </w:r>
                  <w:r>
                    <w:rPr>
                      <w:rFonts w:ascii="Times New Roman" w:hAnsi="Times New Roman"/>
                      <w:color w:val="727272"/>
                      <w:spacing w:val="-16"/>
                      <w:w w:val="154"/>
                      <w:sz w:val="7"/>
                    </w:rPr>
                    <w:t>.</w:t>
                  </w:r>
                  <w:r>
                    <w:rPr>
                      <w:rFonts w:ascii="Times New Roman" w:hAnsi="Times New Roman"/>
                      <w:color w:val="A3A3A3"/>
                      <w:w w:val="187"/>
                      <w:sz w:val="7"/>
                    </w:rPr>
                    <w:t>:</w:t>
                  </w:r>
                  <w:r>
                    <w:rPr>
                      <w:rFonts w:ascii="Times New Roman" w:hAnsi="Times New Roman"/>
                      <w:sz w:val="7"/>
                    </w:rPr>
                  </w:r>
                </w:p>
                <w:p>
                  <w:pPr>
                    <w:tabs>
                      <w:tab w:pos="2280" w:val="left" w:leader="none"/>
                      <w:tab w:pos="5672" w:val="left" w:leader="none"/>
                    </w:tabs>
                    <w:spacing w:before="1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525252"/>
                      <w:sz w:val="30"/>
                    </w:rPr>
                  </w:r>
                  <w:r>
                    <w:rPr>
                      <w:rFonts w:ascii="Times New Roman" w:hAnsi="Times New Roman"/>
                      <w:color w:val="525252"/>
                      <w:sz w:val="30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color w:val="525252"/>
                      <w:w w:val="56"/>
                      <w:sz w:val="30"/>
                      <w:u w:val="single" w:color="000000"/>
                    </w:rPr>
                    <w:t>;</w:t>
                  </w:r>
                  <w:r>
                    <w:rPr>
                      <w:rFonts w:ascii="Times New Roman" w:hAnsi="Times New Roman"/>
                      <w:color w:val="525252"/>
                      <w:spacing w:val="12"/>
                      <w:w w:val="56"/>
                      <w:sz w:val="30"/>
                      <w:u w:val="single" w:color="000000"/>
                    </w:rPr>
                    <w:t>'</w:t>
                  </w:r>
                  <w:r>
                    <w:rPr>
                      <w:rFonts w:ascii="Times New Roman" w:hAnsi="Times New Roman"/>
                      <w:color w:val="727272"/>
                      <w:w w:val="46"/>
                      <w:sz w:val="30"/>
                      <w:u w:val="single" w:color="000000"/>
                    </w:rPr>
                    <w:t>:.t</w:t>
                  </w:r>
                  <w:r>
                    <w:rPr>
                      <w:rFonts w:ascii="Times New Roman" w:hAnsi="Times New Roman"/>
                      <w:color w:val="727272"/>
                      <w:spacing w:val="-30"/>
                      <w:w w:val="46"/>
                      <w:sz w:val="30"/>
                      <w:u w:val="single" w:color="000000"/>
                    </w:rPr>
                    <w:t>:</w:t>
                  </w:r>
                  <w:r>
                    <w:rPr>
                      <w:rFonts w:ascii="Times New Roman" w:hAnsi="Times New Roman"/>
                      <w:color w:val="727272"/>
                      <w:spacing w:val="-96"/>
                      <w:w w:val="272"/>
                      <w:sz w:val="30"/>
                      <w:u w:val="single" w:color="000000"/>
                    </w:rPr>
                    <w:t>i</w:t>
                  </w:r>
                  <w:r>
                    <w:rPr>
                      <w:rFonts w:ascii="Times New Roman" w:hAnsi="Times New Roman"/>
                      <w:color w:val="727272"/>
                      <w:spacing w:val="-15"/>
                      <w:sz w:val="30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727272"/>
                      <w:w w:val="95"/>
                      <w:sz w:val="30"/>
                      <w:u w:val="single" w:color="000000"/>
                    </w:rPr>
                    <w:t>J</w:t>
                  </w:r>
                  <w:r>
                    <w:rPr>
                      <w:rFonts w:ascii="Times New Roman" w:hAnsi="Times New Roman"/>
                      <w:color w:val="727272"/>
                      <w:spacing w:val="14"/>
                      <w:w w:val="95"/>
                      <w:sz w:val="30"/>
                      <w:u w:val="single" w:color="000000"/>
                    </w:rPr>
                    <w:t>)</w:t>
                  </w:r>
                  <w:r>
                    <w:rPr>
                      <w:rFonts w:ascii="Times New Roman" w:hAnsi="Times New Roman"/>
                      <w:color w:val="B8B8B8"/>
                      <w:w w:val="63"/>
                      <w:sz w:val="30"/>
                      <w:u w:val="single" w:color="000000"/>
                    </w:rPr>
                    <w:t>:</w:t>
                  </w:r>
                  <w:r>
                    <w:rPr>
                      <w:rFonts w:ascii="Times New Roman" w:hAnsi="Times New Roman"/>
                      <w:color w:val="B8B8B8"/>
                      <w:spacing w:val="-56"/>
                      <w:sz w:val="30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282828"/>
                      <w:w w:val="47"/>
                      <w:sz w:val="30"/>
                      <w:u w:val="single" w:color="000000"/>
                    </w:rPr>
                    <w:t>'</w:t>
                  </w:r>
                  <w:r>
                    <w:rPr>
                      <w:rFonts w:ascii="Times New Roman" w:hAnsi="Times New Roman"/>
                      <w:color w:val="282828"/>
                      <w:spacing w:val="-14"/>
                      <w:sz w:val="30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A3A3A3"/>
                      <w:spacing w:val="-20"/>
                      <w:w w:val="64"/>
                      <w:sz w:val="16"/>
                      <w:u w:val="single" w:color="000000"/>
                    </w:rPr>
                    <w:t>·</w:t>
                  </w:r>
                  <w:r>
                    <w:rPr>
                      <w:rFonts w:ascii="Times New Roman" w:hAnsi="Times New Roman"/>
                      <w:color w:val="525252"/>
                      <w:w w:val="60"/>
                      <w:sz w:val="16"/>
                      <w:u w:val="single" w:color="000000"/>
                    </w:rPr>
                    <w:t>i!</w:t>
                  </w:r>
                  <w:r>
                    <w:rPr>
                      <w:rFonts w:ascii="Times New Roman" w:hAnsi="Times New Roman"/>
                      <w:color w:val="525252"/>
                      <w:sz w:val="16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 w:hAnsi="Times New Roman"/>
                      <w:color w:val="525252"/>
                      <w:sz w:val="16"/>
                    </w:rPr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9.627686pt;margin-top:55.731697pt;width:53.15pt;height:9pt;mso-position-horizontal-relative:page;mso-position-vertical-relative:page;z-index:-85192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Arial" w:hAnsi="Arial"/>
                      <w:i/>
                      <w:color w:val="3F3F3F"/>
                      <w:w w:val="35"/>
                      <w:sz w:val="14"/>
                    </w:rPr>
                    <w:t>:</w:t>
                  </w:r>
                  <w:r>
                    <w:rPr>
                      <w:rFonts w:ascii="Arial" w:hAnsi="Arial"/>
                      <w:i/>
                      <w:color w:val="3F3F3F"/>
                      <w:spacing w:val="-6"/>
                      <w:w w:val="35"/>
                      <w:sz w:val="14"/>
                    </w:rPr>
                    <w:t>_</w:t>
                  </w:r>
                  <w:r>
                    <w:rPr>
                      <w:rFonts w:ascii="Arial" w:hAnsi="Arial"/>
                      <w:i/>
                      <w:color w:val="898989"/>
                      <w:w w:val="271"/>
                      <w:sz w:val="14"/>
                    </w:rPr>
                    <w:t>\</w:t>
                  </w:r>
                  <w:r>
                    <w:rPr>
                      <w:rFonts w:ascii="Arial" w:hAnsi="Arial"/>
                      <w:i/>
                      <w:color w:val="898989"/>
                      <w:spacing w:val="18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3F3F3F"/>
                      <w:w w:val="86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3F3F3F"/>
                      <w:spacing w:val="-17"/>
                      <w:w w:val="86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898989"/>
                      <w:w w:val="121"/>
                      <w:sz w:val="14"/>
                    </w:rPr>
                    <w:t>?</w:t>
                  </w:r>
                  <w:r>
                    <w:rPr>
                      <w:rFonts w:ascii="Arial" w:hAnsi="Arial"/>
                      <w:color w:val="898989"/>
                      <w:spacing w:val="-11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A3A3A3"/>
                      <w:spacing w:val="-16"/>
                      <w:w w:val="152"/>
                      <w:sz w:val="14"/>
                    </w:rPr>
                    <w:t>:</w:t>
                  </w:r>
                  <w:r>
                    <w:rPr>
                      <w:rFonts w:ascii="Arial" w:hAnsi="Arial"/>
                      <w:color w:val="B8B8B8"/>
                      <w:spacing w:val="-9"/>
                      <w:w w:val="50"/>
                      <w:sz w:val="14"/>
                    </w:rPr>
                    <w:t>·</w:t>
                  </w:r>
                  <w:r>
                    <w:rPr>
                      <w:rFonts w:ascii="Arial" w:hAnsi="Arial"/>
                      <w:color w:val="898989"/>
                      <w:w w:val="40"/>
                      <w:sz w:val="14"/>
                    </w:rPr>
                    <w:t>c</w:t>
                  </w:r>
                  <w:r>
                    <w:rPr>
                      <w:rFonts w:ascii="Arial" w:hAnsi="Arial"/>
                      <w:color w:val="898989"/>
                      <w:spacing w:val="2"/>
                      <w:w w:val="40"/>
                      <w:sz w:val="14"/>
                    </w:rPr>
                    <w:t>j</w:t>
                  </w:r>
                  <w:r>
                    <w:rPr>
                      <w:rFonts w:ascii="Arial" w:hAnsi="Arial"/>
                      <w:color w:val="626262"/>
                      <w:spacing w:val="-31"/>
                      <w:w w:val="152"/>
                      <w:sz w:val="14"/>
                    </w:rPr>
                    <w:t>:</w:t>
                  </w:r>
                  <w:r>
                    <w:rPr>
                      <w:rFonts w:ascii="Arial" w:hAnsi="Arial"/>
                      <w:color w:val="898989"/>
                      <w:w w:val="42"/>
                      <w:sz w:val="14"/>
                    </w:rPr>
                    <w:t>..:.</w:t>
                  </w:r>
                  <w:r>
                    <w:rPr>
                      <w:rFonts w:ascii="Arial" w:hAnsi="Arial"/>
                      <w:color w:val="898989"/>
                      <w:spacing w:val="3"/>
                      <w:w w:val="42"/>
                      <w:sz w:val="14"/>
                    </w:rPr>
                    <w:t>:</w:t>
                  </w:r>
                  <w:r>
                    <w:rPr>
                      <w:rFonts w:ascii="Arial" w:hAnsi="Arial"/>
                      <w:color w:val="A3A3A3"/>
                      <w:spacing w:val="-6"/>
                      <w:w w:val="100"/>
                      <w:sz w:val="14"/>
                    </w:rPr>
                    <w:t>'</w:t>
                  </w:r>
                  <w:r>
                    <w:rPr>
                      <w:rFonts w:ascii="Arial" w:hAnsi="Arial"/>
                      <w:color w:val="727272"/>
                      <w:w w:val="43"/>
                      <w:sz w:val="14"/>
                    </w:rPr>
                    <w:t>,i'</w:t>
                  </w:r>
                  <w:r>
                    <w:rPr>
                      <w:rFonts w:ascii="Arial" w:hAnsi="Arial"/>
                      <w:color w:val="727272"/>
                      <w:spacing w:val="-1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A3A3A3"/>
                      <w:w w:val="126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A3A3A3"/>
                      <w:sz w:val="14"/>
                    </w:rPr>
                    <w:t> </w:t>
                  </w:r>
                  <w:r>
                    <w:rPr>
                      <w:rFonts w:ascii="Arial" w:hAnsi="Arial"/>
                      <w:color w:val="A3A3A3"/>
                      <w:spacing w:val="6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727272"/>
                      <w:w w:val="131"/>
                      <w:sz w:val="13"/>
                    </w:rPr>
                    <w:t>';</w:t>
                  </w:r>
                  <w:r>
                    <w:rPr>
                      <w:rFonts w:ascii="Times New Roman" w:hAnsi="Times New Roman"/>
                      <w:color w:val="727272"/>
                      <w:spacing w:val="-2"/>
                      <w:w w:val="132"/>
                      <w:sz w:val="13"/>
                    </w:rPr>
                    <w:t>)</w:t>
                  </w:r>
                  <w:r>
                    <w:rPr>
                      <w:rFonts w:ascii="Times New Roman" w:hAnsi="Times New Roman"/>
                      <w:color w:val="727272"/>
                      <w:spacing w:val="-27"/>
                      <w:w w:val="79"/>
                      <w:sz w:val="13"/>
                    </w:rPr>
                    <w:t>·</w:t>
                  </w:r>
                  <w:r>
                    <w:rPr>
                      <w:rFonts w:ascii="Times New Roman" w:hAnsi="Times New Roman"/>
                      <w:color w:val="525252"/>
                      <w:w w:val="73"/>
                      <w:sz w:val="13"/>
                    </w:rPr>
                    <w:t>J¡</w:t>
                  </w:r>
                  <w:r>
                    <w:rPr>
                      <w:rFonts w:ascii="Times New Roman" w:hAns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3.776596pt;margin-top:57.754021pt;width:359.35pt;height:18pt;mso-position-horizontal-relative:page;mso-position-vertical-relative:page;z-index:-85168" type="#_x0000_t202" filled="false" stroked="false">
            <v:textbox inset="0,0,0,0">
              <w:txbxContent>
                <w:p>
                  <w:pPr>
                    <w:spacing w:line="34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61616"/>
                      <w:w w:val="115"/>
                      <w:sz w:val="18"/>
                    </w:rPr>
                    <w:t>Comisión</w:t>
                  </w:r>
                  <w:r>
                    <w:rPr>
                      <w:rFonts w:ascii="Arial" w:hAnsi="Arial"/>
                      <w:color w:val="161616"/>
                      <w:spacing w:val="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2"/>
                      <w:sz w:val="18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pacing w:val="1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64"/>
                      <w:sz w:val="32"/>
                    </w:rPr>
                    <w:t>Estudi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w w:val="64"/>
                      <w:sz w:val="32"/>
                    </w:rPr>
                    <w:t>o</w:t>
                  </w:r>
                  <w:r>
                    <w:rPr>
                      <w:rFonts w:ascii="Times New Roman" w:hAnsi="Times New Roman"/>
                      <w:color w:val="898989"/>
                      <w:spacing w:val="21"/>
                      <w:w w:val="38"/>
                      <w:sz w:val="32"/>
                    </w:rPr>
                    <w:t>f</w:t>
                  </w:r>
                  <w:r>
                    <w:rPr>
                      <w:rFonts w:ascii="Times New Roman" w:hAnsi="Times New Roman"/>
                      <w:color w:val="525252"/>
                      <w:w w:val="47"/>
                      <w:sz w:val="32"/>
                    </w:rPr>
                    <w:t>r¿e_</w:t>
                  </w:r>
                  <w:r>
                    <w:rPr>
                      <w:rFonts w:ascii="Times New Roman" w:hAnsi="Times New Roman"/>
                      <w:color w:val="525252"/>
                      <w:spacing w:val="4"/>
                      <w:w w:val="47"/>
                      <w:sz w:val="32"/>
                    </w:rPr>
                    <w:t>i</w:t>
                  </w:r>
                  <w:r>
                    <w:rPr>
                      <w:rFonts w:ascii="Times New Roman" w:hAnsi="Times New Roman"/>
                      <w:color w:val="525252"/>
                      <w:w w:val="107"/>
                      <w:sz w:val="32"/>
                    </w:rPr>
                    <w:t>8</w:t>
                  </w:r>
                  <w:r>
                    <w:rPr>
                      <w:rFonts w:ascii="Times New Roman" w:hAnsi="Times New Roman"/>
                      <w:color w:val="525252"/>
                      <w:spacing w:val="-46"/>
                      <w:sz w:val="32"/>
                    </w:rPr>
                    <w:t> </w:t>
                  </w:r>
                  <w:r>
                    <w:rPr>
                      <w:rFonts w:ascii="Times New Roman" w:hAnsi="Times New Roman"/>
                      <w:color w:val="3F3F3F"/>
                      <w:spacing w:val="-33"/>
                      <w:w w:val="231"/>
                      <w:sz w:val="32"/>
                    </w:rPr>
                    <w:t>l</w:t>
                  </w:r>
                  <w:r>
                    <w:rPr>
                      <w:rFonts w:ascii="Times New Roman" w:hAnsi="Times New Roman"/>
                      <w:color w:val="3F3F3F"/>
                      <w:w w:val="77"/>
                      <w:sz w:val="32"/>
                    </w:rPr>
                    <w:t>5'.</w:t>
                  </w:r>
                  <w:r>
                    <w:rPr>
                      <w:rFonts w:ascii="Times New Roman" w:hAnsi="Times New Roman"/>
                      <w:color w:val="3F3F3F"/>
                      <w:spacing w:val="14"/>
                      <w:w w:val="77"/>
                      <w:sz w:val="32"/>
                    </w:rPr>
                    <w:t>f</w:t>
                  </w:r>
                  <w:r>
                    <w:rPr>
                      <w:rFonts w:ascii="Times New Roman" w:hAnsi="Times New Roman"/>
                      <w:color w:val="161616"/>
                      <w:w w:val="74"/>
                      <w:sz w:val="32"/>
                    </w:rPr>
                    <w:t>ación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32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w w:val="112"/>
                      <w:sz w:val="18"/>
                    </w:rPr>
                    <w:t>"GORONA</w:t>
                  </w:r>
                  <w:r>
                    <w:rPr>
                      <w:rFonts w:ascii="Arial" w:hAnsi="Arial"/>
                      <w:color w:val="28282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282828"/>
                      <w:spacing w:val="-2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9"/>
                      <w:sz w:val="18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5"/>
                      <w:sz w:val="18"/>
                    </w:rPr>
                    <w:t>VIENTO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9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1"/>
                      <w:sz w:val="18"/>
                    </w:rPr>
                    <w:t>EL</w:t>
                  </w:r>
                  <w:r>
                    <w:rPr>
                      <w:rFonts w:ascii="Arial" w:hAnsi="Arial"/>
                      <w:color w:val="161616"/>
                      <w:spacing w:val="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9"/>
                      <w:sz w:val="19"/>
                    </w:rPr>
                    <w:t>HIERRO</w:t>
                  </w:r>
                  <w:r>
                    <w:rPr>
                      <w:rFonts w:ascii="Arial" w:hAnsi="Arial"/>
                      <w:color w:val="161616"/>
                      <w:spacing w:val="24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5"/>
                      <w:sz w:val="18"/>
                    </w:rPr>
                    <w:t>S.A."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8.553223pt;margin-top:59.794552pt;width:5.1pt;height:4pt;mso-position-horizontal-relative:page;mso-position-vertical-relative:page;z-index:-85144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  <w:r>
                    <w:rPr>
                      <w:rFonts w:ascii="Times New Roman"/>
                      <w:color w:val="161616"/>
                      <w:w w:val="205"/>
                      <w:sz w:val="4"/>
                    </w:rPr>
                    <w:t>'.!</w:t>
                  </w:r>
                  <w:r>
                    <w:rPr>
                      <w:rFonts w:ascii="Times New Roman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914902pt;margin-top:75.324837pt;width:165.3pt;height:11pt;mso-position-horizontal-relative:page;mso-position-vertical-relative:page;z-index:-85120" type="#_x0000_t202" filled="false" stroked="false">
            <v:textbox inset="0,0,0,0">
              <w:txbxContent>
                <w:p>
                  <w:pPr>
                    <w:tabs>
                      <w:tab w:pos="2078" w:val="left" w:leader="none"/>
                      <w:tab w:pos="3137" w:val="left" w:leader="none"/>
                    </w:tabs>
                    <w:spacing w:line="20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i/>
                      <w:color w:val="727272"/>
                      <w:sz w:val="18"/>
                    </w:rPr>
                  </w:r>
                  <w:r>
                    <w:rPr>
                      <w:rFonts w:ascii="Times New Roman"/>
                      <w:i/>
                      <w:color w:val="727272"/>
                      <w:sz w:val="18"/>
                      <w:u w:val="single" w:color="000000"/>
                    </w:rPr>
                    <w:t> </w:t>
                    <w:tab/>
                  </w:r>
                  <w:r>
                    <w:rPr>
                      <w:rFonts w:ascii="Times New Roman"/>
                      <w:i/>
                      <w:color w:val="727272"/>
                      <w:w w:val="43"/>
                      <w:sz w:val="18"/>
                      <w:u w:val="single" w:color="000000"/>
                    </w:rPr>
                    <w:t>:</w:t>
                  </w:r>
                  <w:r>
                    <w:rPr>
                      <w:rFonts w:ascii="Times New Roman"/>
                      <w:i/>
                      <w:color w:val="727272"/>
                      <w:spacing w:val="6"/>
                      <w:w w:val="43"/>
                      <w:sz w:val="18"/>
                      <w:u w:val="single" w:color="000000"/>
                    </w:rPr>
                    <w:t>:</w:t>
                  </w:r>
                  <w:r>
                    <w:rPr>
                      <w:rFonts w:ascii="Times New Roman"/>
                      <w:color w:val="282828"/>
                      <w:spacing w:val="-25"/>
                      <w:w w:val="110"/>
                      <w:sz w:val="18"/>
                      <w:u w:val="single" w:color="000000"/>
                    </w:rPr>
                    <w:t>.</w:t>
                  </w:r>
                  <w:r>
                    <w:rPr>
                      <w:rFonts w:ascii="Times New Roman"/>
                      <w:color w:val="B8B8B8"/>
                      <w:spacing w:val="-18"/>
                      <w:w w:val="54"/>
                      <w:sz w:val="18"/>
                      <w:u w:val="single" w:color="000000"/>
                    </w:rPr>
                    <w:t>.</w:t>
                  </w:r>
                  <w:r>
                    <w:rPr>
                      <w:rFonts w:ascii="Times New Roman"/>
                      <w:color w:val="898989"/>
                      <w:spacing w:val="1"/>
                      <w:w w:val="54"/>
                      <w:sz w:val="18"/>
                      <w:u w:val="single" w:color="000000"/>
                    </w:rPr>
                    <w:t>.</w:t>
                  </w:r>
                  <w:r>
                    <w:rPr>
                      <w:rFonts w:ascii="Times New Roman"/>
                      <w:color w:val="727272"/>
                      <w:spacing w:val="6"/>
                      <w:w w:val="181"/>
                      <w:sz w:val="18"/>
                      <w:u w:val="single" w:color="000000"/>
                    </w:rPr>
                    <w:t>:</w:t>
                  </w:r>
                  <w:r>
                    <w:rPr>
                      <w:rFonts w:ascii="Times New Roman"/>
                      <w:color w:val="727272"/>
                      <w:w w:val="112"/>
                      <w:sz w:val="18"/>
                      <w:u w:val="single" w:color="000000"/>
                    </w:rPr>
                    <w:t>r</w:t>
                  </w:r>
                  <w:r>
                    <w:rPr>
                      <w:rFonts w:ascii="Times New Roman"/>
                      <w:color w:val="727272"/>
                      <w:spacing w:val="3"/>
                      <w:w w:val="112"/>
                      <w:sz w:val="18"/>
                      <w:u w:val="single" w:color="000000"/>
                    </w:rPr>
                    <w:t>J</w:t>
                  </w:r>
                  <w:r>
                    <w:rPr>
                      <w:rFonts w:ascii="Times New Roman"/>
                      <w:color w:val="727272"/>
                      <w:spacing w:val="-58"/>
                      <w:w w:val="214"/>
                      <w:sz w:val="18"/>
                      <w:u w:val="single" w:color="000000"/>
                    </w:rPr>
                    <w:t>(</w:t>
                  </w:r>
                  <w:r>
                    <w:rPr>
                      <w:rFonts w:ascii="Times New Roman"/>
                      <w:color w:val="727272"/>
                      <w:spacing w:val="-15"/>
                      <w:sz w:val="18"/>
                      <w:u w:val="single" w:color="000000"/>
                    </w:rPr>
                    <w:t> </w:t>
                  </w:r>
                  <w:r>
                    <w:rPr>
                      <w:rFonts w:ascii="Times New Roman"/>
                      <w:color w:val="727272"/>
                      <w:spacing w:val="-33"/>
                      <w:w w:val="144"/>
                      <w:sz w:val="18"/>
                      <w:u w:val="single" w:color="000000"/>
                    </w:rPr>
                    <w:t>:</w:t>
                  </w:r>
                  <w:r>
                    <w:rPr>
                      <w:rFonts w:ascii="Times New Roman"/>
                      <w:color w:val="727272"/>
                      <w:spacing w:val="-35"/>
                      <w:sz w:val="18"/>
                      <w:u w:val="single" w:color="000000"/>
                    </w:rPr>
                    <w:t> </w:t>
                  </w:r>
                  <w:r>
                    <w:rPr>
                      <w:rFonts w:ascii="Times New Roman"/>
                      <w:color w:val="727272"/>
                      <w:spacing w:val="-13"/>
                      <w:w w:val="69"/>
                      <w:sz w:val="18"/>
                      <w:u w:val="single" w:color="000000"/>
                    </w:rPr>
                    <w:t>:</w:t>
                  </w:r>
                  <w:r>
                    <w:rPr>
                      <w:rFonts w:ascii="Times New Roman"/>
                      <w:color w:val="727272"/>
                      <w:w w:val="82"/>
                      <w:sz w:val="18"/>
                      <w:u w:val="single" w:color="000000"/>
                    </w:rPr>
                    <w:t>i</w:t>
                  </w:r>
                  <w:r>
                    <w:rPr>
                      <w:rFonts w:ascii="Times New Roman"/>
                      <w:color w:val="727272"/>
                      <w:w w:val="82"/>
                      <w:sz w:val="18"/>
                    </w:rPr>
                  </w:r>
                  <w:r>
                    <w:rPr>
                      <w:rFonts w:ascii="Times New Roman"/>
                      <w:color w:val="727272"/>
                      <w:w w:val="83"/>
                      <w:sz w:val="18"/>
                    </w:rPr>
                    <w:t>f</w:t>
                  </w:r>
                  <w:r>
                    <w:rPr>
                      <w:rFonts w:ascii="Times New Roman"/>
                      <w:color w:val="727272"/>
                      <w:spacing w:val="-4"/>
                      <w:w w:val="83"/>
                      <w:sz w:val="18"/>
                    </w:rPr>
                    <w:t>r</w:t>
                  </w:r>
                  <w:r>
                    <w:rPr>
                      <w:rFonts w:ascii="Times New Roman"/>
                      <w:color w:val="525252"/>
                      <w:spacing w:val="-22"/>
                      <w:w w:val="72"/>
                      <w:sz w:val="18"/>
                    </w:rPr>
                    <w:t>.</w:t>
                  </w:r>
                  <w:r>
                    <w:rPr>
                      <w:rFonts w:ascii="Times New Roman"/>
                      <w:color w:val="727272"/>
                      <w:w w:val="70"/>
                      <w:sz w:val="18"/>
                    </w:rPr>
                    <w:t>iJ}</w:t>
                  </w:r>
                  <w:r>
                    <w:rPr>
                      <w:rFonts w:ascii="Times New Roman"/>
                      <w:color w:val="727272"/>
                      <w:sz w:val="18"/>
                    </w:rPr>
                    <w:tab/>
                  </w:r>
                  <w:r>
                    <w:rPr>
                      <w:rFonts w:ascii="Times New Roman"/>
                      <w:color w:val="525252"/>
                      <w:spacing w:val="14"/>
                      <w:w w:val="42"/>
                      <w:sz w:val="18"/>
                    </w:rPr>
                    <w:t>t</w:t>
                  </w:r>
                  <w:r>
                    <w:rPr>
                      <w:rFonts w:ascii="Times New Roman"/>
                      <w:color w:val="282828"/>
                      <w:spacing w:val="-28"/>
                      <w:w w:val="223"/>
                      <w:sz w:val="18"/>
                    </w:rPr>
                    <w:t>.</w:t>
                  </w:r>
                  <w:r>
                    <w:rPr>
                      <w:rFonts w:ascii="Times New Roman"/>
                      <w:color w:val="525252"/>
                      <w:w w:val="80"/>
                      <w:sz w:val="18"/>
                    </w:rPr>
                    <w:t>;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7.276611pt;margin-top:78.161240pt;width:84.25pt;height:34pt;mso-position-horizontal-relative:page;mso-position-vertical-relative:page;z-index:-85096" type="#_x0000_t202" filled="false" stroked="false">
            <v:textbox inset="0,0,0,0">
              <w:txbxContent>
                <w:p>
                  <w:pPr>
                    <w:spacing w:line="673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64"/>
                      <w:szCs w:val="64"/>
                    </w:rPr>
                  </w:pPr>
                  <w:r>
                    <w:rPr>
                      <w:rFonts w:ascii="Times New Roman"/>
                      <w:color w:val="626262"/>
                      <w:spacing w:val="-121"/>
                      <w:w w:val="76"/>
                      <w:sz w:val="64"/>
                    </w:rPr>
                    <w:t>}</w:t>
                  </w:r>
                  <w:r>
                    <w:rPr>
                      <w:rFonts w:ascii="Times New Roman"/>
                      <w:color w:val="898989"/>
                      <w:spacing w:val="-30"/>
                      <w:w w:val="109"/>
                      <w:sz w:val="64"/>
                    </w:rPr>
                    <w:t>r</w:t>
                  </w:r>
                  <w:r>
                    <w:rPr>
                      <w:rFonts w:ascii="Times New Roman"/>
                      <w:color w:val="898989"/>
                      <w:w w:val="97"/>
                      <w:sz w:val="64"/>
                    </w:rPr>
                    <w:t>l</w:t>
                  </w:r>
                  <w:r>
                    <w:rPr>
                      <w:rFonts w:ascii="Times New Roman"/>
                      <w:color w:val="898989"/>
                      <w:spacing w:val="-45"/>
                      <w:sz w:val="64"/>
                    </w:rPr>
                    <w:t> </w:t>
                  </w:r>
                  <w:r>
                    <w:rPr>
                      <w:rFonts w:ascii="Times New Roman"/>
                      <w:color w:val="626262"/>
                      <w:spacing w:val="-22"/>
                      <w:w w:val="64"/>
                      <w:sz w:val="64"/>
                    </w:rPr>
                    <w:t>t</w:t>
                  </w:r>
                  <w:r>
                    <w:rPr>
                      <w:rFonts w:ascii="Times New Roman"/>
                      <w:color w:val="626262"/>
                      <w:spacing w:val="-86"/>
                      <w:w w:val="194"/>
                      <w:sz w:val="64"/>
                    </w:rPr>
                    <w:t>i</w:t>
                  </w:r>
                  <w:r>
                    <w:rPr>
                      <w:rFonts w:ascii="Times New Roman"/>
                      <w:color w:val="626262"/>
                      <w:w w:val="85"/>
                      <w:sz w:val="64"/>
                    </w:rPr>
                    <w:t>i'</w:t>
                  </w:r>
                  <w:r>
                    <w:rPr>
                      <w:rFonts w:ascii="Times New Roman"/>
                      <w:color w:val="626262"/>
                      <w:spacing w:val="-65"/>
                      <w:sz w:val="64"/>
                    </w:rPr>
                    <w:t> </w:t>
                  </w:r>
                  <w:r>
                    <w:rPr>
                      <w:rFonts w:ascii="Times New Roman"/>
                      <w:color w:val="282828"/>
                      <w:w w:val="30"/>
                      <w:sz w:val="64"/>
                    </w:rPr>
                    <w:t>'-,</w:t>
                  </w:r>
                  <w:r>
                    <w:rPr>
                      <w:rFonts w:ascii="Times New Roman"/>
                      <w:color w:val="282828"/>
                      <w:spacing w:val="37"/>
                      <w:w w:val="30"/>
                      <w:sz w:val="64"/>
                    </w:rPr>
                    <w:t>,</w:t>
                  </w:r>
                  <w:r>
                    <w:rPr>
                      <w:rFonts w:ascii="Times New Roman"/>
                      <w:color w:val="282828"/>
                      <w:w w:val="58"/>
                      <w:sz w:val="64"/>
                    </w:rPr>
                    <w:t>\</w:t>
                  </w:r>
                  <w:r>
                    <w:rPr>
                      <w:rFonts w:ascii="Times New Roman"/>
                      <w:sz w:val="6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69149pt;margin-top:90.736839pt;width:53.6pt;height:15pt;mso-position-horizontal-relative:page;mso-position-vertical-relative:page;z-index:-8507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2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8"/>
                      <w:sz w:val="26"/>
                    </w:rPr>
                    <w:t>6</w:t>
                  </w:r>
                  <w:r>
                    <w:rPr>
                      <w:rFonts w:asci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2"/>
                      <w:sz w:val="26"/>
                    </w:rPr>
                    <w:t>/</w:t>
                  </w:r>
                  <w:r>
                    <w:rPr>
                      <w:rFonts w:asci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4"/>
                      <w:sz w:val="26"/>
                    </w:rPr>
                    <w:t>2</w:t>
                  </w:r>
                  <w:r>
                    <w:rPr>
                      <w:rFonts w:asci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76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96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61616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85"/>
                      <w:sz w:val="26"/>
                    </w:rPr>
                    <w:t>4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819214pt;margin-top:107.137856pt;width:22.65pt;height:37.050pt;mso-position-horizontal-relative:page;mso-position-vertical-relative:page;z-index:-85048" type="#_x0000_t202" filled="false" stroked="false">
            <v:textbox inset="0,0,0,0">
              <w:txbxContent>
                <w:p>
                  <w:pPr>
                    <w:tabs>
                      <w:tab w:pos="338" w:val="left" w:leader="none"/>
                    </w:tabs>
                    <w:spacing w:line="22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Arial" w:hAnsi="Arial"/>
                      <w:color w:val="3F3F3F"/>
                      <w:w w:val="68"/>
                      <w:sz w:val="14"/>
                    </w:rPr>
                    <w:t>.·</w:t>
                  </w:r>
                  <w:r>
                    <w:rPr>
                      <w:rFonts w:ascii="Arial" w:hAnsi="Arial"/>
                      <w:color w:val="3F3F3F"/>
                      <w:sz w:val="14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87"/>
                      <w:sz w:val="23"/>
                    </w:rPr>
                    <w:t>\</w:t>
                  </w:r>
                  <w:r>
                    <w:rPr>
                      <w:rFonts w:ascii="Times New Roman" w:hAnsi="Times New Roman"/>
                      <w:sz w:val="23"/>
                    </w:rPr>
                  </w:r>
                </w:p>
                <w:p>
                  <w:pPr>
                    <w:spacing w:line="216" w:lineRule="exact" w:before="0"/>
                    <w:ind w:left="74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282828"/>
                      <w:w w:val="66"/>
                      <w:sz w:val="21"/>
                    </w:rPr>
                    <w:t>.</w:t>
                  </w:r>
                  <w:r>
                    <w:rPr>
                      <w:rFonts w:ascii="Arial"/>
                      <w:color w:val="282828"/>
                      <w:sz w:val="21"/>
                    </w:rPr>
                    <w:t> </w:t>
                  </w:r>
                  <w:r>
                    <w:rPr>
                      <w:rFonts w:ascii="Arial"/>
                      <w:color w:val="282828"/>
                      <w:spacing w:val="-15"/>
                      <w:sz w:val="21"/>
                    </w:rPr>
                    <w:t> </w:t>
                  </w:r>
                  <w:r>
                    <w:rPr>
                      <w:rFonts w:ascii="Arial"/>
                      <w:color w:val="282828"/>
                      <w:w w:val="66"/>
                      <w:sz w:val="21"/>
                    </w:rPr>
                    <w:t>.</w:t>
                  </w:r>
                  <w:r>
                    <w:rPr>
                      <w:rFonts w:ascii="Arial"/>
                      <w:color w:val="282828"/>
                      <w:sz w:val="21"/>
                    </w:rPr>
                    <w:t> </w:t>
                  </w:r>
                  <w:r>
                    <w:rPr>
                      <w:rFonts w:ascii="Arial"/>
                      <w:color w:val="282828"/>
                      <w:spacing w:val="3"/>
                      <w:sz w:val="21"/>
                    </w:rPr>
                    <w:t> </w:t>
                  </w:r>
                  <w:r>
                    <w:rPr>
                      <w:rFonts w:ascii="Arial"/>
                      <w:color w:val="3F3F3F"/>
                      <w:w w:val="89"/>
                      <w:sz w:val="10"/>
                    </w:rPr>
                    <w:t>,\</w:t>
                  </w:r>
                  <w:r>
                    <w:rPr>
                      <w:rFonts w:ascii="Arial"/>
                      <w:sz w:val="10"/>
                    </w:rPr>
                  </w:r>
                </w:p>
                <w:p>
                  <w:pPr>
                    <w:spacing w:line="111" w:lineRule="exact" w:before="44"/>
                    <w:ind w:left="0" w:right="17" w:firstLine="0"/>
                    <w:jc w:val="righ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3F3F3F"/>
                      <w:spacing w:val="-31"/>
                      <w:w w:val="194"/>
                      <w:sz w:val="11"/>
                    </w:rPr>
                    <w:t>:</w:t>
                  </w:r>
                  <w:r>
                    <w:rPr>
                      <w:rFonts w:ascii="Arial"/>
                      <w:color w:val="3F3F3F"/>
                      <w:w w:val="121"/>
                      <w:sz w:val="11"/>
                    </w:rPr>
                    <w:t>,</w:t>
                  </w:r>
                  <w:r>
                    <w:rPr>
                      <w:rFonts w:ascii="Arial"/>
                      <w:sz w:val="11"/>
                    </w:rPr>
                  </w:r>
                </w:p>
                <w:p>
                  <w:pPr>
                    <w:spacing w:line="123" w:lineRule="exact" w:before="0"/>
                    <w:ind w:left="117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525252"/>
                      <w:spacing w:val="-1"/>
                      <w:w w:val="110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spacing w:val="10"/>
                      <w:w w:val="96"/>
                      <w:sz w:val="12"/>
                      <w:szCs w:val="12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3F3F3F"/>
                      <w:w w:val="115"/>
                      <w:sz w:val="12"/>
                      <w:szCs w:val="12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3F3F3F"/>
                      <w:sz w:val="12"/>
                      <w:szCs w:val="12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3F3F3F"/>
                      <w:spacing w:val="1"/>
                      <w:sz w:val="12"/>
                      <w:szCs w:val="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spacing w:val="-26"/>
                      <w:w w:val="110"/>
                      <w:sz w:val="12"/>
                      <w:szCs w:val="1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282828"/>
                      <w:w w:val="60"/>
                      <w:sz w:val="12"/>
                      <w:szCs w:val="12"/>
                    </w:rPr>
                    <w:t>-'Í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7.24469pt;margin-top:143.400803pt;width:16.8pt;height:5.5pt;mso-position-horizontal-relative:page;mso-position-vertical-relative:page;z-index:-8502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 w:hAnsi="Arial" w:cs="Arial" w:eastAsia="Arial"/>
                      <w:color w:val="3F3F3F"/>
                      <w:w w:val="102"/>
                      <w:sz w:val="7"/>
                      <w:szCs w:val="7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3F3F3F"/>
                      <w:sz w:val="7"/>
                      <w:szCs w:val="7"/>
                    </w:rPr>
                    <w:t>      </w:t>
                  </w:r>
                  <w:r>
                    <w:rPr>
                      <w:rFonts w:ascii="Arial" w:hAnsi="Arial" w:cs="Arial" w:eastAsia="Arial"/>
                      <w:color w:val="3F3F3F"/>
                      <w:spacing w:val="-6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F3F3F"/>
                      <w:w w:val="204"/>
                      <w:sz w:val="7"/>
                      <w:szCs w:val="7"/>
                    </w:rPr>
                    <w:t>.</w:t>
                  </w:r>
                  <w:r>
                    <w:rPr>
                      <w:rFonts w:ascii="Arial" w:hAnsi="Arial" w:cs="Arial" w:eastAsia="Arial"/>
                      <w:color w:val="3F3F3F"/>
                      <w:sz w:val="7"/>
                      <w:szCs w:val="7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3F3F3F"/>
                      <w:spacing w:val="3"/>
                      <w:sz w:val="7"/>
                      <w:szCs w:val="7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61616"/>
                      <w:w w:val="204"/>
                      <w:sz w:val="7"/>
                      <w:szCs w:val="7"/>
                    </w:rPr>
                    <w:t>.</w:t>
                  </w:r>
                  <w:r>
                    <w:rPr>
                      <w:rFonts w:ascii="Arial" w:hAnsi="Arial" w:cs="Arial" w:eastAsia="Arial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5.276611pt;margin-top:143.400803pt;width:19.75pt;height:5.5pt;mso-position-horizontal-relative:page;mso-position-vertical-relative:page;z-index:-85000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i/>
                      <w:color w:val="3F3F3F"/>
                      <w:w w:val="168"/>
                      <w:sz w:val="7"/>
                    </w:rPr>
                    <w:t>.</w:t>
                  </w:r>
                  <w:r>
                    <w:rPr>
                      <w:rFonts w:ascii="Arial"/>
                      <w:i/>
                      <w:color w:val="3F3F3F"/>
                      <w:sz w:val="7"/>
                    </w:rPr>
                    <w:t> </w:t>
                  </w:r>
                  <w:r>
                    <w:rPr>
                      <w:rFonts w:ascii="Arial"/>
                      <w:i/>
                      <w:color w:val="3F3F3F"/>
                      <w:spacing w:val="-7"/>
                      <w:sz w:val="7"/>
                    </w:rPr>
                    <w:t> </w:t>
                  </w:r>
                  <w:r>
                    <w:rPr>
                      <w:rFonts w:ascii="Arial"/>
                      <w:i/>
                      <w:color w:val="3F3F3F"/>
                      <w:w w:val="164"/>
                      <w:sz w:val="7"/>
                    </w:rPr>
                    <w:t>!</w:t>
                  </w:r>
                  <w:r>
                    <w:rPr>
                      <w:rFonts w:ascii="Arial"/>
                      <w:i/>
                      <w:color w:val="3F3F3F"/>
                      <w:sz w:val="7"/>
                    </w:rPr>
                    <w:t> </w:t>
                  </w:r>
                  <w:r>
                    <w:rPr>
                      <w:rFonts w:ascii="Arial"/>
                      <w:i/>
                      <w:color w:val="3F3F3F"/>
                      <w:spacing w:val="1"/>
                      <w:sz w:val="7"/>
                    </w:rPr>
                    <w:t> </w:t>
                  </w:r>
                  <w:r>
                    <w:rPr>
                      <w:rFonts w:ascii="Arial"/>
                      <w:i/>
                      <w:color w:val="3F3F3F"/>
                      <w:w w:val="337"/>
                      <w:sz w:val="7"/>
                    </w:rPr>
                    <w:t>,</w:t>
                  </w:r>
                  <w:r>
                    <w:rPr>
                      <w:rFonts w:ascii="Arial"/>
                      <w:i/>
                      <w:color w:val="3F3F3F"/>
                      <w:sz w:val="7"/>
                    </w:rPr>
                    <w:t> </w:t>
                  </w:r>
                  <w:r>
                    <w:rPr>
                      <w:rFonts w:ascii="Arial"/>
                      <w:i/>
                      <w:color w:val="3F3F3F"/>
                      <w:spacing w:val="-4"/>
                      <w:sz w:val="7"/>
                    </w:rPr>
                    <w:t> </w:t>
                  </w:r>
                  <w:r>
                    <w:rPr>
                      <w:rFonts w:ascii="Arial"/>
                      <w:i/>
                      <w:color w:val="282828"/>
                      <w:w w:val="299"/>
                      <w:sz w:val="7"/>
                    </w:rPr>
                    <w:t>:/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8.021301pt;margin-top:146.302643pt;width:420.3pt;height:20pt;mso-position-horizontal-relative:page;mso-position-vertical-relative:page;z-index:-84976" type="#_x0000_t202" filled="false" stroked="false">
            <v:textbox inset="0,0,0,0">
              <w:txbxContent>
                <w:p>
                  <w:pPr>
                    <w:pStyle w:val="BodyText"/>
                    <w:spacing w:line="388" w:lineRule="exact"/>
                    <w:ind w:right="0"/>
                    <w:jc w:val="left"/>
                  </w:pPr>
                  <w:r>
                    <w:rPr>
                      <w:color w:val="161616"/>
                      <w:w w:val="113"/>
                    </w:rPr>
                    <w:t>d)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0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distribución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2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20"/>
                      <w:w w:val="145"/>
                      <w:sz w:val="36"/>
                    </w:rPr>
                    <w:t>q</w:t>
                  </w:r>
                  <w:r>
                    <w:rPr>
                      <w:rFonts w:ascii="Arial" w:hAnsi="Arial"/>
                      <w:color w:val="525252"/>
                      <w:spacing w:val="19"/>
                      <w:w w:val="38"/>
                      <w:sz w:val="36"/>
                    </w:rPr>
                    <w:t>·</w:t>
                  </w:r>
                  <w:r>
                    <w:rPr>
                      <w:color w:val="161616"/>
                      <w:w w:val="88"/>
                    </w:rPr>
                    <w:t>uri"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28"/>
                    </w:rPr>
                    <w:t>divi</w:t>
                  </w:r>
                  <w:r>
                    <w:rPr>
                      <w:color w:val="161616"/>
                      <w:spacing w:val="8"/>
                      <w:w w:val="128"/>
                    </w:rPr>
                    <w:t>d</w:t>
                  </w:r>
                  <w:r>
                    <w:rPr>
                      <w:color w:val="161616"/>
                      <w:w w:val="119"/>
                    </w:rPr>
                    <w:t>p</w:t>
                  </w:r>
                  <w:r>
                    <w:rPr>
                      <w:color w:val="161616"/>
                      <w:spacing w:val="-19"/>
                      <w:w w:val="118"/>
                    </w:rPr>
                    <w:t>\</w:t>
                  </w:r>
                  <w:r>
                    <w:rPr>
                      <w:color w:val="161616"/>
                      <w:spacing w:val="-16"/>
                      <w:w w:val="121"/>
                    </w:rPr>
                    <w:t>t</w:t>
                  </w:r>
                  <w:r>
                    <w:rPr>
                      <w:color w:val="161616"/>
                      <w:w w:val="112"/>
                    </w:rPr>
                    <w:t>d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6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accionistas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4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proporción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138298pt;margin-top:165.219208pt;width:148.3pt;height:15.5pt;mso-position-horizontal-relative:page;mso-position-vertical-relative:page;z-index:-84952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al</w:t>
                  </w:r>
                  <w:r>
                    <w:rPr>
                      <w:rFonts w:asci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7"/>
                    </w:rPr>
                    <w:t>capital</w:t>
                  </w:r>
                  <w:r>
                    <w:rPr>
                      <w:rFonts w:ascii="Times New Roman"/>
                      <w:color w:val="161616"/>
                      <w:spacing w:val="21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desembolsado.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574493pt;margin-top:165.621536pt;width:81.650pt;height:15pt;mso-position-horizontal-relative:page;mso-position-vertical-relative:page;z-index:-8492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3F3F3F"/>
                      <w:spacing w:val="20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spacing w:val="-31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3F3F3F"/>
                      <w:spacing w:val="-15"/>
                      <w:w w:val="55"/>
                      <w:sz w:val="26"/>
                    </w:rPr>
                    <w:t>,</w:t>
                  </w:r>
                  <w:r>
                    <w:rPr>
                      <w:rFonts w:ascii="Times New Roman" w:hAnsi="Times New Roman"/>
                      <w:color w:val="3F3F3F"/>
                      <w:spacing w:val="22"/>
                      <w:w w:val="48"/>
                      <w:sz w:val="26"/>
                    </w:rPr>
                    <w:t>:</w:t>
                  </w:r>
                  <w:r>
                    <w:rPr>
                      <w:rFonts w:ascii="Times New Roman" w:hAnsi="Times New Roman"/>
                      <w:color w:val="3F3F3F"/>
                      <w:w w:val="37"/>
                      <w:sz w:val="26"/>
                    </w:rPr>
                    <w:t>..</w:t>
                  </w:r>
                  <w:r>
                    <w:rPr>
                      <w:rFonts w:ascii="Times New Roman" w:hAnsi="Times New Roman"/>
                      <w:color w:val="3F3F3F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F3F3F"/>
                      <w:w w:val="55"/>
                      <w:sz w:val="26"/>
                    </w:rPr>
                    <w:t>,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w w:val="20"/>
                      <w:sz w:val="26"/>
                    </w:rPr>
                    <w:t>-</w:t>
                  </w:r>
                  <w:r>
                    <w:rPr>
                      <w:rFonts w:ascii="Times New Roman" w:hAnsi="Times New Roman"/>
                      <w:color w:val="3F3F3F"/>
                      <w:w w:val="37"/>
                      <w:sz w:val="26"/>
                    </w:rPr>
                    <w:t>·:·</w:t>
                  </w:r>
                  <w:r>
                    <w:rPr>
                      <w:rFonts w:ascii="Times New Roman" w:hAnsi="Times New Roman"/>
                      <w:color w:val="3F3F3F"/>
                      <w:spacing w:val="-13"/>
                      <w:w w:val="37"/>
                      <w:sz w:val="26"/>
                    </w:rPr>
                    <w:t>\</w:t>
                  </w:r>
                  <w:r>
                    <w:rPr>
                      <w:rFonts w:ascii="Times New Roman" w:hAnsi="Times New Roman"/>
                      <w:color w:val="3F3F3F"/>
                      <w:w w:val="26"/>
                      <w:sz w:val="26"/>
                    </w:rPr>
                    <w:t>::</w:t>
                  </w:r>
                  <w:r>
                    <w:rPr>
                      <w:rFonts w:ascii="Times New Roman" w:hAnsi="Times New Roman"/>
                      <w:color w:val="3F3F3F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282828"/>
                      <w:w w:val="63"/>
                      <w:sz w:val="26"/>
                    </w:rPr>
                    <w:t>.·,</w:t>
                  </w:r>
                  <w:r>
                    <w:rPr>
                      <w:rFonts w:ascii="Times New Roman" w:hAnsi="Times New Roman"/>
                      <w:color w:val="282828"/>
                      <w:spacing w:val="-32"/>
                      <w:w w:val="63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282828"/>
                      <w:w w:val="58"/>
                      <w:sz w:val="26"/>
                    </w:rPr>
                    <w:t>:.</w:t>
                  </w:r>
                  <w:r>
                    <w:rPr>
                      <w:rFonts w:ascii="Times New Roman" w:hAnsi="Times New Roman"/>
                      <w:color w:val="282828"/>
                      <w:spacing w:val="14"/>
                      <w:w w:val="58"/>
                      <w:sz w:val="26"/>
                    </w:rPr>
                    <w:t>:</w:t>
                  </w:r>
                  <w:r>
                    <w:rPr>
                      <w:rFonts w:ascii="Times New Roman" w:hAnsi="Times New Roman"/>
                      <w:color w:val="626262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626262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525252"/>
                      <w:spacing w:val="6"/>
                      <w:w w:val="9"/>
                      <w:sz w:val="26"/>
                    </w:rPr>
                    <w:t>_</w:t>
                  </w:r>
                  <w:r>
                    <w:rPr>
                      <w:rFonts w:ascii="Times New Roman" w:hAnsi="Times New Roman"/>
                      <w:color w:val="3F3F3F"/>
                      <w:spacing w:val="-25"/>
                      <w:w w:val="48"/>
                      <w:sz w:val="26"/>
                    </w:rPr>
                    <w:t>:</w:t>
                  </w:r>
                  <w:r>
                    <w:rPr>
                      <w:rFonts w:ascii="Times New Roman" w:hAnsi="Times New Roman"/>
                      <w:color w:val="161616"/>
                      <w:w w:val="25"/>
                      <w:sz w:val="26"/>
                    </w:rPr>
                    <w:t>_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F3F3F"/>
                      <w:spacing w:val="-1"/>
                      <w:w w:val="6"/>
                      <w:sz w:val="26"/>
                    </w:rPr>
                    <w:t>_</w:t>
                  </w:r>
                  <w:r>
                    <w:rPr>
                      <w:rFonts w:ascii="Times New Roman" w:hAnsi="Times New Roman"/>
                      <w:color w:val="3F3F3F"/>
                      <w:w w:val="53"/>
                      <w:sz w:val="26"/>
                    </w:rPr>
                    <w:t>.-.</w:t>
                  </w:r>
                  <w:r>
                    <w:rPr>
                      <w:rFonts w:ascii="Times New Roman" w:hAnsi="Times New Roman"/>
                      <w:color w:val="3F3F3F"/>
                      <w:spacing w:val="-4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F3F3F"/>
                      <w:w w:val="63"/>
                      <w:sz w:val="26"/>
                    </w:rPr>
                    <w:t>;.</w:t>
                  </w:r>
                  <w:r>
                    <w:rPr>
                      <w:rFonts w:ascii="Times New Roman" w:hAnsi="Times New Roman"/>
                      <w:color w:val="3F3F3F"/>
                      <w:spacing w:val="-19"/>
                      <w:w w:val="63"/>
                      <w:sz w:val="26"/>
                    </w:rPr>
                    <w:t>;</w:t>
                  </w:r>
                  <w:r>
                    <w:rPr>
                      <w:rFonts w:ascii="Times New Roman" w:hAnsi="Times New Roman"/>
                      <w:color w:val="161616"/>
                      <w:w w:val="79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w w:val="78"/>
                      <w:sz w:val="26"/>
                    </w:rPr>
                    <w:t>&gt;</w:t>
                  </w:r>
                  <w:r>
                    <w:rPr>
                      <w:rFonts w:ascii="Times New Roman" w:hAnsi="Times New Roman"/>
                      <w:color w:val="161616"/>
                      <w:w w:val="33"/>
                      <w:sz w:val="26"/>
                    </w:rPr>
                    <w:t>.--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w w:val="33"/>
                      <w:sz w:val="26"/>
                    </w:rPr>
                    <w:t>:</w:t>
                  </w:r>
                  <w:r>
                    <w:rPr>
                      <w:rFonts w:ascii="Times New Roman" w:hAnsi="Times New Roman"/>
                      <w:color w:val="161616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4.872314pt;margin-top:165.621536pt;width:3.05pt;height:15pt;mso-position-horizontal-relative:page;mso-position-vertical-relative:page;z-index:-8490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3F3F3F"/>
                      <w:w w:val="25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776604pt;margin-top:216.449036pt;width:297.05pt;height:15pt;mso-position-horizontal-relative:page;mso-position-vertical-relative:page;z-index:-8488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47º.-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w w:val="113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  <w:u w:val="single" w:color="000000"/>
                    </w:rPr>
                    <w:t>C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antidades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cuenta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dividendos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595703pt;margin-top:248.96701pt;width:460.65pt;height:63.9pt;mso-position-horizontal-relative:page;mso-position-vertical-relative:page;z-index:-84856" type="#_x0000_t202" filled="false" stroked="false">
            <v:textbox inset="0,0,0,0">
              <w:txbxContent>
                <w:p>
                  <w:pPr>
                    <w:spacing w:line="249" w:lineRule="auto" w:before="0"/>
                    <w:ind w:left="20" w:right="17" w:firstLine="77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5"/>
                      <w:sz w:val="27"/>
                    </w:rPr>
                    <w:t>apl_icación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estricta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dispuesto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Art.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216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w w:val="117"/>
                      <w:sz w:val="26"/>
                    </w:rPr>
                    <w:t>T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.R.L.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w w:val="110"/>
                      <w:sz w:val="26"/>
                    </w:rPr>
                    <w:t>S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.A.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9"/>
                    </w:rPr>
                    <w:t>y,</w:t>
                  </w:r>
                  <w:r>
                    <w:rPr>
                      <w:rFonts w:ascii="Times New Roman" w:hAnsi="Times New Roman"/>
                      <w:color w:val="161616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6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perj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w w:val="114"/>
                      <w:sz w:val="26"/>
                    </w:rPr>
                    <w:t>u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jéio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previsto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9"/>
                      <w:sz w:val="27"/>
                    </w:rPr>
                    <w:t>Art.</w:t>
                  </w:r>
                  <w:r>
                    <w:rPr>
                      <w:rFonts w:ascii="Arial" w:hAnsi="Arial"/>
                      <w:color w:val="161616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217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mismo,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General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Administradores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podrán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acordar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distribución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entre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accionistas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cantidades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0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cuenta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dividendos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bajo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siguientes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condiciones: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659607pt;margin-top:329.861237pt;width:158.8pt;height:15pt;mso-position-horizontal-relative:page;mso-position-vertical-relative:page;z-index:-84832" type="#_x0000_t202" filled="false" stroked="false">
            <v:textbox inset="0,0,0,0">
              <w:txbxContent>
                <w:p>
                  <w:pPr>
                    <w:tabs>
                      <w:tab w:pos="2323" w:val="left" w:leader="none"/>
                      <w:tab w:pos="2862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w w:val="120"/>
                      <w:sz w:val="26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w w:val="119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Formulación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un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202087pt;margin-top:329.861237pt;width:104.6pt;height:15pt;mso-position-horizontal-relative:page;mso-position-vertical-relative:page;z-index:-84808" type="#_x0000_t202" filled="false" stroked="false">
            <v:textbox inset="0,0,0,0">
              <w:txbxContent>
                <w:p>
                  <w:pPr>
                    <w:tabs>
                      <w:tab w:pos="1043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estado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6"/>
                      <w:sz w:val="26"/>
                    </w:rPr>
                    <w:t>contable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3.765991pt;margin-top:329.861237pt;width:21.2pt;height:15pt;mso-position-horizontal-relative:page;mso-position-vertical-relative:page;z-index:-8478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por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861694pt;margin-top:329.861237pt;width:12pt;height:15pt;mso-position-horizontal-relative:page;mso-position-vertical-relative:page;z-index:-8476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0.553192pt;margin-top:329.861237pt;width:50.1pt;height:15pt;mso-position-horizontal-relative:page;mso-position-vertical-relative:page;z-index:-8473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Consejo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2.223389pt;margin-top:329.861237pt;width:16.05pt;height:15pt;mso-position-horizontal-relative:page;mso-position-vertical-relative:page;z-index:-8471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de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776604pt;margin-top:345.376404pt;width:459.35pt;height:48pt;mso-position-horizontal-relative:page;mso-position-vertical-relative:page;z-index:-84688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3" w:right="17" w:hanging="4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Administración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ponga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manifiesto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existe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liquidez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suficiente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para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distribución.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Dicho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estado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2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incluirá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posteriormente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Merrioria.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414902pt;margin-top:409.950897pt;width:133.6pt;height:47.55pt;mso-position-horizontal-relative:page;mso-position-vertical-relative:page;z-index:-84664" type="#_x0000_t202" filled="false" stroked="false">
            <v:textbox inset="0,0,0,0">
              <w:txbxContent>
                <w:p>
                  <w:pPr>
                    <w:spacing w:line="252" w:lineRule="auto" w:before="0"/>
                    <w:ind w:left="20" w:right="17" w:firstLine="936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7"/>
                      <w:sz w:val="27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cantidad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resultados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obtenidos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pérdid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7"/>
                    </w:rPr>
                    <w:t>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procedentes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7.851105pt;margin-top:409.950897pt;width:319.850pt;height:31.45pt;mso-position-horizontal-relative:page;mso-position-vertical-relative:page;z-index:-84640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distribuir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podrá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7"/>
                    </w:rPr>
                    <w:t>exceder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cuantía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i/>
                      <w:color w:val="161616"/>
                      <w:spacing w:val="24"/>
                      <w:w w:val="76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i/>
                      <w:color w:val="161616"/>
                      <w:w w:val="110"/>
                      <w:sz w:val="26"/>
                    </w:rPr>
                    <w:t>os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tabs>
                      <w:tab w:pos="920" w:val="left" w:leader="none"/>
                      <w:tab w:pos="1322" w:val="left" w:leader="none"/>
                      <w:tab w:pos="2381" w:val="left" w:leader="none"/>
                      <w:tab w:pos="3390" w:val="left" w:leader="none"/>
                      <w:tab w:pos="4664" w:val="left" w:leader="none"/>
                    </w:tabs>
                    <w:spacing w:before="8"/>
                    <w:ind w:left="27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desde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fin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último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ejercicio,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deducidas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755295pt;margin-top:442.369141pt;width:148.550pt;height:15pt;mso-position-horizontal-relative:page;mso-position-vertical-relative:page;z-index:-8461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ejercicios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anteriores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4.106415pt;margin-top:442.369141pt;width:163.5pt;height:30.75pt;mso-position-horizontal-relative:page;mso-position-vertical-relative:page;z-index:-84592" type="#_x0000_t202" filled="false" stroked="false">
            <v:textbox inset="0,0,0,0">
              <w:txbxContent>
                <w:p>
                  <w:pPr>
                    <w:tabs>
                      <w:tab w:pos="721" w:val="left" w:leader="none"/>
                      <w:tab w:pos="1651" w:val="left" w:leader="none"/>
                    </w:tabs>
                    <w:spacing w:line="252" w:lineRule="auto" w:before="0"/>
                    <w:ind w:left="52" w:right="17" w:hanging="33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Arial"/>
                      <w:color w:val="161616"/>
                      <w:w w:val="114"/>
                      <w:sz w:val="25"/>
                    </w:rPr>
                    <w:t>y</w:t>
                  </w:r>
                  <w:r>
                    <w:rPr>
                      <w:rFonts w:ascii="Arial"/>
                      <w:color w:val="161616"/>
                      <w:sz w:val="25"/>
                    </w:rPr>
                    <w:t>  </w:t>
                  </w:r>
                  <w:r>
                    <w:rPr>
                      <w:rFonts w:ascii="Arial"/>
                      <w:color w:val="161616"/>
                      <w:spacing w:val="-33"/>
                      <w:sz w:val="25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las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cantidades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con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que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Ley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por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disposiciones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138298pt;margin-top:458.105743pt;width:287.55pt;height:15pt;mso-position-horizontal-relative:page;mso-position-vertical-relative:page;z-index:-84568" type="#_x0000_t202" filled="false" stroked="false">
            <v:textbox inset="0,0,0,0">
              <w:txbxContent>
                <w:p>
                  <w:pPr>
                    <w:tabs>
                      <w:tab w:pos="2005" w:val="left" w:leader="none"/>
                      <w:tab w:pos="3741" w:val="left" w:leader="none"/>
                      <w:tab w:pos="5326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5"/>
                      <w:sz w:val="26"/>
                    </w:rPr>
                    <w:t>deben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3F3F3F"/>
                      <w:spacing w:val="-14"/>
                      <w:w w:val="73"/>
                      <w:sz w:val="26"/>
                    </w:rPr>
                    <w:t>;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dotarse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4"/>
                      <w:sz w:val="26"/>
                    </w:rPr>
                    <w:t>las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5"/>
                      <w:sz w:val="26"/>
                    </w:rPr>
                    <w:t>reservas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obligatorias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7"/>
                      <w:sz w:val="26"/>
                    </w:rPr>
                    <w:t>por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234001pt;margin-top:473.620911pt;width:458.85pt;height:37.450pt;mso-position-horizontal-relative:page;mso-position-vertical-relative:page;z-index:-84544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7" w:firstLine="1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2"/>
                      <w:sz w:val="27"/>
                    </w:rPr>
                    <w:t>estatutaiias,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así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como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estimación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impuesto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pagar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sobre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dichos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resulta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w w:val="114"/>
                      <w:sz w:val="26"/>
                    </w:rPr>
                    <w:t>d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6"/>
                    </w:rPr>
                    <w:t>¡0s.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spacing w:line="102" w:lineRule="exact" w:before="0"/>
                    <w:ind w:left="985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color w:val="161616"/>
                      <w:w w:val="222"/>
                      <w:sz w:val="11"/>
                    </w:rPr>
                    <w:t>l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414902pt;margin-top:521.735229pt;width:209.2pt;height:15.5pt;mso-position-horizontal-relative:page;mso-position-vertical-relative:page;z-index:-84520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  <w:u w:val="single" w:color="000000"/>
                    </w:rPr>
                    <w:t>Artículd</w:t>
                  </w:r>
                  <w:r>
                    <w:rPr>
                      <w:rFonts w:ascii="Times New Roman" w:hAnsi="Times New Roman"/>
                      <w:color w:val="161616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  <w:u w:val="single" w:color="000000"/>
                    </w:rPr>
                    <w:t>48º.-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  <w:u w:val="single" w:color="000000"/>
                    </w:rPr>
                    <w:t>Fondo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  <w:u w:val="single" w:color="000000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  <w:u w:val="single" w:color="000000"/>
                    </w:rPr>
                    <w:t>Reversión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691498pt;margin-top:539.524048pt;width:28.85pt;height:12.5pt;mso-position-horizontal-relative:page;mso-position-vertical-relative:page;z-index:-84496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color w:val="3F3F3F"/>
                      <w:w w:val="25"/>
                      <w:sz w:val="21"/>
                    </w:rPr>
                    <w:t>-</w:t>
                  </w:r>
                  <w:r>
                    <w:rPr>
                      <w:rFonts w:ascii="Times New Roman" w:hAnsi="Times New Roman"/>
                      <w:color w:val="3F3F3F"/>
                      <w:spacing w:val="-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w w:val="52"/>
                      <w:sz w:val="21"/>
                    </w:rPr>
                    <w:t>-</w:t>
                  </w:r>
                  <w:r>
                    <w:rPr>
                      <w:rFonts w:ascii="Times New Roman" w:hAnsi="Times New Roman"/>
                      <w:color w:val="3F3F3F"/>
                      <w:w w:val="43"/>
                      <w:sz w:val="21"/>
                    </w:rPr>
                    <w:t>-----</w:t>
                  </w:r>
                  <w:r>
                    <w:rPr>
                      <w:rFonts w:ascii="Times New Roman" w:hAnsi="Times New Roman"/>
                      <w:color w:val="3F3F3F"/>
                      <w:spacing w:val="-33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65"/>
                      <w:sz w:val="21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w w:val="65"/>
                      <w:sz w:val="21"/>
                    </w:rPr>
                    <w:t>-</w:t>
                  </w:r>
                  <w:r>
                    <w:rPr>
                      <w:rFonts w:ascii="Times New Roman" w:hAnsi="Times New Roman"/>
                      <w:color w:val="3F3F3F"/>
                      <w:spacing w:val="-4"/>
                      <w:w w:val="98"/>
                      <w:sz w:val="21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85"/>
                      <w:sz w:val="21"/>
                    </w:rPr>
                    <w:t>..</w:t>
                  </w:r>
                  <w:r>
                    <w:rPr>
                      <w:rFonts w:ascii="Times New Roman" w:hAns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148895pt;margin-top:539.524048pt;width:4.650pt;height:12.5pt;mso-position-horizontal-relative:page;mso-position-vertical-relative:page;z-index:-84472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161616"/>
                      <w:w w:val="51"/>
                      <w:sz w:val="21"/>
                    </w:rPr>
                    <w:t>1</w:t>
                  </w:r>
                  <w:r>
                    <w:rPr>
                      <w:rFonts w:asci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7.457397pt;margin-top:547.003906pt;width:24.65pt;height:9pt;mso-position-horizontal-relative:page;mso-position-vertical-relative:page;z-index:-84448" type="#_x0000_t202" filled="false" stroked="false">
            <v:textbox inset="0,0,0,0">
              <w:txbxContent>
                <w:p>
                  <w:pPr>
                    <w:tabs>
                      <w:tab w:pos="352" w:val="left" w:leader="none"/>
                    </w:tabs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/>
                      <w:color w:val="161616"/>
                      <w:spacing w:val="3"/>
                      <w:w w:val="55"/>
                      <w:sz w:val="14"/>
                    </w:rPr>
                    <w:t>-</w:t>
                  </w:r>
                  <w:r>
                    <w:rPr>
                      <w:rFonts w:ascii="Arial" w:hAnsi="Arial"/>
                      <w:color w:val="525252"/>
                      <w:w w:val="100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525252"/>
                      <w:sz w:val="14"/>
                    </w:rPr>
                    <w:tab/>
                  </w:r>
                  <w:r>
                    <w:rPr>
                      <w:rFonts w:ascii="Arial" w:hAnsi="Arial"/>
                      <w:color w:val="161616"/>
                      <w:spacing w:val="-7"/>
                      <w:w w:val="254"/>
                      <w:sz w:val="14"/>
                    </w:rPr>
                    <w:t>'</w:t>
                  </w:r>
                  <w:r>
                    <w:rPr>
                      <w:rFonts w:ascii="Arial" w:hAnsi="Arial"/>
                      <w:color w:val="727272"/>
                      <w:w w:val="127"/>
                      <w:sz w:val="14"/>
                    </w:rPr>
                    <w:t>·</w:t>
                  </w:r>
                  <w:r>
                    <w:rPr>
                      <w:rFonts w:ascii="Arial" w:hAns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8.510605pt;margin-top:547.003906pt;width:4.2pt;height:9pt;mso-position-horizontal-relative:page;mso-position-vertical-relative:page;z-index:-84424" type="#_x0000_t202" filled="false" stroked="false">
            <v:textbox inset="0,0,0,0">
              <w:txbxContent>
                <w:p>
                  <w:pPr>
                    <w:spacing w:before="2"/>
                    <w:ind w:left="2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161616"/>
                      <w:w w:val="57"/>
                      <w:sz w:val="14"/>
                    </w:rPr>
                    <w:t>1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2.883003pt;margin-top:553.718323pt;width:444.15pt;height:15.1pt;mso-position-horizontal-relative:page;mso-position-vertical-relative:page;z-index:-84400" type="#_x0000_t202" filled="false" stroked="false">
            <v:textbox inset="0,0,0,0">
              <w:txbxContent>
                <w:p>
                  <w:pPr>
                    <w:spacing w:line="287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282828"/>
                      <w:w w:val="30"/>
                      <w:sz w:val="26"/>
                    </w:rPr>
                    <w:t>··</w:t>
                  </w:r>
                  <w:r>
                    <w:rPr>
                      <w:rFonts w:ascii="Times New Roman" w:hAnsi="Times New Roman"/>
                      <w:color w:val="282828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282828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282828"/>
                      <w:spacing w:val="-3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F3F3F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3F3F3F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F3F3F"/>
                      <w:w w:val="41"/>
                      <w:sz w:val="26"/>
                    </w:rPr>
                    <w:t>,_:</w:t>
                  </w:r>
                  <w:r>
                    <w:rPr>
                      <w:rFonts w:ascii="Times New Roman" w:hAnsi="Times New Roman"/>
                      <w:color w:val="3F3F3F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w w:val="347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68"/>
                      <w:sz w:val="26"/>
                    </w:rPr>
                    <w:t>-t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Conforme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dispuesto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6"/>
                      <w:sz w:val="26"/>
                    </w:rPr>
                    <w:t>el</w:t>
                  </w:r>
                  <w:r>
                    <w:rPr>
                      <w:rFonts w:ascii="Arial" w:hAnsi="Arial"/>
                      <w:color w:val="161616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26"/>
                    </w:rPr>
                    <w:t>Art.</w:t>
                  </w:r>
                  <w:r>
                    <w:rPr>
                      <w:rFonts w:ascii="Arial" w:hAnsi="Arial"/>
                      <w:color w:val="161616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111.3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Reglamento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414902pt;margin-top:570.211182pt;width:458.35pt;height:31.5pt;mso-position-horizontal-relative:page;mso-position-vertical-relative:page;z-index:-84376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3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41"/>
                      <w:sz w:val="26"/>
                    </w:rPr>
                    <w:t>Serv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w w:val="141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97"/>
                      <w:sz w:val="26"/>
                    </w:rPr>
                    <w:t>i"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Corporaciones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Locales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0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33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armonía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previsto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sz w:val="27"/>
                    </w:rPr>
                  </w:r>
                </w:p>
                <w:p>
                  <w:pPr>
                    <w:spacing w:before="2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Art.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w w:val="109"/>
                      <w:sz w:val="26"/>
                    </w:rPr>
                    <w:t>3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w w:val="113"/>
                      <w:sz w:val="26"/>
                    </w:rPr>
                    <w:t>1</w:t>
                  </w:r>
                  <w:r>
                    <w:rPr>
                      <w:rFonts w:ascii="Arial" w:hAnsi="Arial"/>
                      <w:i/>
                      <w:color w:val="282828"/>
                      <w:w w:val="51"/>
                      <w:sz w:val="19"/>
                    </w:rPr>
                    <w:t>!</w:t>
                  </w:r>
                  <w:r>
                    <w:rPr>
                      <w:rFonts w:ascii="Arial" w:hAnsi="Arial"/>
                      <w:i/>
                      <w:color w:val="282828"/>
                      <w:sz w:val="19"/>
                    </w:rPr>
                    <w:t> </w:t>
                  </w:r>
                  <w:r>
                    <w:rPr>
                      <w:rFonts w:ascii="Arial" w:hAnsi="Arial"/>
                      <w:i/>
                      <w:color w:val="282828"/>
                      <w:spacing w:val="-18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presentes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Estatutos,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creará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un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Fonda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Reversión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234001pt;margin-top:602.991272pt;width:140.15pt;height:80.3pt;mso-position-horizontal-relative:page;mso-position-vertical-relative:page;z-index:-84352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0" w:right="17" w:firstLine="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capital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F3F3F"/>
                      <w:spacing w:val="10"/>
                      <w:w w:val="14"/>
                      <w:sz w:val="26"/>
                    </w:rPr>
                    <w:t>_</w:t>
                  </w:r>
                  <w:r>
                    <w:rPr>
                      <w:rFonts w:ascii="Times New Roman" w:hAnsi="Times New Roman"/>
                      <w:color w:val="3F3F3F"/>
                      <w:spacing w:val="-8"/>
                      <w:w w:val="25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privado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0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-8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de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pertenezca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Excmo.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anuc:llniente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actuaiizado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capital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Empresa.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191498pt;margin-top:602.991272pt;width:314.5pt;height:31.4pt;mso-position-horizontal-relative:page;mso-position-vertical-relative:page;z-index:-84328" type="#_x0000_t202" filled="false" stroked="false">
            <v:textbox inset="0,0,0,0">
              <w:txbxContent>
                <w:p>
                  <w:pPr>
                    <w:tabs>
                      <w:tab w:pos="953" w:val="left" w:leader="none"/>
                      <w:tab w:pos="1633" w:val="left" w:leader="none"/>
                      <w:tab w:pos="2323" w:val="left" w:leader="none"/>
                      <w:tab w:pos="3409" w:val="left" w:leader="none"/>
                      <w:tab w:pos="3886" w:val="left" w:leader="none"/>
                      <w:tab w:pos="4816" w:val="left" w:leader="none"/>
                      <w:tab w:pos="5973" w:val="left" w:leader="none"/>
                    </w:tabs>
                    <w:spacing w:line="254" w:lineRule="auto" w:before="0"/>
                    <w:ind w:left="20" w:right="17" w:firstLine="86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aquel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otro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aunque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origen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público,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Cabildo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Insular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7"/>
                    </w:rPr>
                    <w:t>Hierro.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7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fondo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dotará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9.287201pt;margin-top:635.147400pt;width:77.05pt;height:15.5pt;mso-position-horizontal-relative:page;mso-position-vertical-relative:page;z-index:-84304" type="#_x0000_t202" filled="false" stroked="false">
            <v:textbox inset="0,0,0,0">
              <w:txbxContent>
                <w:p>
                  <w:pPr>
                    <w:tabs>
                      <w:tab w:pos="623" w:val="left" w:leader="none"/>
                    </w:tabs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7"/>
                      <w:szCs w:val="27"/>
                    </w:rPr>
                  </w:pP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6"/>
                      <w:sz w:val="27"/>
                    </w:rPr>
                    <w:t>importe</w:t>
                  </w:r>
                  <w:r>
                    <w:rPr>
                      <w:rFonts w:ascii="Times New Roman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7.797913pt;margin-top:635.549744pt;width:51.65pt;height:15pt;mso-position-horizontal-relative:page;mso-position-vertical-relative:page;z-index:-8428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cantidad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372314pt;margin-top:635.549744pt;width:157.9pt;height:15pt;mso-position-horizontal-relative:page;mso-position-vertical-relative:page;z-index:-84256" type="#_x0000_t202" filled="false" stroked="false">
            <v:textbox inset="0,0,0,0">
              <w:txbxContent>
                <w:p>
                  <w:pPr>
                    <w:tabs>
                      <w:tab w:pos="1756" w:val="left" w:leader="none"/>
                      <w:tab w:pos="2273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determinada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función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2.010605pt;margin-top:651.829041pt;width:315.1pt;height:15pt;mso-position-horizontal-relative:page;mso-position-vertical-relative:page;z-index:-8423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amortizar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4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2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plazo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reste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duración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234001pt;margin-top:701.168884pt;width:458.65pt;height:49.35pt;mso-position-horizontal-relative:page;mso-position-vertical-relative:page;z-index:-84208" type="#_x0000_t202" filled="false" stroked="false">
            <v:textbox inset="0,0,0,0">
              <w:txbxContent>
                <w:p>
                  <w:pPr>
                    <w:pStyle w:val="BodyText"/>
                    <w:spacing w:line="261" w:lineRule="auto"/>
                    <w:ind w:right="17" w:firstLine="781"/>
                    <w:jc w:val="both"/>
                  </w:pPr>
                  <w:r>
                    <w:rPr>
                      <w:color w:val="161616"/>
                      <w:w w:val="109"/>
                    </w:rPr>
                    <w:t>2.-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Para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lograr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18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reversión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del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2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capital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27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actualizado</w:t>
                  </w:r>
                  <w:r>
                    <w:rPr>
                      <w:color w:val="161616"/>
                    </w:rPr>
                    <w:t> 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que,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según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lo</w:t>
                  </w:r>
                  <w:r>
                    <w:rPr>
                      <w:color w:val="161616"/>
                      <w:w w:val="106"/>
                    </w:rPr>
                    <w:t> </w:t>
                  </w:r>
                  <w:r>
                    <w:rPr>
                      <w:color w:val="161616"/>
                      <w:w w:val="111"/>
                    </w:rPr>
                    <w:t>establecido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3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en</w:t>
                  </w:r>
                  <w:r>
                    <w:rPr>
                      <w:color w:val="161616"/>
                      <w:spacing w:val="33"/>
                    </w:rPr>
                    <w:t> </w:t>
                  </w:r>
                  <w:r>
                    <w:rPr>
                      <w:color w:val="161616"/>
                      <w:w w:val="104"/>
                    </w:rPr>
                    <w:t>el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punto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19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anterior,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4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ha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1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3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amortizarse,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9"/>
                    </w:rPr>
                    <w:t> </w:t>
                  </w:r>
                  <w:r>
                    <w:rPr>
                      <w:color w:val="161616"/>
                      <w:w w:val="108"/>
                      <w:sz w:val="26"/>
                    </w:rPr>
                    <w:t>paliando</w:t>
                  </w:r>
                  <w:r>
                    <w:rPr>
                      <w:color w:val="161616"/>
                      <w:sz w:val="26"/>
                    </w:rPr>
                    <w:t> </w:t>
                  </w:r>
                  <w:r>
                    <w:rPr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los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5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efectos</w:t>
                  </w:r>
                  <w:r>
                    <w:rPr>
                      <w:color w:val="161616"/>
                    </w:rPr>
                    <w:t> </w:t>
                  </w:r>
                  <w:r>
                    <w:rPr>
                      <w:color w:val="161616"/>
                      <w:spacing w:val="-23"/>
                    </w:rPr>
                    <w:t> </w:t>
                  </w:r>
                  <w:r>
                    <w:rPr>
                      <w:color w:val="161616"/>
                      <w:w w:val="103"/>
                    </w:rPr>
                    <w:t>de</w:t>
                  </w:r>
                  <w:r>
                    <w:rPr>
                      <w:color w:val="161616"/>
                      <w:w w:val="103"/>
                    </w:rPr>
                    <w:t> </w:t>
                  </w:r>
                  <w:r>
                    <w:rPr>
                      <w:color w:val="161616"/>
                      <w:w w:val="114"/>
                    </w:rPr>
                    <w:t>la</w:t>
                  </w:r>
                  <w:r>
                    <w:rPr>
                      <w:color w:val="161616"/>
                      <w:spacing w:val="16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devaluación</w:t>
                  </w:r>
                  <w:r>
                    <w:rPr>
                      <w:color w:val="161616"/>
                      <w:spacing w:val="25"/>
                    </w:rPr>
                    <w:t> </w:t>
                  </w:r>
                  <w:r>
                    <w:rPr>
                      <w:color w:val="161616"/>
                      <w:w w:val="110"/>
                    </w:rPr>
                    <w:t>monetaria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provocada</w:t>
                  </w:r>
                  <w:r>
                    <w:rPr>
                      <w:color w:val="161616"/>
                      <w:spacing w:val="31"/>
                    </w:rPr>
                    <w:t> </w:t>
                  </w:r>
                  <w:r>
                    <w:rPr>
                      <w:color w:val="161616"/>
                      <w:w w:val="108"/>
                    </w:rPr>
                    <w:t>por</w:t>
                  </w:r>
                  <w:r>
                    <w:rPr>
                      <w:color w:val="161616"/>
                      <w:spacing w:val="32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la</w:t>
                  </w:r>
                  <w:r>
                    <w:rPr>
                      <w:color w:val="161616"/>
                      <w:spacing w:val="21"/>
                    </w:rPr>
                    <w:t> </w:t>
                  </w:r>
                  <w:r>
                    <w:rPr>
                      <w:color w:val="161616"/>
                      <w:w w:val="109"/>
                    </w:rPr>
                    <w:t>inflación,</w:t>
                  </w:r>
                  <w:r>
                    <w:rPr>
                      <w:color w:val="161616"/>
                      <w:spacing w:val="26"/>
                    </w:rPr>
                    <w:t> </w:t>
                  </w:r>
                  <w:r>
                    <w:rPr>
                      <w:color w:val="161616"/>
                      <w:w w:val="106"/>
                    </w:rPr>
                    <w:t>deberá</w:t>
                  </w:r>
                  <w:r>
                    <w:rPr>
                      <w:color w:val="161616"/>
                      <w:spacing w:val="27"/>
                    </w:rPr>
                    <w:t> </w:t>
                  </w:r>
                  <w:r>
                    <w:rPr>
                      <w:color w:val="161616"/>
                      <w:w w:val="107"/>
                    </w:rPr>
                    <w:t>actuarse: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8.404175pt;margin-top:816.895447pt;width:47.7pt;height:11.5pt;mso-position-horizontal-relative:page;mso-position-vertical-relative:page;z-index:-84184" type="#_x0000_t202" filled="false" stroked="false">
            <v:textbox inset="0,0,0,0">
              <w:txbxContent>
                <w:p>
                  <w:pPr>
                    <w:spacing w:line="21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161616"/>
                      <w:w w:val="115"/>
                      <w:sz w:val="19"/>
                    </w:rPr>
                    <w:t>Pag.</w:t>
                  </w:r>
                  <w:r>
                    <w:rPr>
                      <w:rFonts w:ascii="Times New Roman"/>
                      <w:color w:val="161616"/>
                      <w:spacing w:val="19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282828"/>
                      <w:w w:val="136"/>
                      <w:sz w:val="19"/>
                    </w:rPr>
                    <w:t>22/2</w:t>
                  </w:r>
                  <w:r>
                    <w:rPr>
                      <w:rFonts w:asci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5.733994pt;margin-top:43.987671pt;width:116.05pt;height:12pt;mso-position-horizontal-relative:page;mso-position-vertical-relative:page;z-index:-841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5.979858pt;margin-top:43.987671pt;width:6.05pt;height:12pt;mso-position-horizontal-relative:page;mso-position-vertical-relative:page;z-index:-8413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32.712402pt;margin-top:43.987671pt;width:135.65pt;height:12pt;mso-position-horizontal-relative:page;mso-position-vertical-relative:page;z-index:-8411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5.914902pt;margin-top:72.566895pt;width:104.4pt;height:12pt;mso-position-horizontal-relative:page;mso-position-vertical-relative:page;z-index:-8408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10.429352pt;margin-top:72.566895pt;width:5.5pt;height:12pt;mso-position-horizontal-relative:page;mso-position-vertical-relative:page;z-index:-8406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8.850555pt;margin-top:522.598267pt;width:8pt;height:12pt;mso-position-horizontal-relative:page;mso-position-vertical-relative:page;z-index:-8404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2.267059pt;margin-top:522.598267pt;width:6.45pt;height:12pt;mso-position-horizontal-relative:page;mso-position-vertical-relative:page;z-index:-8401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34.103317pt;margin-top:522.598267pt;width:6.95pt;height:12pt;mso-position-horizontal-relative:page;mso-position-vertical-relative:page;z-index:-8399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253.008224pt;margin-top:522.598267pt;width:6.1pt;height:12pt;mso-position-horizontal-relative:page;mso-position-vertical-relative:page;z-index:-8396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320" w:bottom="0" w:left="340" w:right="4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09.644699pt;margin-top:29.96953pt;width:59.20812pt;height:74.55837pt;mso-position-horizontal-relative:page;mso-position-vertical-relative:page;z-index:-83944" type="#_x0000_t75" stroked="false">
            <v:imagedata r:id="rId58" o:title=""/>
          </v:shape>
        </w:pict>
      </w:r>
      <w:r>
        <w:rPr/>
        <w:pict>
          <v:shape style="position:absolute;margin-left:510.944214pt;margin-top:812.101501pt;width:48.24366pt;height:10.2335pt;mso-position-horizontal-relative:page;mso-position-vertical-relative:page;z-index:-83920" type="#_x0000_t75" stroked="false">
            <v:imagedata r:id="rId59" o:title=""/>
          </v:shape>
        </w:pict>
      </w:r>
      <w:r>
        <w:rPr/>
        <w:pict>
          <v:group style="position:absolute;margin-left:184.749695pt;margin-top:56.188148pt;width:370.05pt;height:.1pt;mso-position-horizontal-relative:page;mso-position-vertical-relative:page;z-index:-83896" coordorigin="3695,1124" coordsize="7401,2">
            <v:shape style="position:absolute;left:3695;top:1124;width:7401;height:2" coordorigin="3695,1124" coordsize="7401,0" path="m3695,1124l11096,1124e" filled="false" stroked="true" strokeweight=".548219pt" strokecolor="#000000">
              <v:path arrowok="t"/>
            </v:shape>
            <w10:wrap type="none"/>
          </v:group>
        </w:pict>
      </w:r>
      <w:r>
        <w:rPr/>
        <w:pict>
          <v:group style="position:absolute;margin-left:184.932404pt;margin-top:84.053818pt;width:370.25pt;height:.1pt;mso-position-horizontal-relative:page;mso-position-vertical-relative:page;z-index:-83872" coordorigin="3699,1681" coordsize="7405,2">
            <v:shape style="position:absolute;left:3699;top:1681;width:7405;height:2" coordorigin="3699,1681" coordsize="7405,0" path="m3699,1681l11103,1681e" filled="false" stroked="true" strokeweight=".730958pt" strokecolor="#000000">
              <v:path arrowok="t"/>
            </v:shape>
            <w10:wrap type="none"/>
          </v:group>
        </w:pict>
      </w:r>
      <w:r>
        <w:rPr/>
        <w:pict>
          <v:shape style="position:absolute;margin-left:192.521194pt;margin-top:60.023563pt;width:350.35pt;height:12pt;mso-position-horizontal-relative:page;mso-position-vertical-relative:page;z-index:-83848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61616"/>
                      <w:w w:val="121"/>
                      <w:sz w:val="18"/>
                    </w:rPr>
                    <w:t>Com</w:t>
                  </w:r>
                  <w:r>
                    <w:rPr>
                      <w:rFonts w:ascii="Arial" w:hAnsi="Arial"/>
                      <w:color w:val="161616"/>
                      <w:spacing w:val="-4"/>
                      <w:w w:val="121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109"/>
                      <w:sz w:val="18"/>
                    </w:rPr>
                    <w:t>sión</w:t>
                  </w:r>
                  <w:r>
                    <w:rPr>
                      <w:rFonts w:ascii="Arial" w:hAnsi="Arial"/>
                      <w:color w:val="161616"/>
                      <w:spacing w:val="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7"/>
                      <w:sz w:val="18"/>
                    </w:rPr>
                    <w:t>de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 </w:t>
                  </w:r>
                  <w:r>
                    <w:rPr>
                      <w:rFonts w:ascii="Arial" w:hAnsi="Arial"/>
                      <w:color w:val="161616"/>
                      <w:spacing w:val="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8"/>
                      <w:w w:val="141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161616"/>
                      <w:spacing w:val="-8"/>
                      <w:w w:val="124"/>
                      <w:sz w:val="18"/>
                    </w:rPr>
                    <w:t>u</w:t>
                  </w:r>
                  <w:r>
                    <w:rPr>
                      <w:rFonts w:ascii="Arial" w:hAnsi="Arial"/>
                      <w:color w:val="484848"/>
                      <w:w w:val="121"/>
                      <w:sz w:val="18"/>
                    </w:rPr>
                    <w:t>d</w:t>
                  </w:r>
                  <w:r>
                    <w:rPr>
                      <w:rFonts w:ascii="Arial" w:hAnsi="Arial"/>
                      <w:color w:val="484848"/>
                      <w:spacing w:val="-5"/>
                      <w:w w:val="121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484848"/>
                      <w:w w:val="123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484848"/>
                      <w:spacing w:val="-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484848"/>
                      <w:spacing w:val="-9"/>
                      <w:w w:val="133"/>
                      <w:sz w:val="18"/>
                    </w:rPr>
                    <w:t>p</w:t>
                  </w:r>
                  <w:r>
                    <w:rPr>
                      <w:rFonts w:ascii="Arial" w:hAnsi="Arial"/>
                      <w:color w:val="161616"/>
                      <w:w w:val="122"/>
                      <w:sz w:val="18"/>
                    </w:rPr>
                    <w:t>om</w:t>
                  </w:r>
                  <w:r>
                    <w:rPr>
                      <w:rFonts w:ascii="Arial" w:hAnsi="Arial"/>
                      <w:color w:val="161616"/>
                      <w:spacing w:val="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5"/>
                      <w:sz w:val="18"/>
                    </w:rPr>
                    <w:t>la</w:t>
                  </w:r>
                  <w:r>
                    <w:rPr>
                      <w:rFonts w:ascii="Arial" w:hAnsi="Arial"/>
                      <w:color w:val="161616"/>
                      <w:spacing w:val="-6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27"/>
                      <w:sz w:val="20"/>
                    </w:rPr>
                    <w:t>crecdón</w:t>
                  </w:r>
                  <w:r>
                    <w:rPr>
                      <w:rFonts w:ascii="Times New Roman" w:hAnsi="Times New Roman"/>
                      <w:color w:val="16161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5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w w:val="95"/>
                      <w:sz w:val="20"/>
                    </w:rPr>
                    <w:t>.</w:t>
                  </w:r>
                  <w:r>
                    <w:rPr>
                      <w:rFonts w:ascii="Arial" w:hAnsi="Arial"/>
                      <w:color w:val="363636"/>
                      <w:spacing w:val="6"/>
                      <w:w w:val="120"/>
                      <w:sz w:val="18"/>
                    </w:rPr>
                    <w:t>G</w:t>
                  </w:r>
                  <w:r>
                    <w:rPr>
                      <w:rFonts w:ascii="Arial" w:hAnsi="Arial"/>
                      <w:color w:val="161616"/>
                      <w:spacing w:val="14"/>
                      <w:w w:val="101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484848"/>
                      <w:spacing w:val="12"/>
                      <w:w w:val="75"/>
                      <w:sz w:val="18"/>
                    </w:rPr>
                    <w:t>R</w:t>
                  </w:r>
                  <w:r>
                    <w:rPr>
                      <w:rFonts w:ascii="Arial" w:hAnsi="Arial"/>
                      <w:color w:val="161616"/>
                      <w:spacing w:val="9"/>
                      <w:w w:val="107"/>
                      <w:sz w:val="18"/>
                    </w:rPr>
                    <w:t>O</w:t>
                  </w:r>
                  <w:r>
                    <w:rPr>
                      <w:rFonts w:ascii="Arial" w:hAnsi="Arial"/>
                      <w:color w:val="363636"/>
                      <w:spacing w:val="-8"/>
                      <w:w w:val="110"/>
                      <w:sz w:val="18"/>
                    </w:rPr>
                    <w:t>N</w:t>
                  </w:r>
                  <w:r>
                    <w:rPr>
                      <w:rFonts w:ascii="Arial" w:hAnsi="Arial"/>
                      <w:color w:val="161616"/>
                      <w:w w:val="91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86"/>
                      <w:sz w:val="18"/>
                    </w:rPr>
                    <w:t>DEL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2"/>
                      <w:sz w:val="18"/>
                    </w:rPr>
                    <w:t>V</w:t>
                  </w:r>
                  <w:r>
                    <w:rPr>
                      <w:rFonts w:ascii="Arial" w:hAnsi="Arial"/>
                      <w:color w:val="161616"/>
                      <w:spacing w:val="7"/>
                      <w:w w:val="102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61616"/>
                      <w:w w:val="90"/>
                      <w:sz w:val="18"/>
                    </w:rPr>
                    <w:t>ENTO</w:t>
                  </w:r>
                  <w:r>
                    <w:rPr>
                      <w:rFonts w:ascii="Arial" w:hAnsi="Arial"/>
                      <w:color w:val="161616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spacing w:val="-25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18"/>
                      <w:sz w:val="18"/>
                    </w:rPr>
                    <w:t>El</w:t>
                  </w:r>
                  <w:r>
                    <w:rPr>
                      <w:rFonts w:ascii="Arial" w:hAnsi="Arial"/>
                      <w:color w:val="161616"/>
                      <w:spacing w:val="-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8"/>
                      <w:sz w:val="18"/>
                    </w:rPr>
                    <w:t>HlfRRO</w:t>
                  </w:r>
                  <w:r>
                    <w:rPr>
                      <w:rFonts w:ascii="Arial" w:hAnsi="Arial"/>
                      <w:color w:val="161616"/>
                      <w:spacing w:val="2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75"/>
                      <w:sz w:val="18"/>
                    </w:rPr>
                    <w:t>S.</w:t>
                  </w:r>
                  <w:r>
                    <w:rPr>
                      <w:rFonts w:ascii="Arial" w:hAnsi="Arial"/>
                      <w:color w:val="161616"/>
                      <w:spacing w:val="-3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09"/>
                      <w:sz w:val="18"/>
                    </w:rPr>
                    <w:t>A."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7.567307pt;margin-top:148.42424pt;width:411.25pt;height:15pt;mso-position-horizontal-relative:page;mso-position-vertical-relative:page;z-index:-83824" type="#_x0000_t202" filled="false" stroked="false">
            <v:textbox inset="0,0,0,0">
              <w:txbxContent>
                <w:p>
                  <w:pPr>
                    <w:tabs>
                      <w:tab w:pos="1690" w:val="left" w:leader="none"/>
                      <w:tab w:pos="3225" w:val="left" w:leader="none"/>
                      <w:tab w:pos="3627" w:val="left" w:leader="none"/>
                      <w:tab w:pos="4606" w:val="left" w:leader="none"/>
                      <w:tab w:pos="6459" w:val="left" w:leader="none"/>
                      <w:tab w:pos="6949" w:val="left" w:leader="none"/>
                      <w:tab w:pos="7380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)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Dotando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anualmente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Fondo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Reversión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cuantía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374702pt;margin-top:164.869537pt;width:56.55pt;height:15pt;mso-position-horizontal-relative:page;mso-position-vertical-relative:page;z-index:-8380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necesaria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6.805603pt;margin-top:164.869537pt;width:27.25pt;height:15pt;mso-position-horizontal-relative:page;mso-position-vertical-relative:page;z-index:-8377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para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5.911804pt;margin-top:164.869537pt;width:56.7pt;height:15pt;mso-position-horizontal-relative:page;mso-position-vertical-relative:page;z-index:-8375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amortizar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342712pt;margin-top:164.869537pt;width:12.25pt;height:15pt;mso-position-horizontal-relative:page;mso-position-vertical-relative:page;z-index:-8372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002502pt;margin-top:164.869537pt;width:30pt;height:15pt;mso-position-horizontal-relative:page;mso-position-vertical-relative:page;z-index:-8370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parte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7.484314pt;margin-top:164.869537pt;width:48pt;height:15pt;mso-position-horizontal-relative:page;mso-position-vertical-relative:page;z-index:-83680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alícuota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240204pt;margin-top:164.869537pt;width:18.650pt;height:15pt;mso-position-horizontal-relative:page;mso-position-vertical-relative:page;z-index:-83656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4"/>
                      <w:sz w:val="26"/>
                    </w:rPr>
                    <w:t>del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6.295807pt;margin-top:164.869537pt;width:39.65pt;height:15pt;mso-position-horizontal-relative:page;mso-position-vertical-relative:page;z-index:-8363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capital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7.462799pt;margin-top:164.869537pt;width:71.2pt;height:15pt;mso-position-horizontal-relative:page;mso-position-vertical-relative:page;z-index:-8360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amortizable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.8265pt;margin-top:181.497543pt;width:450.55pt;height:160.65pt;mso-position-horizontal-relative:page;mso-position-vertical-relative:page;z-index:-83584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0" w:right="19" w:firstLine="25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desembolsado,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incrementada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porcentajes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anuales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acumulativos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variación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I.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w w:val="115"/>
                      <w:sz w:val="26"/>
                    </w:rPr>
                    <w:t>P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.C.,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nivel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nacional,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incrementados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un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cuarto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punto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(0,25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1"/>
                      <w:sz w:val="27"/>
                    </w:rPr>
                    <w:t>o</w:t>
                  </w:r>
                  <w:r>
                    <w:rPr>
                      <w:rFonts w:ascii="Times New Roman" w:hAnsi="Times New Roman"/>
                      <w:color w:val="161616"/>
                      <w:spacing w:val="-45"/>
                      <w:w w:val="90"/>
                      <w:sz w:val="27"/>
                    </w:rPr>
                    <w:t>/</w:t>
                  </w:r>
                  <w:r>
                    <w:rPr>
                      <w:rFonts w:ascii="Times New Roman" w:hAnsi="Times New Roman"/>
                      <w:color w:val="161616"/>
                      <w:w w:val="86"/>
                      <w:sz w:val="27"/>
                    </w:rPr>
                    <w:t>o),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computados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7"/>
                      <w:sz w:val="27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parti</w:t>
                  </w:r>
                  <w:r>
                    <w:rPr>
                      <w:rFonts w:ascii="Times New Roman" w:hAnsi="Times New Roman"/>
                      <w:color w:val="161616"/>
                      <w:spacing w:val="-3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5"/>
                      <w:sz w:val="26"/>
                    </w:rPr>
                    <w:t>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desembolsos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efectuados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haciendo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entrega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dicha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dotación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anual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socios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propietarios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w w:val="90"/>
                      <w:sz w:val="26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amortizables,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proporción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directa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número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sea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titular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cada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uno.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Dichas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entregas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tendrán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carácter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pagos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cuenta</w:t>
                  </w:r>
                  <w:r>
                    <w:rPr>
                      <w:rFonts w:ascii="Times New Roman" w:hAnsi="Times New Roman"/>
                      <w:color w:val="161616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amortización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6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capital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respectivo.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dotación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anual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Fonda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Reversión,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comenzará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cuando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acuerde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General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97"/>
                      <w:sz w:val="23"/>
                    </w:rPr>
                    <w:t>a</w:t>
                  </w:r>
                  <w:r>
                    <w:rPr>
                      <w:rFonts w:ascii="Arial" w:hAnsi="Arial"/>
                      <w:color w:val="161616"/>
                      <w:spacing w:val="17"/>
                      <w:w w:val="97"/>
                      <w:sz w:val="23"/>
                    </w:rPr>
                    <w:t>·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propuesta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Administración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y,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más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tarde,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cuando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haya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transcurrido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mitad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plazo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duración</w:t>
                  </w:r>
                  <w:r>
                    <w:rPr>
                      <w:rFonts w:ascii="Times New Roman" w:hAnsi="Times New Roman"/>
                      <w:color w:val="161616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Sociedad.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009201pt;margin-top:358.924255pt;width:448.9pt;height:62.7pt;mso-position-horizontal-relative:page;mso-position-vertical-relative:page;z-index:-83560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7" w:firstLine="76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b)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Procediendo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periódica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adquisición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amortizables.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este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supuesto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valor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acción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amortizable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"valor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5"/>
                      <w:sz w:val="26"/>
                    </w:rPr>
                    <w:t>co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w w:val="115"/>
                      <w:sz w:val="26"/>
                    </w:rPr>
                    <w:t>n</w:t>
                  </w:r>
                  <w:r>
                    <w:rPr>
                      <w:rFonts w:ascii="Times New Roman" w:hAnsi="Times New Roman"/>
                      <w:color w:val="5D5D5D"/>
                      <w:spacing w:val="-22"/>
                      <w:w w:val="50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table"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pacing w:val="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resulte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auditoría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anual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cuentas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61616"/>
                      <w:w w:val="123"/>
                      <w:sz w:val="24"/>
                    </w:rPr>
                    <w:t>y</w:t>
                  </w:r>
                  <w:r>
                    <w:rPr>
                      <w:rFonts w:ascii="Arial" w:hAnsi="Arial"/>
                      <w:color w:val="161616"/>
                      <w:spacing w:val="23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importe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satisfecho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cargo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Fondo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8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Reversión.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374702pt;margin-top:438.044434pt;width:448.55pt;height:79.350pt;mso-position-horizontal-relative:page;mso-position-vertical-relative:page;z-index:-83536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0" w:right="17" w:firstLine="749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este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segundo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caso,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disminución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capital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amortizado,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no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supondrá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paralela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reducción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proporcional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número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representantes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4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mismo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Consejo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Administración,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ni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sus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votos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Junta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General,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seguirán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siendo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correspondientes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número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acciones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suscritas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desembolsadas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cada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socio,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antes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comienzo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proceso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557404pt;margin-top:518.261047pt;width:364.2pt;height:30.75pt;mso-position-horizontal-relative:page;mso-position-vertical-relative:page;z-index:-83512" type="#_x0000_t202" filled="false" stroked="false">
            <v:textbox inset="0,0,0,0">
              <w:txbxContent>
                <w:p>
                  <w:pPr>
                    <w:spacing w:line="252" w:lineRule="auto" w:before="0"/>
                    <w:ind w:left="20" w:right="17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amortización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acciones.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excepción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cinco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anteriores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5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término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duración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Sociedad,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durante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7.412201pt;margin-top:518.261047pt;width:81.350pt;height:62.35pt;mso-position-horizontal-relative:page;mso-position-vertical-relative:page;z-index:-83488" type="#_x0000_t202" filled="false" stroked="false">
            <v:textbox inset="0,0,0,0">
              <w:txbxContent>
                <w:p>
                  <w:pPr>
                    <w:spacing w:line="254" w:lineRule="auto" w:before="0"/>
                    <w:ind w:left="20" w:right="17" w:firstLine="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últimos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años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los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cuales,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Gobierno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real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que,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557404pt;margin-top:549.872559pt;width:48pt;height:15pt;mso-position-horizontal-relative:page;mso-position-vertical-relative:page;z-index:-8346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derecho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8.582306pt;margin-top:549.872559pt;width:162.450pt;height:15pt;mso-position-horizontal-relative:page;mso-position-vertical-relative:page;z-index:-83440" type="#_x0000_t202" filled="false" stroked="false">
            <v:textbox inset="0,0,0,0">
              <w:txbxContent>
                <w:p>
                  <w:pPr>
                    <w:tabs>
                      <w:tab w:pos="451" w:val="left" w:leader="none"/>
                      <w:tab w:pos="1215" w:val="left" w:leader="none"/>
                      <w:tab w:pos="1595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3"/>
                      <w:sz w:val="26"/>
                    </w:rPr>
                    <w:t>al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voto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4"/>
                      <w:sz w:val="26"/>
                    </w:rPr>
                    <w:t>y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representantes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184906pt;margin-top:549.872559pt;width:44.45pt;height:15pt;mso-position-horizontal-relative:page;mso-position-vertical-relative:page;z-index:-83416" type="#_x0000_t202" filled="false" stroked="false">
            <v:textbox inset="0,0,0,0">
              <w:txbxContent>
                <w:p>
                  <w:pPr>
                    <w:tabs>
                      <w:tab w:pos="524" w:val="left" w:leader="none"/>
                    </w:tabs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8"/>
                      <w:sz w:val="26"/>
                    </w:rPr>
                    <w:t>en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ab/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los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6.824005pt;margin-top:549.872559pt;width:49.95pt;height:15pt;mso-position-horizontal-relative:page;mso-position-vertical-relative:page;z-index:-8339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Órganos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7.310791pt;margin-top:549.872559pt;width:15.2pt;height:15pt;mso-position-horizontal-relative:page;mso-position-vertical-relative:page;z-index:-83368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192001pt;margin-top:565.586914pt;width:364.25pt;height:15pt;mso-position-horizontal-relative:page;mso-position-vertical-relative:page;z-index:-8334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Administración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Sociedad,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será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proporci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onal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Capital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557404pt;margin-top:581.484131pt;width:449.2pt;height:31.45pt;mso-position-horizontal-relative:page;mso-position-vertical-relative:page;z-index:-83320" type="#_x0000_t202" filled="false" stroked="false">
            <v:textbox inset="0,0,0,0">
              <w:txbxContent>
                <w:p>
                  <w:pPr>
                    <w:spacing w:line="264" w:lineRule="auto" w:before="0"/>
                    <w:ind w:left="27" w:right="17" w:hanging="8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en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cada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spacing w:val="2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uno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dichos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ejercicios,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participen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9"/>
                      <w:sz w:val="26"/>
                    </w:rPr>
                    <w:t>en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3"/>
                      <w:sz w:val="26"/>
                    </w:rPr>
                    <w:t>el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6"/>
                      <w:sz w:val="26"/>
                    </w:rPr>
                    <w:t>Capital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1"/>
                      <w:sz w:val="26"/>
                    </w:rPr>
                    <w:t>total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05"/>
                      <w:sz w:val="26"/>
                    </w:rPr>
                    <w:t>la</w:t>
                  </w:r>
                  <w:r>
                    <w:rPr>
                      <w:rFonts w:ascii="Times New Roman"/>
                      <w:color w:val="161616"/>
                      <w:w w:val="105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61616"/>
                      <w:w w:val="112"/>
                      <w:sz w:val="26"/>
                    </w:rPr>
                    <w:t>Sociedad.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9.861496pt;margin-top:645.912476pt;width:327.45pt;height:32.950pt;mso-position-horizontal-relative:page;mso-position-vertical-relative:page;z-index:-83296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42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9"/>
                      <w:sz w:val="28"/>
                    </w:rPr>
                    <w:t>CAPÍTULO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8"/>
                    </w:rPr>
                    <w:t>V</w:t>
                  </w:r>
                  <w:r>
                    <w:rPr>
                      <w:rFonts w:ascii="Times New Roman" w:hAnsi="Times New Roman"/>
                      <w:sz w:val="28"/>
                    </w:rPr>
                  </w:r>
                </w:p>
                <w:p>
                  <w:pPr>
                    <w:spacing w:before="5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06"/>
                      <w:sz w:val="29"/>
                    </w:rPr>
                    <w:t>EXTINCIÓN</w:t>
                  </w:r>
                  <w:r>
                    <w:rPr>
                      <w:rFonts w:ascii="Times New Roman" w:hAnsi="Times New Roman"/>
                      <w:color w:val="161616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5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0"/>
                      <w:sz w:val="29"/>
                    </w:rPr>
                    <w:t>Y</w:t>
                  </w:r>
                  <w:r>
                    <w:rPr>
                      <w:rFonts w:ascii="Times New Roman" w:hAnsi="Times New Roman"/>
                      <w:color w:val="161616"/>
                      <w:spacing w:val="9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3"/>
                      <w:sz w:val="29"/>
                    </w:rPr>
                    <w:t>DISOLUCIÓN</w:t>
                  </w:r>
                  <w:r>
                    <w:rPr>
                      <w:rFonts w:ascii="Times New Roman" w:hAnsi="Times New Roman"/>
                      <w:color w:val="161616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1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9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9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pacing w:val="19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1"/>
                      <w:sz w:val="29"/>
                    </w:rPr>
                    <w:t>SOCIEDAD</w:t>
                  </w:r>
                  <w:r>
                    <w:rPr>
                      <w:rFonts w:ascii="Times New Roman" w:hAns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192001pt;margin-top:696.418518pt;width:144.35pt;height:15pt;mso-position-horizontal-relative:page;mso-position-vertical-relative:page;z-index:-83272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  <w:u w:val="thick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35"/>
                      <w:sz w:val="26"/>
                      <w:u w:val="thick" w:color="000000"/>
                    </w:rPr>
                    <w:t>49º.</w:t>
                  </w:r>
                  <w:r>
                    <w:rPr>
                      <w:rFonts w:ascii="Times New Roman" w:hAnsi="Times New Roman"/>
                      <w:color w:val="161616"/>
                      <w:spacing w:val="23"/>
                      <w:sz w:val="26"/>
                      <w:u w:val="thick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  <w:u w:val="thick" w:color="000000"/>
                    </w:rPr>
                    <w:t>Extinción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9.374702pt;margin-top:729.309265pt;width:450.1pt;height:48.2pt;mso-position-horizontal-relative:page;mso-position-vertical-relative:page;z-index:-83248" type="#_x0000_t202" filled="false" stroked="false">
            <v:textbox inset="0,0,0,0">
              <w:txbxContent>
                <w:p>
                  <w:pPr>
                    <w:spacing w:line="261" w:lineRule="auto" w:before="0"/>
                    <w:ind w:left="20" w:right="17" w:firstLine="760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Por</w:t>
                  </w:r>
                  <w:r>
                    <w:rPr>
                      <w:rFonts w:ascii="Times New Roman" w:hAnsi="Times New Roman"/>
                      <w:color w:val="161616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tratarse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una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Sociedad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pacing w:val="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Economía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Mixta,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quedará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extinguida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término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su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duración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7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9"/>
                      <w:sz w:val="26"/>
                    </w:rPr>
                    <w:t>cincuenta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años,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sin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que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le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sean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aplicables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2"/>
                      <w:sz w:val="26"/>
                    </w:rPr>
                    <w:t>normas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1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la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6"/>
                      <w:sz w:val="27"/>
                    </w:rPr>
                    <w:t>legislación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2"/>
                      <w:sz w:val="26"/>
                    </w:rPr>
                    <w:t>soc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w w:val="102"/>
                      <w:sz w:val="26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w w:val="110"/>
                      <w:sz w:val="26"/>
                    </w:rPr>
                    <w:t>etaria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sobre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6"/>
                      <w:w w:val="86"/>
                      <w:sz w:val="27"/>
                    </w:rPr>
                    <w:t>l</w:t>
                  </w:r>
                  <w:r>
                    <w:rPr>
                      <w:rFonts w:ascii="Times New Roman" w:hAnsi="Times New Roman"/>
                      <w:color w:val="161616"/>
                      <w:w w:val="99"/>
                      <w:sz w:val="27"/>
                    </w:rPr>
                    <w:t>i</w:t>
                  </w:r>
                  <w:r>
                    <w:rPr>
                      <w:rFonts w:ascii="Times New Roman" w:hAnsi="Times New Roman"/>
                      <w:color w:val="161616"/>
                      <w:spacing w:val="20"/>
                      <w:w w:val="99"/>
                      <w:sz w:val="27"/>
                    </w:rPr>
                    <w:t>q</w:t>
                  </w:r>
                  <w:r>
                    <w:rPr>
                      <w:rFonts w:ascii="Times New Roman" w:hAnsi="Times New Roman"/>
                      <w:color w:val="161616"/>
                      <w:w w:val="104"/>
                      <w:sz w:val="27"/>
                    </w:rPr>
                    <w:t>uidación,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98"/>
                      <w:sz w:val="27"/>
                    </w:rPr>
                    <w:t>ya</w:t>
                  </w:r>
                  <w:r>
                    <w:rPr>
                      <w:rFonts w:ascii="Times New Roman" w:hAnsi="Times New Roman"/>
                      <w:color w:val="16161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spacing w:val="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08"/>
                      <w:sz w:val="26"/>
                    </w:rPr>
                    <w:t>que,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como</w:t>
                  </w:r>
                  <w:r>
                    <w:rPr>
                      <w:rFonts w:ascii="Times New Roman" w:hAnsi="Times New Roman"/>
                      <w:color w:val="161616"/>
                      <w:sz w:val="26"/>
                    </w:rPr>
                    <w:t>  </w:t>
                  </w:r>
                  <w:r>
                    <w:rPr>
                      <w:rFonts w:ascii="Times New Roman" w:hAnsi="Times New Roman"/>
                      <w:color w:val="161616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61616"/>
                      <w:w w:val="111"/>
                      <w:sz w:val="26"/>
                    </w:rPr>
                    <w:t>se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749695pt;margin-top:45.188148pt;width:370.05pt;height:12pt;mso-position-horizontal-relative:page;mso-position-vertical-relative:page;z-index:-8322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84.932404pt;margin-top:73.053818pt;width:370.25pt;height:12pt;mso-position-horizontal-relative:page;mso-position-vertical-relative:page;z-index:-8320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9.095016pt;margin-top:696.879272pt;width:7.15pt;height:12pt;mso-position-horizontal-relative:page;mso-position-vertical-relative:page;z-index:-83176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91.112595pt;margin-top:696.879272pt;width:6.9pt;height:12pt;mso-position-horizontal-relative:page;mso-position-vertical-relative:page;z-index:-8315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520" w:bottom="280" w:left="1680" w:right="60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246.960007pt;margin-top:14.4pt;width:135.360pt;height:6.48pt;mso-position-horizontal-relative:page;mso-position-vertical-relative:page;z-index:-83128" type="#_x0000_t75" stroked="false">
            <v:imagedata r:id="rId60" o:title=""/>
          </v:shape>
        </w:pict>
      </w:r>
      <w:r>
        <w:rPr/>
        <w:pict>
          <v:shape style="position:absolute;margin-left:110.879997pt;margin-top:25.92pt;width:66.240pt;height:77.040pt;mso-position-horizontal-relative:page;mso-position-vertical-relative:page;z-index:-83104" type="#_x0000_t75" stroked="false">
            <v:imagedata r:id="rId61" o:title=""/>
          </v:shape>
        </w:pict>
      </w:r>
      <w:r>
        <w:rPr/>
        <w:pict>
          <v:group style="position:absolute;margin-left:187.714752pt;margin-top:39.599998pt;width:381.85pt;height:43.2pt;mso-position-horizontal-relative:page;mso-position-vertical-relative:page;z-index:-83080" coordorigin="3754,792" coordsize="7637,864">
            <v:shape style="position:absolute;left:3917;top:792;width:7474;height:864" type="#_x0000_t75" stroked="false">
              <v:imagedata r:id="rId62" o:title=""/>
            </v:shape>
            <v:group style="position:absolute;left:3761;top:1622;width:7552;height:2" coordorigin="3761,1622" coordsize="7552,2">
              <v:shape style="position:absolute;left:3761;top:1622;width:7552;height:2" coordorigin="3761,1622" coordsize="7552,0" path="m3761,1622l11313,1622e" filled="false" stroked="true" strokeweight=".71990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23.120003pt;margin-top:692.337158pt;width:462.25pt;height:76.650pt;mso-position-horizontal-relative:page;mso-position-vertical-relative:page;z-index:-83056" coordorigin="2462,13847" coordsize="9245,1533">
            <v:shape style="position:absolute;left:2462;top:13867;width:9245;height:1512" type="#_x0000_t75" stroked="false">
              <v:imagedata r:id="rId63" o:title=""/>
            </v:shape>
            <v:group style="position:absolute;left:10964;top:13852;width:512;height:2" coordorigin="10964,13852" coordsize="512,2">
              <v:shape style="position:absolute;left:10964;top:13852;width:512;height:2" coordorigin="10964,13852" coordsize="512,0" path="m10964,13852l11475,13852e" filled="false" stroked="true" strokeweight=".539927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81.921997pt;margin-top:65.659958pt;width:3.85pt;height:65pt;mso-position-horizontal-relative:page;mso-position-vertical-relative:page;z-index:-83032" type="#_x0000_t202" filled="false" stroked="false">
            <v:textbox inset="0,0,0,0">
              <w:txbxContent>
                <w:p>
                  <w:pPr>
                    <w:spacing w:line="130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26"/>
                      <w:szCs w:val="126"/>
                    </w:rPr>
                  </w:pPr>
                  <w:r>
                    <w:rPr>
                      <w:rFonts w:ascii="Times New Roman"/>
                      <w:color w:val="363636"/>
                      <w:w w:val="9"/>
                      <w:sz w:val="126"/>
                    </w:rPr>
                    <w:t>-</w:t>
                  </w:r>
                  <w:r>
                    <w:rPr>
                      <w:rFonts w:ascii="Times New Roman"/>
                      <w:sz w:val="1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5.037506pt;margin-top:65.659958pt;width:36.1pt;height:65pt;mso-position-horizontal-relative:page;mso-position-vertical-relative:page;z-index:-83008" type="#_x0000_t202" filled="false" stroked="false">
            <v:textbox inset="0,0,0,0">
              <w:txbxContent>
                <w:p>
                  <w:pPr>
                    <w:spacing w:line="130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26"/>
                      <w:szCs w:val="126"/>
                    </w:rPr>
                  </w:pPr>
                  <w:r>
                    <w:rPr>
                      <w:rFonts w:ascii="Times New Roman"/>
                      <w:color w:val="6E6E6E"/>
                      <w:spacing w:val="-478"/>
                      <w:w w:val="157"/>
                      <w:sz w:val="126"/>
                    </w:rPr>
                    <w:t>1</w:t>
                  </w:r>
                  <w:r>
                    <w:rPr>
                      <w:rFonts w:ascii="Times New Roman"/>
                      <w:color w:val="151515"/>
                      <w:w w:val="48"/>
                      <w:sz w:val="126"/>
                    </w:rPr>
                    <w:t>\</w:t>
                  </w:r>
                  <w:r>
                    <w:rPr>
                      <w:rFonts w:ascii="Times New Roman"/>
                      <w:sz w:val="1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.656691pt;margin-top:84.834641pt;width:55.8pt;height:15pt;mso-position-horizontal-relative:page;mso-position-vertical-relative:page;z-index:-82984" type="#_x0000_t202" filled="false" stroked="false">
            <v:textbox inset="0,0,0,0">
              <w:txbxContent>
                <w:p>
                  <w:pPr>
                    <w:spacing w:line="28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151515"/>
                      <w:w w:val="95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51515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97"/>
                      <w:sz w:val="26"/>
                    </w:rPr>
                    <w:t>6</w:t>
                  </w:r>
                  <w:r>
                    <w:rPr>
                      <w:rFonts w:ascii="Times New Roman"/>
                      <w:color w:val="151515"/>
                      <w:spacing w:val="-26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16"/>
                      <w:sz w:val="26"/>
                    </w:rPr>
                    <w:t>/</w:t>
                  </w:r>
                  <w:r>
                    <w:rPr>
                      <w:rFonts w:ascii="Times New Roman"/>
                      <w:color w:val="151515"/>
                      <w:spacing w:val="1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107"/>
                      <w:sz w:val="26"/>
                    </w:rPr>
                    <w:t>2</w:t>
                  </w:r>
                  <w:r>
                    <w:rPr>
                      <w:rFonts w:ascii="Times New Roman"/>
                      <w:color w:val="151515"/>
                      <w:spacing w:val="31"/>
                      <w:w w:val="107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51515"/>
                      <w:w w:val="102"/>
                      <w:sz w:val="26"/>
                    </w:rPr>
                    <w:t>0</w:t>
                  </w:r>
                  <w:r>
                    <w:rPr>
                      <w:rFonts w:ascii="Times New Roman"/>
                      <w:color w:val="151515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97"/>
                      <w:sz w:val="26"/>
                    </w:rPr>
                    <w:t>4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4534pt;margin-top:124.115204pt;width:6.95pt;height:6pt;mso-position-horizontal-relative:page;mso-position-vertical-relative:page;z-index:-82960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151515"/>
                      <w:w w:val="121"/>
                      <w:sz w:val="8"/>
                    </w:rPr>
                    <w:t>,</w:t>
                  </w:r>
                  <w:r>
                    <w:rPr>
                      <w:rFonts w:ascii="Times New Roman"/>
                      <w:color w:val="151515"/>
                      <w:sz w:val="8"/>
                    </w:rPr>
                    <w:t>  </w:t>
                  </w:r>
                  <w:r>
                    <w:rPr>
                      <w:rFonts w:ascii="Times New Roman"/>
                      <w:color w:val="151515"/>
                      <w:w w:val="156"/>
                      <w:sz w:val="8"/>
                    </w:rPr>
                    <w:t>l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2.867203pt;margin-top:129.3526pt;width:3.3pt;height:19.5pt;mso-position-horizontal-relative:page;mso-position-vertical-relative:page;z-index:-82936" type="#_x0000_t202" filled="false" stroked="false">
            <v:textbox inset="0,0,0,0">
              <w:txbxContent>
                <w:p>
                  <w:pPr>
                    <w:spacing w:line="37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Arial"/>
                      <w:color w:val="363636"/>
                      <w:w w:val="15"/>
                      <w:sz w:val="35"/>
                    </w:rPr>
                    <w:t>'.</w:t>
                  </w:r>
                  <w:r>
                    <w:rPr>
                      <w:rFonts w:asci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180603pt;margin-top:129.3526pt;width:3.85pt;height:19.5pt;mso-position-horizontal-relative:page;mso-position-vertical-relative:page;z-index:-82912" type="#_x0000_t202" filled="false" stroked="false">
            <v:textbox inset="0,0,0,0">
              <w:txbxContent>
                <w:p>
                  <w:pPr>
                    <w:spacing w:line="37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Arial"/>
                      <w:color w:val="363636"/>
                      <w:w w:val="38"/>
                      <w:sz w:val="35"/>
                    </w:rPr>
                    <w:t>.</w:t>
                  </w:r>
                  <w:r>
                    <w:rPr>
                      <w:rFonts w:asci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578613pt;margin-top:129.3526pt;width:48.45pt;height:19.5pt;mso-position-horizontal-relative:page;mso-position-vertical-relative:page;z-index:-82888" type="#_x0000_t202" filled="false" stroked="false">
            <v:textbox inset="0,0,0,0">
              <w:txbxContent>
                <w:p>
                  <w:pPr>
                    <w:tabs>
                      <w:tab w:pos="581" w:val="left" w:leader="none"/>
                    </w:tabs>
                    <w:spacing w:line="37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Arial" w:hAnsi="Arial"/>
                      <w:color w:val="363636"/>
                      <w:w w:val="94"/>
                      <w:sz w:val="35"/>
                    </w:rPr>
                    <w:t>,</w:t>
                  </w:r>
                  <w:r>
                    <w:rPr>
                      <w:rFonts w:ascii="Arial" w:hAnsi="Arial"/>
                      <w:color w:val="363636"/>
                      <w:spacing w:val="-17"/>
                      <w:sz w:val="35"/>
                    </w:rPr>
                    <w:t> </w:t>
                  </w:r>
                  <w:r>
                    <w:rPr>
                      <w:rFonts w:ascii="Arial" w:hAnsi="Arial"/>
                      <w:color w:val="363636"/>
                      <w:w w:val="59"/>
                      <w:sz w:val="35"/>
                    </w:rPr>
                    <w:t>.</w:t>
                  </w:r>
                  <w:r>
                    <w:rPr>
                      <w:rFonts w:ascii="Arial" w:hAnsi="Arial"/>
                      <w:color w:val="363636"/>
                      <w:spacing w:val="-5"/>
                      <w:sz w:val="35"/>
                    </w:rPr>
                    <w:t> </w:t>
                  </w:r>
                  <w:r>
                    <w:rPr>
                      <w:rFonts w:ascii="Arial" w:hAnsi="Arial"/>
                      <w:color w:val="363636"/>
                      <w:w w:val="18"/>
                      <w:sz w:val="35"/>
                    </w:rPr>
                    <w:t>.</w:t>
                  </w:r>
                  <w:r>
                    <w:rPr>
                      <w:rFonts w:ascii="Arial" w:hAnsi="Arial"/>
                      <w:color w:val="363636"/>
                      <w:sz w:val="35"/>
                    </w:rPr>
                    <w:tab/>
                  </w:r>
                  <w:r>
                    <w:rPr>
                      <w:rFonts w:ascii="Arial" w:hAnsi="Arial"/>
                      <w:color w:val="151515"/>
                      <w:spacing w:val="-49"/>
                      <w:w w:val="79"/>
                      <w:sz w:val="35"/>
                    </w:rPr>
                    <w:t>:</w:t>
                  </w:r>
                  <w:r>
                    <w:rPr>
                      <w:rFonts w:ascii="Arial" w:hAnsi="Arial"/>
                      <w:color w:val="363636"/>
                      <w:spacing w:val="-17"/>
                      <w:w w:val="38"/>
                      <w:sz w:val="35"/>
                    </w:rPr>
                    <w:t>.</w:t>
                  </w:r>
                  <w:r>
                    <w:rPr>
                      <w:rFonts w:ascii="Arial" w:hAnsi="Arial"/>
                      <w:color w:val="151515"/>
                      <w:w w:val="45"/>
                      <w:sz w:val="35"/>
                    </w:rPr>
                    <w:t>::·</w:t>
                  </w:r>
                  <w:r>
                    <w:rPr>
                      <w:rFonts w:ascii="Arial" w:hAnsi="Arial"/>
                      <w:color w:val="151515"/>
                      <w:spacing w:val="-39"/>
                      <w:sz w:val="35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w w:val="66"/>
                      <w:sz w:val="35"/>
                    </w:rPr>
                    <w:t>J</w:t>
                  </w:r>
                  <w:r>
                    <w:rPr>
                      <w:rFonts w:ascii="Arial" w:hAns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764999pt;margin-top:145.013245pt;width:458.25pt;height:65.8pt;mso-position-horizontal-relative:page;mso-position-vertical-relative:page;z-index:-82864" type="#_x0000_t202" filled="false" stroked="false">
            <v:textbox inset="0,0,0,0">
              <w:txbxContent>
                <w:p>
                  <w:pPr>
                    <w:spacing w:line="225" w:lineRule="auto" w:before="0"/>
                    <w:ind w:left="20" w:right="17" w:firstLine="7"/>
                    <w:jc w:val="both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51515"/>
                      <w:w w:val="110"/>
                      <w:sz w:val="27"/>
                    </w:rPr>
                    <w:t>establece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6"/>
                      <w:sz w:val="27"/>
                    </w:rPr>
                    <w:t>en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12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w w:val="105"/>
                      <w:sz w:val="27"/>
                    </w:rPr>
                    <w:t>ei</w:t>
                  </w:r>
                  <w:r>
                    <w:rPr>
                      <w:rFonts w:ascii="Arial" w:hAnsi="Arial"/>
                      <w:color w:val="151515"/>
                      <w:spacing w:val="3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4"/>
                      <w:sz w:val="27"/>
                    </w:rPr>
                    <w:t>artículo'</w:t>
                  </w:r>
                  <w:r>
                    <w:rPr>
                      <w:rFonts w:ascii="Times New Roman" w:hAnsi="Times New Roman"/>
                      <w:color w:val="151515"/>
                      <w:spacing w:val="2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21"/>
                      <w:sz w:val="27"/>
                    </w:rPr>
                    <w:t>3º</w:t>
                  </w:r>
                  <w:r>
                    <w:rPr>
                      <w:rFonts w:ascii="Times New Roman" w:hAnsi="Times New Roman"/>
                      <w:color w:val="151515"/>
                      <w:spacing w:val="-34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37"/>
                      <w:sz w:val="27"/>
                    </w:rPr>
                    <w:t>·</w:t>
                  </w:r>
                  <w:r>
                    <w:rPr>
                      <w:rFonts w:ascii="Times New Roman" w:hAnsi="Times New Roman"/>
                      <w:color w:val="363636"/>
                      <w:spacing w:val="-2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7"/>
                      <w:sz w:val="27"/>
                    </w:rPr>
                    <w:t>d</w:t>
                  </w:r>
                  <w:r>
                    <w:rPr>
                      <w:rFonts w:ascii="Times New Roman" w:hAnsi="Times New Roman"/>
                      <w:color w:val="151515"/>
                      <w:spacing w:val="-5"/>
                      <w:w w:val="107"/>
                      <w:sz w:val="27"/>
                    </w:rPr>
                    <w:t>e</w:t>
                  </w:r>
                  <w:r>
                    <w:rPr>
                      <w:rFonts w:ascii="Times New Roman" w:hAnsi="Times New Roman"/>
                      <w:color w:val="575757"/>
                      <w:spacing w:val="-31"/>
                      <w:w w:val="50"/>
                      <w:sz w:val="27"/>
                    </w:rPr>
                    <w:t>·</w:t>
                  </w:r>
                  <w:r>
                    <w:rPr>
                      <w:rFonts w:ascii="Times New Roman" w:hAnsi="Times New Roman"/>
                      <w:color w:val="151515"/>
                      <w:spacing w:val="15"/>
                      <w:w w:val="47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363636"/>
                      <w:w w:val="35"/>
                      <w:sz w:val="27"/>
                    </w:rPr>
                    <w:t>.</w:t>
                  </w:r>
                  <w:r>
                    <w:rPr>
                      <w:rFonts w:ascii="Times New Roman" w:hAnsi="Times New Roman"/>
                      <w:color w:val="363636"/>
                      <w:spacing w:val="-3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3"/>
                      <w:sz w:val="26"/>
                    </w:rPr>
                    <w:t>Io</w:t>
                  </w:r>
                  <w:r>
                    <w:rPr>
                      <w:rFonts w:ascii="Times New Roman" w:hAnsi="Times New Roman"/>
                      <w:color w:val="151515"/>
                      <w:spacing w:val="-11"/>
                      <w:w w:val="103"/>
                      <w:sz w:val="26"/>
                    </w:rPr>
                    <w:t>s</w:t>
                  </w:r>
                  <w:r>
                    <w:rPr>
                      <w:rFonts w:ascii="Times New Roman" w:hAnsi="Times New Roman"/>
                      <w:color w:val="363636"/>
                      <w:w w:val="116"/>
                      <w:sz w:val="26"/>
                    </w:rPr>
                    <w:t>\</w:t>
                  </w:r>
                  <w:r>
                    <w:rPr>
                      <w:rFonts w:ascii="Times New Roman" w:hAnsi="Times New Roman"/>
                      <w:color w:val="363636"/>
                      <w:spacing w:val="-42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9"/>
                      <w:sz w:val="26"/>
                    </w:rPr>
                    <w:t>pre</w:t>
                  </w:r>
                  <w:r>
                    <w:rPr>
                      <w:rFonts w:ascii="Times New Roman" w:hAnsi="Times New Roman"/>
                      <w:color w:val="151515"/>
                      <w:spacing w:val="20"/>
                      <w:w w:val="109"/>
                      <w:sz w:val="26"/>
                    </w:rPr>
                    <w:t>s</w:t>
                  </w:r>
                  <w:r>
                    <w:rPr>
                      <w:rFonts w:ascii="Times New Roman" w:hAnsi="Times New Roman"/>
                      <w:color w:val="363636"/>
                      <w:w w:val="49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36363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spacing w:val="-3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4"/>
                      <w:sz w:val="26"/>
                    </w:rPr>
                    <w:t>htes</w:t>
                  </w:r>
                  <w:r>
                    <w:rPr>
                      <w:rFonts w:ascii="Times New Roman" w:hAnsi="Times New Roman"/>
                      <w:color w:val="1515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9"/>
                      <w:sz w:val="27"/>
                    </w:rPr>
                    <w:t>Estatutos,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8"/>
                      <w:sz w:val="27"/>
                    </w:rPr>
                    <w:t>expirado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13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6"/>
                      <w:sz w:val="27"/>
                    </w:rPr>
                    <w:t>ei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2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1"/>
                      <w:sz w:val="27"/>
                    </w:rPr>
                    <w:t>referido</w:t>
                  </w:r>
                  <w:r>
                    <w:rPr>
                      <w:rFonts w:ascii="Times New Roman" w:hAnsi="Times New Roman"/>
                      <w:color w:val="151515"/>
                      <w:w w:val="111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4"/>
                      <w:sz w:val="26"/>
                    </w:rPr>
                    <w:t>plazo,</w:t>
                  </w:r>
                  <w:r>
                    <w:rPr>
                      <w:rFonts w:ascii="Times New Roman" w:hAnsi="Times New Roman"/>
                      <w:color w:val="1515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1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2"/>
                      <w:sz w:val="26"/>
                    </w:rPr>
                    <w:t>revertirá</w:t>
                  </w:r>
                  <w:r>
                    <w:rPr>
                      <w:rFonts w:ascii="Times New Roman" w:hAnsi="Times New Roman"/>
                      <w:color w:val="1515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8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9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color w:val="151515"/>
                      <w:spacing w:val="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1"/>
                      <w:sz w:val="29"/>
                    </w:rPr>
                    <w:t>Excmo:</w:t>
                  </w:r>
                  <w:r>
                    <w:rPr>
                      <w:rFonts w:ascii="Times New Roman" w:hAnsi="Times New Roman"/>
                      <w:color w:val="151515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28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8"/>
                      <w:sz w:val="26"/>
                    </w:rPr>
                    <w:t>Cabildq.1</w:t>
                  </w:r>
                  <w:r>
                    <w:rPr>
                      <w:rFonts w:ascii="Times New Roman" w:hAnsi="Times New Roman"/>
                      <w:color w:val="1515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13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5"/>
                      <w:sz w:val="26"/>
                    </w:rPr>
                    <w:t>$illar</w:t>
                  </w:r>
                  <w:r>
                    <w:rPr>
                      <w:rFonts w:ascii="Times New Roman" w:hAnsi="Times New Roman"/>
                      <w:color w:val="1515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3"/>
                      <w:sz w:val="26"/>
                    </w:rPr>
                    <w:t>de</w:t>
                  </w:r>
                  <w:r>
                    <w:rPr>
                      <w:rFonts w:ascii="Times New Roman" w:hAnsi="Times New Roman"/>
                      <w:color w:val="151515"/>
                      <w:spacing w:val="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8"/>
                      <w:sz w:val="26"/>
                    </w:rPr>
                    <w:t>El</w:t>
                  </w:r>
                  <w:r>
                    <w:rPr>
                      <w:rFonts w:ascii="Times New Roman" w:hAnsi="Times New Roman"/>
                      <w:color w:val="1515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2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9"/>
                      <w:sz w:val="27"/>
                    </w:rPr>
                    <w:t>Hierro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2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6"/>
                      <w:sz w:val="27"/>
                    </w:rPr>
                    <w:t>su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30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8"/>
                      <w:sz w:val="27"/>
                    </w:rPr>
                    <w:t>activo</w:t>
                  </w:r>
                  <w:r>
                    <w:rPr>
                      <w:rFonts w:ascii="Times New Roman" w:hAnsi="Times New Roman"/>
                      <w:color w:val="1515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33"/>
                      <w:sz w:val="27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w w:val="107"/>
                      <w:sz w:val="25"/>
                    </w:rPr>
                    <w:t>y</w:t>
                  </w:r>
                  <w:r>
                    <w:rPr>
                      <w:rFonts w:ascii="Arial" w:hAnsi="Arial"/>
                      <w:color w:val="151515"/>
                      <w:sz w:val="25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32"/>
                      <w:sz w:val="25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1"/>
                      <w:sz w:val="27"/>
                    </w:rPr>
                    <w:t>pasivo, </w:t>
                  </w:r>
                  <w:r>
                    <w:rPr>
                      <w:rFonts w:ascii="Times New Roman" w:hAnsi="Times New Roman"/>
                      <w:color w:val="151515"/>
                      <w:w w:val="102"/>
                      <w:sz w:val="27"/>
                    </w:rPr>
                    <w:t>y</w:t>
                  </w:r>
                  <w:r>
                    <w:rPr>
                      <w:rFonts w:ascii="Times New Roman" w:hAnsi="Times New Roman"/>
                      <w:color w:val="151515"/>
                      <w:spacing w:val="32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1"/>
                      <w:sz w:val="26"/>
                    </w:rPr>
                    <w:t>en</w:t>
                  </w:r>
                  <w:r>
                    <w:rPr>
                      <w:rFonts w:ascii="Times New Roman" w:hAnsi="Times New Roman"/>
                      <w:color w:val="151515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4"/>
                      <w:sz w:val="26"/>
                    </w:rPr>
                    <w:t>condiciones</w:t>
                  </w:r>
                  <w:r>
                    <w:rPr>
                      <w:rFonts w:ascii="Times New Roman" w:hAnsi="Times New Roman"/>
                      <w:color w:val="151515"/>
                      <w:spacing w:val="27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6"/>
                      <w:sz w:val="26"/>
                    </w:rPr>
                    <w:t>nonnal</w:t>
                  </w:r>
                  <w:r>
                    <w:rPr>
                      <w:rFonts w:ascii="Times New Roman" w:hAnsi="Times New Roman"/>
                      <w:color w:val="151515"/>
                      <w:spacing w:val="13"/>
                      <w:w w:val="116"/>
                      <w:sz w:val="26"/>
                    </w:rPr>
                    <w:t>e</w:t>
                  </w:r>
                  <w:r>
                    <w:rPr>
                      <w:rFonts w:ascii="Times New Roman" w:hAnsi="Times New Roman"/>
                      <w:color w:val="151515"/>
                      <w:spacing w:val="-30"/>
                      <w:w w:val="62"/>
                      <w:sz w:val="26"/>
                    </w:rPr>
                    <w:t>.</w:t>
                  </w:r>
                  <w:r>
                    <w:rPr>
                      <w:rFonts w:ascii="Times New Roman" w:hAnsi="Times New Roman"/>
                      <w:color w:val="575757"/>
                      <w:spacing w:val="-35"/>
                      <w:w w:val="52"/>
                      <w:sz w:val="26"/>
                    </w:rPr>
                    <w:t>·</w:t>
                  </w:r>
                  <w:r>
                    <w:rPr>
                      <w:rFonts w:ascii="Times New Roman" w:hAnsi="Times New Roman"/>
                      <w:color w:val="151515"/>
                      <w:spacing w:val="-23"/>
                      <w:w w:val="111"/>
                      <w:sz w:val="26"/>
                    </w:rPr>
                    <w:t>s</w:t>
                  </w:r>
                  <w:r>
                    <w:rPr>
                      <w:rFonts w:ascii="Times New Roman" w:hAnsi="Times New Roman"/>
                      <w:color w:val="151515"/>
                      <w:w w:val="74"/>
                      <w:sz w:val="26"/>
                    </w:rPr>
                    <w:t>,</w:t>
                  </w:r>
                  <w:r>
                    <w:rPr>
                      <w:rFonts w:ascii="Times New Roman" w:hAnsi="Times New Roman"/>
                      <w:color w:val="151515"/>
                      <w:spacing w:val="-6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2"/>
                      <w:sz w:val="28"/>
                    </w:rPr>
                    <w:t>de</w:t>
                  </w:r>
                  <w:r>
                    <w:rPr>
                      <w:rFonts w:ascii="Times New Roman" w:hAnsi="Times New Roman"/>
                      <w:color w:val="151515"/>
                      <w:spacing w:val="10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27"/>
                      <w:w w:val="136"/>
                      <w:sz w:val="34"/>
                    </w:rPr>
                    <w:t>v</w:t>
                  </w:r>
                  <w:r>
                    <w:rPr>
                      <w:rFonts w:ascii="Times New Roman" w:hAnsi="Times New Roman"/>
                      <w:color w:val="151515"/>
                      <w:w w:val="87"/>
                      <w:sz w:val="34"/>
                    </w:rPr>
                    <w:t>o</w:t>
                  </w:r>
                  <w:r>
                    <w:rPr>
                      <w:rFonts w:ascii="Times New Roman" w:hAnsi="Times New Roman"/>
                      <w:color w:val="151515"/>
                      <w:spacing w:val="-10"/>
                      <w:w w:val="87"/>
                      <w:sz w:val="34"/>
                    </w:rPr>
                    <w:t>;</w:t>
                  </w:r>
                  <w:r>
                    <w:rPr>
                      <w:rFonts w:ascii="Times New Roman" w:hAnsi="Times New Roman"/>
                      <w:color w:val="363636"/>
                      <w:spacing w:val="20"/>
                      <w:w w:val="27"/>
                      <w:sz w:val="34"/>
                    </w:rPr>
                    <w:t>,</w:t>
                  </w:r>
                  <w:r>
                    <w:rPr>
                      <w:rFonts w:ascii="Times New Roman" w:hAnsi="Times New Roman"/>
                      <w:color w:val="151515"/>
                      <w:w w:val="86"/>
                      <w:sz w:val="34"/>
                    </w:rPr>
                    <w:t>todas</w:t>
                  </w:r>
                  <w:r>
                    <w:rPr>
                      <w:rFonts w:ascii="Times New Roman" w:hAnsi="Times New Roman"/>
                      <w:color w:val="151515"/>
                      <w:spacing w:val="29"/>
                      <w:sz w:val="34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2"/>
                      <w:sz w:val="26"/>
                    </w:rPr>
                    <w:t>las</w:t>
                  </w:r>
                  <w:r>
                    <w:rPr>
                      <w:rFonts w:ascii="Times New Roman" w:hAnsi="Times New Roman"/>
                      <w:color w:val="151515"/>
                      <w:spacing w:val="30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3"/>
                      <w:sz w:val="26"/>
                    </w:rPr>
                    <w:t>instalaciones,</w:t>
                  </w:r>
                  <w:r>
                    <w:rPr>
                      <w:rFonts w:ascii="Times New Roman" w:hAnsi="Times New Roman"/>
                      <w:color w:val="151515"/>
                      <w:spacing w:val="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1"/>
                      <w:sz w:val="26"/>
                    </w:rPr>
                    <w:t>bienes</w:t>
                  </w:r>
                  <w:r>
                    <w:rPr>
                      <w:rFonts w:ascii="Times New Roman" w:hAnsi="Times New Roman"/>
                      <w:color w:val="151515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-31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4"/>
                      <w:sz w:val="27"/>
                    </w:rPr>
                    <w:t>y</w:t>
                  </w:r>
                  <w:r>
                    <w:rPr>
                      <w:rFonts w:ascii="Times New Roman" w:hAnsi="Times New Roman"/>
                      <w:color w:val="151515"/>
                      <w:spacing w:val="26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6"/>
                    </w:rPr>
                    <w:t>materi</w:t>
                  </w:r>
                  <w:r>
                    <w:rPr>
                      <w:rFonts w:ascii="Times New Roman" w:hAnsi="Times New Roman"/>
                      <w:color w:val="151515"/>
                      <w:spacing w:val="-24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5"/>
                      <w:sz w:val="26"/>
                    </w:rPr>
                    <w:t>al</w:t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  <w:p>
                  <w:pPr>
                    <w:pStyle w:val="BodyText"/>
                    <w:spacing w:line="240" w:lineRule="auto" w:before="17"/>
                    <w:ind w:left="30" w:right="0"/>
                    <w:jc w:val="both"/>
                  </w:pPr>
                  <w:r>
                    <w:rPr>
                      <w:color w:val="151515"/>
                      <w:w w:val="109"/>
                    </w:rPr>
                    <w:t>integrante</w:t>
                  </w:r>
                  <w:r>
                    <w:rPr>
                      <w:color w:val="151515"/>
                      <w:spacing w:val="31"/>
                    </w:rPr>
                    <w:t> </w:t>
                  </w:r>
                  <w:r>
                    <w:rPr>
                      <w:color w:val="151515"/>
                      <w:w w:val="104"/>
                    </w:rPr>
                    <w:t>del</w:t>
                  </w:r>
                  <w:r>
                    <w:rPr>
                      <w:color w:val="151515"/>
                      <w:spacing w:val="25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servicio.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764999pt;margin-top:228.245499pt;width:153.35pt;height:15.5pt;mso-position-horizontal-relative:page;mso-position-vertical-relative:page;z-index:-82840" type="#_x0000_t202" filled="false" stroked="false">
            <v:textbox inset="0,0,0,0">
              <w:txbxContent>
                <w:p>
                  <w:pPr>
                    <w:spacing w:line="29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/>
                      <w:color w:val="151515"/>
                      <w:w w:val="109"/>
                      <w:sz w:val="27"/>
                    </w:rPr>
                  </w:r>
                  <w:r>
                    <w:rPr>
                      <w:rFonts w:ascii="Times New Roman" w:hAnsi="Times New Roman"/>
                      <w:color w:val="151515"/>
                      <w:w w:val="109"/>
                      <w:sz w:val="27"/>
                      <w:u w:val="single" w:color="000000"/>
                    </w:rPr>
                    <w:t>Artículo</w:t>
                  </w:r>
                  <w:r>
                    <w:rPr>
                      <w:rFonts w:ascii="Times New Roman" w:hAnsi="Times New Roman"/>
                      <w:color w:val="151515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spacing w:val="29"/>
                      <w:sz w:val="27"/>
                      <w:u w:val="single" w:color="000000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9"/>
                      <w:sz w:val="27"/>
                      <w:u w:val="single" w:color="000000"/>
                    </w:rPr>
                    <w:t>50º.-</w:t>
                  </w:r>
                  <w:r>
                    <w:rPr>
                      <w:rFonts w:ascii="Times New Roman" w:hAnsi="Times New Roman"/>
                      <w:color w:val="363636"/>
                      <w:w w:val="76"/>
                      <w:sz w:val="27"/>
                      <w:u w:val="single" w:color="000000"/>
                    </w:rPr>
                    <w:t>·</w:t>
                  </w:r>
                  <w:r>
                    <w:rPr>
                      <w:rFonts w:ascii="Times New Roman" w:hAnsi="Times New Roman"/>
                      <w:color w:val="151515"/>
                      <w:w w:val="113"/>
                      <w:sz w:val="26"/>
                      <w:u w:val="single" w:color="000000"/>
                    </w:rPr>
                    <w:t>Disolución</w:t>
                  </w:r>
                  <w:r>
                    <w:rPr>
                      <w:rFonts w:ascii="Times New Roman" w:hAnsi="Times New Roman"/>
                      <w:color w:val="151515"/>
                      <w:w w:val="113"/>
                      <w:sz w:val="26"/>
                    </w:rPr>
                  </w:r>
                  <w:r>
                    <w:rPr>
                      <w:rFonts w:ascii="Times New Roman" w:hAns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84999pt;margin-top:260.061676pt;width:457.8pt;height:64.3500pt;mso-position-horizontal-relative:page;mso-position-vertical-relative:page;z-index:-82816" type="#_x0000_t202" filled="false" stroked="false">
            <v:textbox inset="0,0,0,0">
              <w:txbxContent>
                <w:p>
                  <w:pPr>
                    <w:pStyle w:val="BodyText"/>
                    <w:spacing w:line="306" w:lineRule="exact"/>
                    <w:ind w:right="0" w:firstLine="806"/>
                    <w:jc w:val="left"/>
                  </w:pPr>
                  <w:r>
                    <w:rPr>
                      <w:color w:val="151515"/>
                      <w:w w:val="104"/>
                      <w:sz w:val="28"/>
                    </w:rPr>
                    <w:t>1.-Nó</w:t>
                  </w:r>
                  <w:r>
                    <w:rPr>
                      <w:color w:val="151515"/>
                      <w:sz w:val="28"/>
                    </w:rPr>
                    <w:t> </w:t>
                  </w:r>
                  <w:r>
                    <w:rPr>
                      <w:color w:val="151515"/>
                      <w:spacing w:val="9"/>
                      <w:sz w:val="2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obstante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9"/>
                    </w:rPr>
                    <w:t> </w:t>
                  </w:r>
                  <w:r>
                    <w:rPr>
                      <w:color w:val="151515"/>
                      <w:w w:val="105"/>
                      <w:sz w:val="28"/>
                    </w:rPr>
                    <w:t>lo</w:t>
                  </w:r>
                  <w:r>
                    <w:rPr>
                      <w:color w:val="151515"/>
                      <w:sz w:val="28"/>
                    </w:rPr>
                    <w:t> </w:t>
                  </w:r>
                  <w:r>
                    <w:rPr>
                      <w:color w:val="151515"/>
                      <w:spacing w:val="25"/>
                      <w:sz w:val="28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establecido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7"/>
                    </w:rPr>
                    <w:t> </w:t>
                  </w:r>
                  <w:r>
                    <w:rPr>
                      <w:color w:val="151515"/>
                      <w:w w:val="105"/>
                      <w:sz w:val="28"/>
                    </w:rPr>
                    <w:t>en</w:t>
                  </w:r>
                  <w:r>
                    <w:rPr>
                      <w:color w:val="151515"/>
                      <w:sz w:val="28"/>
                    </w:rPr>
                    <w:t> </w:t>
                  </w:r>
                  <w:r>
                    <w:rPr>
                      <w:color w:val="151515"/>
                      <w:spacing w:val="12"/>
                      <w:sz w:val="2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el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9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artículo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anterior,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9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4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Sociedad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1"/>
                    <w:ind w:right="0"/>
                    <w:jc w:val="left"/>
                  </w:pPr>
                  <w:r>
                    <w:rPr>
                      <w:color w:val="151515"/>
                      <w:w w:val="110"/>
                    </w:rPr>
                    <w:t>podrá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4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</w:t>
                  </w:r>
                  <w:r>
                    <w:rPr>
                      <w:color w:val="151515"/>
                      <w:spacing w:val="-9"/>
                      <w:w w:val="106"/>
                    </w:rPr>
                    <w:t>i</w:t>
                  </w:r>
                  <w:r>
                    <w:rPr>
                      <w:color w:val="363636"/>
                      <w:spacing w:val="6"/>
                      <w:w w:val="23"/>
                    </w:rPr>
                    <w:t>.</w:t>
                  </w:r>
                  <w:r>
                    <w:rPr>
                      <w:color w:val="151515"/>
                      <w:spacing w:val="-25"/>
                      <w:w w:val="112"/>
                    </w:rPr>
                    <w:t>s</w:t>
                  </w:r>
                  <w:r>
                    <w:rPr>
                      <w:color w:val="151515"/>
                      <w:w w:val="110"/>
                    </w:rPr>
                    <w:t>ólverse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4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por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6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cualquiera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"/>
                    </w:rPr>
                    <w:t> </w:t>
                  </w:r>
                  <w:r>
                    <w:rPr>
                      <w:color w:val="151515"/>
                      <w:w w:val="103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6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las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0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causas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previstas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7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9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el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w w:val="114"/>
                      <w:sz w:val="26"/>
                    </w:rPr>
                    <w:t>Art.</w:t>
                  </w:r>
                  <w:r>
                    <w:rPr>
                      <w:rFonts w:ascii="Arial" w:hAnsi="Arial"/>
                      <w:color w:val="151515"/>
                      <w:sz w:val="26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19"/>
                      <w:sz w:val="26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260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5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del</w:t>
                  </w:r>
                  <w:r>
                    <w:rPr/>
                  </w:r>
                </w:p>
                <w:p>
                  <w:pPr>
                    <w:pStyle w:val="BodyText"/>
                    <w:spacing w:line="244" w:lineRule="auto" w:before="4"/>
                    <w:ind w:left="27" w:right="26" w:hanging="8"/>
                    <w:jc w:val="left"/>
                  </w:pPr>
                  <w:r>
                    <w:rPr>
                      <w:color w:val="151515"/>
                      <w:w w:val="105"/>
                      <w:sz w:val="28"/>
                    </w:rPr>
                    <w:t>T.R.L.S.A.</w:t>
                  </w:r>
                  <w:r>
                    <w:rPr>
                      <w:color w:val="151515"/>
                      <w:sz w:val="28"/>
                    </w:rPr>
                    <w:t> </w:t>
                  </w:r>
                  <w:r>
                    <w:rPr>
                      <w:color w:val="151515"/>
                      <w:spacing w:val="-4"/>
                      <w:sz w:val="2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distintas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2"/>
                    </w:rPr>
                    <w:t> </w:t>
                  </w:r>
                  <w:r>
                    <w:rPr>
                      <w:color w:val="151515"/>
                      <w:w w:val="101"/>
                      <w:sz w:val="28"/>
                    </w:rPr>
                    <w:t>al</w:t>
                  </w:r>
                  <w:r>
                    <w:rPr>
                      <w:color w:val="151515"/>
                      <w:sz w:val="28"/>
                    </w:rPr>
                    <w:t> </w:t>
                  </w:r>
                  <w:r>
                    <w:rPr>
                      <w:color w:val="151515"/>
                      <w:spacing w:val="-22"/>
                      <w:sz w:val="2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"cumplimiento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9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del</w:t>
                  </w:r>
                  <w:r>
                    <w:rPr>
                      <w:color w:val="151515"/>
                      <w:spacing w:val="30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término"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1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fijado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3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en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7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6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Estatutos</w:t>
                  </w:r>
                  <w:r>
                    <w:rPr>
                      <w:color w:val="151515"/>
                      <w:w w:val="109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contemplado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7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en</w:t>
                  </w:r>
                  <w:r>
                    <w:rPr>
                      <w:color w:val="151515"/>
                      <w:spacing w:val="12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el</w:t>
                  </w:r>
                  <w:r>
                    <w:rPr>
                      <w:color w:val="151515"/>
                      <w:spacing w:val="14"/>
                    </w:rPr>
                    <w:t> </w:t>
                  </w:r>
                  <w:r>
                    <w:rPr>
                      <w:color w:val="151515"/>
                      <w:w w:val="102"/>
                    </w:rPr>
                    <w:t>nº</w:t>
                  </w:r>
                  <w:r>
                    <w:rPr>
                      <w:color w:val="151515"/>
                      <w:spacing w:val="22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2</w:t>
                  </w:r>
                  <w:r>
                    <w:rPr>
                      <w:color w:val="151515"/>
                      <w:spacing w:val="23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del</w:t>
                  </w:r>
                  <w:r>
                    <w:rPr>
                      <w:color w:val="151515"/>
                      <w:spacing w:val="9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referido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artículo.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584999pt;margin-top:340.920105pt;width:457.85pt;height:31.7pt;mso-position-horizontal-relative:page;mso-position-vertical-relative:page;z-index:-8279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left="797" w:right="0"/>
                    <w:jc w:val="left"/>
                  </w:pPr>
                  <w:r>
                    <w:rPr>
                      <w:color w:val="151515"/>
                      <w:w w:val="103"/>
                    </w:rPr>
                    <w:t>c;on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5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referencia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13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expresa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99"/>
                    </w:rPr>
                    <w:t>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5"/>
                    </w:rPr>
                    <w:t> </w:t>
                  </w:r>
                  <w:r>
                    <w:rPr>
                      <w:color w:val="151515"/>
                      <w:w w:val="104"/>
                    </w:rPr>
                    <w:t>los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9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4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supuestos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previstos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7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el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8"/>
                    </w:rPr>
                    <w:t> </w:t>
                  </w:r>
                  <w:r>
                    <w:rPr>
                      <w:rFonts w:ascii="Arial"/>
                      <w:color w:val="151515"/>
                      <w:w w:val="90"/>
                      <w:sz w:val="25"/>
                    </w:rPr>
                    <w:t>3</w:t>
                  </w:r>
                  <w:r>
                    <w:rPr>
                      <w:rFonts w:ascii="Arial"/>
                      <w:color w:val="151515"/>
                      <w:sz w:val="25"/>
                    </w:rPr>
                    <w:t> </w:t>
                  </w:r>
                  <w:r>
                    <w:rPr>
                      <w:rFonts w:ascii="Arial"/>
                      <w:color w:val="151515"/>
                      <w:spacing w:val="23"/>
                      <w:sz w:val="25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del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13"/>
                    <w:ind w:right="0"/>
                    <w:jc w:val="left"/>
                  </w:pPr>
                  <w:r>
                    <w:rPr>
                      <w:color w:val="151515"/>
                      <w:w w:val="107"/>
                      <w:sz w:val="26"/>
                    </w:rPr>
                    <w:t>mismoJ</w:t>
                  </w:r>
                  <w:r>
                    <w:rPr>
                      <w:color w:val="151515"/>
                      <w:sz w:val="26"/>
                    </w:rPr>
                    <w:t> </w:t>
                  </w:r>
                  <w:r>
                    <w:rPr>
                      <w:color w:val="151515"/>
                      <w:spacing w:val="-3"/>
                      <w:sz w:val="26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se</w:t>
                  </w:r>
                  <w:r>
                    <w:rPr>
                      <w:color w:val="151515"/>
                      <w:spacing w:val="23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entenderá</w:t>
                  </w:r>
                  <w:r>
                    <w:rPr>
                      <w:color w:val="151515"/>
                      <w:spacing w:val="28"/>
                    </w:rPr>
                    <w:t> </w:t>
                  </w:r>
                  <w:r>
                    <w:rPr>
                      <w:color w:val="151515"/>
                      <w:w w:val="113"/>
                    </w:rPr>
                    <w:t>por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4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concluida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3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la</w:t>
                  </w:r>
                  <w:r>
                    <w:rPr>
                      <w:color w:val="151515"/>
                      <w:spacing w:val="21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empresa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0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que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1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constituyen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2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el</w:t>
                  </w:r>
                  <w:r>
                    <w:rPr>
                      <w:color w:val="151515"/>
                      <w:spacing w:val="24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objeto</w:t>
                  </w:r>
                  <w:r>
                    <w:rPr>
                      <w:color w:val="151515"/>
                      <w:spacing w:val="28"/>
                    </w:rPr>
                    <w:t> </w:t>
                  </w:r>
                  <w:r>
                    <w:rPr>
                      <w:color w:val="151515"/>
                      <w:w w:val="112"/>
                    </w:rPr>
                    <w:t>de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944901pt;margin-top:373.138611pt;width:12.65pt;height:15.5pt;mso-position-horizontal-relative:page;mso-position-vertical-relative:page;z-index:-82768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9"/>
                    </w:rPr>
                    <w:t>la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981903pt;margin-top:373.138611pt;width:55.85pt;height:15.5pt;mso-position-horizontal-relative:page;mso-position-vertical-relative:page;z-index:-82744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59"/>
                    </w:rPr>
                    <w:t>S</w:t>
                  </w:r>
                  <w:r>
                    <w:rPr>
                      <w:color w:val="151515"/>
                      <w:spacing w:val="-7"/>
                      <w:w w:val="159"/>
                    </w:rPr>
                    <w:t>o</w:t>
                  </w:r>
                  <w:r>
                    <w:rPr>
                      <w:color w:val="151515"/>
                      <w:w w:val="107"/>
                    </w:rPr>
                    <w:t>iedad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572906pt;margin-top:373.138611pt;width:44.05pt;height:15.5pt;mso-position-horizontal-relative:page;mso-position-vertical-relative:page;z-index:-8272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7"/>
                    </w:rPr>
                    <w:t>cuando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5.645493pt;margin-top:373.138611pt;width:154.1pt;height:15.5pt;mso-position-horizontal-relative:page;mso-position-vertical-relative:page;z-index:-82696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09" w:val="left" w:leader="none"/>
                      <w:tab w:pos="1013" w:val="left" w:leader="none"/>
                      <w:tab w:pos="1445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14"/>
                    </w:rPr>
                    <w:t>se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06"/>
                    </w:rPr>
                    <w:t>dé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06"/>
                    </w:rPr>
                    <w:t>la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08"/>
                    </w:rPr>
                    <w:t>imposibilidad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21.043213pt;margin-top:373.138611pt;width:49.65pt;height:15.5pt;mso-position-horizontal-relative:page;mso-position-vertical-relative:page;z-index:-8267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7"/>
                    </w:rPr>
                    <w:t>material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82.234985pt;margin-top:373.138611pt;width:86.15pt;height:15.5pt;mso-position-horizontal-relative:page;mso-position-vertical-relative:page;z-index:-82648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523" w:val="left" w:leader="none"/>
                      <w:tab w:pos="1481" w:val="left" w:leader="none"/>
                    </w:tabs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03"/>
                    </w:rPr>
                    <w:t>de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08"/>
                    </w:rPr>
                    <w:t>seguir</w:t>
                  </w:r>
                  <w:r>
                    <w:rPr>
                      <w:color w:val="151515"/>
                    </w:rPr>
                    <w:tab/>
                  </w:r>
                  <w:r>
                    <w:rPr>
                      <w:color w:val="151515"/>
                      <w:w w:val="113"/>
                    </w:rPr>
                    <w:t>la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944901pt;margin-top:389.157806pt;width:457.15pt;height:47.75pt;mso-position-horizontal-relative:page;mso-position-vertical-relative:page;z-index:-82624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/>
                    <w:ind w:right="17"/>
                    <w:jc w:val="both"/>
                  </w:pPr>
                  <w:r>
                    <w:rPr>
                      <w:color w:val="151515"/>
                      <w:w w:val="123"/>
                    </w:rPr>
                    <w:t>opera</w:t>
                  </w:r>
                  <w:r>
                    <w:rPr>
                      <w:color w:val="151515"/>
                      <w:spacing w:val="-1"/>
                      <w:w w:val="123"/>
                    </w:rPr>
                    <w:t>t</w:t>
                  </w:r>
                  <w:r>
                    <w:rPr>
                      <w:color w:val="151515"/>
                      <w:w w:val="107"/>
                    </w:rPr>
                    <w:t>vidad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5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color w:val="151515"/>
                      <w:w w:val="112"/>
                    </w:rPr>
                    <w:t>"Central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6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hidroeólica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3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producción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5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energía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4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eléctrica</w:t>
                  </w:r>
                  <w:r>
                    <w:rPr>
                      <w:color w:val="151515"/>
                      <w:w w:val="108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en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7"/>
                    </w:rPr>
                    <w:t> </w:t>
                  </w:r>
                  <w:r>
                    <w:rPr>
                      <w:color w:val="151515"/>
                      <w:w w:val="113"/>
                    </w:rPr>
                    <w:t>El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3"/>
                    </w:rPr>
                    <w:t> </w:t>
                  </w:r>
                  <w:r>
                    <w:rPr>
                      <w:color w:val="151515"/>
                      <w:w w:val="103"/>
                    </w:rPr>
                    <w:t>l-Iierro".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6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Igualmente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se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0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entenderá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6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que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3"/>
                    </w:rPr>
                    <w:t> </w:t>
                  </w:r>
                  <w:r>
                    <w:rPr>
                      <w:color w:val="151515"/>
                      <w:w w:val="114"/>
                    </w:rPr>
                    <w:t>se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dá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7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8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"para</w:t>
                  </w:r>
                  <w:r>
                    <w:rPr>
                      <w:color w:val="151515"/>
                      <w:spacing w:val="21"/>
                      <w:w w:val="111"/>
                    </w:rPr>
                    <w:t>l</w:t>
                  </w:r>
                  <w:r>
                    <w:rPr>
                      <w:color w:val="151515"/>
                      <w:w w:val="107"/>
                    </w:rPr>
                    <w:t>ización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1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0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los</w:t>
                  </w:r>
                  <w:r>
                    <w:rPr>
                      <w:color w:val="151515"/>
                      <w:w w:val="109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órgan</w:t>
                  </w:r>
                  <w:r>
                    <w:rPr>
                      <w:color w:val="151515"/>
                      <w:spacing w:val="-12"/>
                      <w:w w:val="111"/>
                    </w:rPr>
                    <w:t>o</w:t>
                  </w:r>
                  <w:r>
                    <w:rPr>
                      <w:color w:val="363636"/>
                      <w:spacing w:val="-19"/>
                      <w:w w:val="43"/>
                    </w:rPr>
                    <w:t>;</w:t>
                  </w:r>
                  <w:r>
                    <w:rPr>
                      <w:color w:val="151515"/>
                      <w:w w:val="116"/>
                    </w:rPr>
                    <w:t>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8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sociales"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10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cuando,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15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durante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5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tres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sesiones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1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consecutivas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30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</w:rPr>
                    <w:t>   </w:t>
                  </w:r>
                  <w:r>
                    <w:rPr>
                      <w:color w:val="151515"/>
                      <w:w w:val="109"/>
                    </w:rPr>
                    <w:t>los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764999pt;margin-top:437.395599pt;width:456.95pt;height:15.5pt;mso-position-horizontal-relative:page;mso-position-vertical-relative:page;z-index:-8260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</w:pPr>
                  <w:r>
                    <w:rPr>
                      <w:color w:val="151515"/>
                      <w:w w:val="110"/>
                    </w:rPr>
                    <w:t>Órganós</w:t>
                  </w:r>
                  <w:r>
                    <w:rPr>
                      <w:color w:val="151515"/>
                      <w:spacing w:val="33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la</w:t>
                  </w:r>
                  <w:r>
                    <w:rPr>
                      <w:color w:val="151515"/>
                      <w:spacing w:val="21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Sociedad,</w:t>
                  </w:r>
                  <w:r>
                    <w:rPr>
                      <w:color w:val="151515"/>
                      <w:spacing w:val="27"/>
                    </w:rPr>
                    <w:t> </w:t>
                  </w:r>
                  <w:r>
                    <w:rPr>
                      <w:color w:val="151515"/>
                      <w:w w:val="114"/>
                    </w:rPr>
                    <w:t>se</w:t>
                  </w:r>
                  <w:r>
                    <w:rPr>
                      <w:color w:val="151515"/>
                      <w:spacing w:val="5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paralizase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la</w:t>
                  </w:r>
                  <w:r>
                    <w:rPr>
                      <w:color w:val="151515"/>
                      <w:spacing w:val="26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adopción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3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de</w:t>
                  </w:r>
                  <w:r>
                    <w:rPr>
                      <w:color w:val="151515"/>
                      <w:spacing w:val="2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acuerdos</w:t>
                  </w:r>
                  <w:r>
                    <w:rPr>
                      <w:color w:val="151515"/>
                      <w:spacing w:val="32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o</w:t>
                  </w:r>
                  <w:r>
                    <w:rPr>
                      <w:color w:val="151515"/>
                      <w:spacing w:val="22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cuando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12"/>
                    </w:rPr>
                    <w:t>no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599197pt;margin-top:449.137482pt;width:3.6pt;height:6.5pt;mso-position-horizontal-relative:page;mso-position-vertical-relative:page;z-index:-82576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color w:val="575757"/>
                      <w:w w:val="146"/>
                      <w:sz w:val="9"/>
                    </w:rPr>
                    <w:t>.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9.210205pt;margin-top:449.137482pt;width:4.5pt;height:6.5pt;mso-position-horizontal-relative:page;mso-position-vertical-relative:page;z-index:-82552" type="#_x0000_t202" filled="false" stroked="false">
            <v:textbox inset="0,0,0,0">
              <w:txbxContent>
                <w:p>
                  <w:pPr>
                    <w:spacing w:before="8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/>
                      <w:i/>
                      <w:color w:val="151515"/>
                      <w:w w:val="143"/>
                      <w:sz w:val="9"/>
                    </w:rPr>
                    <w:t>r</w:t>
                  </w:r>
                  <w:r>
                    <w:rPr>
                      <w:rFonts w:asci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404999pt;margin-top:453.234802pt;width:457.7pt;height:31.35pt;mso-position-horizontal-relative:page;mso-position-vertical-relative:page;z-index:-82528" type="#_x0000_t202" filled="false" stroked="false">
            <v:textbox inset="0,0,0,0">
              <w:txbxContent>
                <w:p>
                  <w:pPr>
                    <w:pStyle w:val="BodyText"/>
                    <w:spacing w:line="244" w:lineRule="auto"/>
                    <w:ind w:left="27" w:right="17" w:hanging="8"/>
                    <w:jc w:val="left"/>
                  </w:pPr>
                  <w:r>
                    <w:rPr>
                      <w:color w:val="151515"/>
                      <w:w w:val="108"/>
                    </w:rPr>
                    <w:t>pudieraµ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0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cqnstituirse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2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válidamente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dichos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Organos,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8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por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7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no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poder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1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reunir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8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los</w:t>
                  </w:r>
                  <w:r>
                    <w:rPr>
                      <w:color w:val="151515"/>
                      <w:w w:val="109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quóru</w:t>
                  </w:r>
                  <w:r>
                    <w:rPr>
                      <w:color w:val="151515"/>
                      <w:spacing w:val="-17"/>
                      <w:w w:val="109"/>
                    </w:rPr>
                    <w:t>m</w:t>
                  </w:r>
                  <w:r>
                    <w:rPr>
                      <w:color w:val="151515"/>
                      <w:w w:val="121"/>
                    </w:rPr>
                    <w:t>'.</w:t>
                  </w:r>
                  <w:r>
                    <w:rPr>
                      <w:color w:val="151515"/>
                      <w:spacing w:val="8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necesarios</w:t>
                  </w:r>
                  <w:r>
                    <w:rPr>
                      <w:color w:val="151515"/>
                      <w:spacing w:val="25"/>
                    </w:rPr>
                    <w:t> </w:t>
                  </w:r>
                  <w:r>
                    <w:rPr>
                      <w:color w:val="151515"/>
                      <w:w w:val="112"/>
                    </w:rPr>
                    <w:t>para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la</w:t>
                  </w:r>
                  <w:r>
                    <w:rPr>
                      <w:color w:val="151515"/>
                      <w:spacing w:val="21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adopción</w:t>
                  </w:r>
                  <w:r>
                    <w:rPr>
                      <w:color w:val="151515"/>
                      <w:spacing w:val="28"/>
                    </w:rPr>
                    <w:t> </w:t>
                  </w:r>
                  <w:r>
                    <w:rPr>
                      <w:color w:val="151515"/>
                      <w:w w:val="110"/>
                      <w:sz w:val="26"/>
                    </w:rPr>
                    <w:t>de</w:t>
                  </w:r>
                  <w:r>
                    <w:rPr>
                      <w:color w:val="151515"/>
                      <w:spacing w:val="22"/>
                      <w:sz w:val="26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los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correspondientes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1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acuerdos.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404999pt;margin-top:501.112518pt;width:457pt;height:128.4pt;mso-position-horizontal-relative:page;mso-position-vertical-relative:page;z-index:-82504" type="#_x0000_t202" filled="false" stroked="false">
            <v:textbox inset="0,0,0,0">
              <w:txbxContent>
                <w:p>
                  <w:pPr>
                    <w:pStyle w:val="BodyText"/>
                    <w:spacing w:line="247" w:lineRule="auto"/>
                    <w:ind w:left="27" w:right="18" w:firstLine="770"/>
                    <w:jc w:val="both"/>
                  </w:pPr>
                  <w:r>
                    <w:rPr>
                      <w:color w:val="151515"/>
                      <w:w w:val="158"/>
                      <w:sz w:val="26"/>
                    </w:rPr>
                    <w:t>2.</w:t>
                  </w:r>
                  <w:r>
                    <w:rPr>
                      <w:color w:val="151515"/>
                      <w:spacing w:val="15"/>
                      <w:sz w:val="26"/>
                    </w:rPr>
                    <w:t> </w:t>
                  </w:r>
                  <w:r>
                    <w:rPr>
                      <w:color w:val="151515"/>
                      <w:w w:val="112"/>
                      <w:sz w:val="26"/>
                    </w:rPr>
                    <w:t>La</w:t>
                  </w:r>
                  <w:r>
                    <w:rPr>
                      <w:color w:val="151515"/>
                      <w:sz w:val="26"/>
                    </w:rPr>
                    <w:t> </w:t>
                  </w:r>
                  <w:r>
                    <w:rPr>
                      <w:color w:val="151515"/>
                      <w:spacing w:val="-22"/>
                      <w:sz w:val="26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Sociedad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0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disuelta</w:t>
                  </w:r>
                  <w:r>
                    <w:rPr>
                      <w:color w:val="151515"/>
                      <w:spacing w:val="23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conservará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color w:val="151515"/>
                      <w:w w:val="114"/>
                      <w:sz w:val="26"/>
                    </w:rPr>
                    <w:t>su</w:t>
                  </w:r>
                  <w:r>
                    <w:rPr>
                      <w:color w:val="151515"/>
                      <w:spacing w:val="9"/>
                      <w:sz w:val="26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personalidad</w:t>
                  </w:r>
                  <w:r>
                    <w:rPr>
                      <w:color w:val="151515"/>
                      <w:spacing w:val="1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jurídica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4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mientras</w:t>
                  </w:r>
                  <w:r>
                    <w:rPr>
                      <w:color w:val="151515"/>
                      <w:w w:val="107"/>
                    </w:rPr>
                    <w:t> </w:t>
                  </w:r>
                  <w:r>
                    <w:rPr>
                      <w:color w:val="151515"/>
                      <w:w w:val="154"/>
                    </w:rPr>
                    <w:t>s</w:t>
                  </w:r>
                  <w:r>
                    <w:rPr>
                      <w:color w:val="151515"/>
                      <w:spacing w:val="-3"/>
                      <w:w w:val="154"/>
                    </w:rPr>
                    <w:t>e</w:t>
                  </w:r>
                  <w:r>
                    <w:rPr>
                      <w:color w:val="151515"/>
                      <w:w w:val="109"/>
                    </w:rPr>
                    <w:t>realiza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liquidación,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agregando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3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</w:t>
                  </w:r>
                  <w:r>
                    <w:rPr>
                      <w:color w:val="151515"/>
                      <w:spacing w:val="32"/>
                    </w:rPr>
                    <w:t> </w:t>
                  </w:r>
                  <w:r>
                    <w:rPr>
                      <w:color w:val="151515"/>
                      <w:w w:val="114"/>
                      <w:sz w:val="26"/>
                    </w:rPr>
                    <w:t>su</w:t>
                  </w:r>
                  <w:r>
                    <w:rPr>
                      <w:color w:val="151515"/>
                      <w:sz w:val="26"/>
                    </w:rPr>
                    <w:t> </w:t>
                  </w:r>
                  <w:r>
                    <w:rPr>
                      <w:color w:val="151515"/>
                      <w:spacing w:val="-27"/>
                      <w:sz w:val="26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denominación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social</w:t>
                  </w:r>
                  <w:r>
                    <w:rPr>
                      <w:color w:val="151515"/>
                      <w:spacing w:val="33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frase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spacing w:val="-40"/>
                      <w:w w:val="137"/>
                    </w:rPr>
                    <w:t>"</w:t>
                  </w:r>
                  <w:r>
                    <w:rPr>
                      <w:color w:val="151515"/>
                      <w:w w:val="112"/>
                    </w:rPr>
                    <w:t>En</w:t>
                  </w:r>
                  <w:r>
                    <w:rPr>
                      <w:color w:val="151515"/>
                      <w:w w:val="112"/>
                    </w:rPr>
                    <w:t> </w:t>
                  </w:r>
                  <w:r>
                    <w:rPr>
                      <w:color w:val="151515"/>
                      <w:w w:val="90"/>
                    </w:rPr>
                    <w:t>liquiq?</w:t>
                  </w:r>
                  <w:r>
                    <w:rPr>
                      <w:color w:val="151515"/>
                      <w:spacing w:val="-29"/>
                      <w:w w:val="91"/>
                    </w:rPr>
                    <w:t>J</w:t>
                  </w:r>
                  <w:r>
                    <w:rPr>
                      <w:color w:val="151515"/>
                      <w:spacing w:val="-46"/>
                      <w:w w:val="55"/>
                      <w:position w:val="-6"/>
                    </w:rPr>
                    <w:t>_</w:t>
                  </w:r>
                  <w:r>
                    <w:rPr>
                      <w:color w:val="151515"/>
                      <w:spacing w:val="-22"/>
                      <w:w w:val="91"/>
                    </w:rPr>
                    <w:t>.</w:t>
                  </w:r>
                  <w:r>
                    <w:rPr>
                      <w:color w:val="151515"/>
                      <w:spacing w:val="-122"/>
                      <w:w w:val="131"/>
                    </w:rPr>
                    <w:t>·</w:t>
                  </w:r>
                  <w:r>
                    <w:rPr>
                      <w:color w:val="151515"/>
                      <w:spacing w:val="-122"/>
                    </w:rPr>
                  </w:r>
                  <w:r>
                    <w:rPr>
                      <w:color w:val="151515"/>
                      <w:spacing w:val="15"/>
                      <w:u w:val="single" w:color="141414"/>
                    </w:rPr>
                    <w:t> </w:t>
                  </w:r>
                  <w:r>
                    <w:rPr>
                      <w:color w:val="151515"/>
                      <w:spacing w:val="15"/>
                    </w:rPr>
                  </w:r>
                  <w:r>
                    <w:rPr>
                      <w:color w:val="151515"/>
                      <w:spacing w:val="-157"/>
                      <w:w w:val="130"/>
                    </w:rPr>
                    <w:t>c</w:t>
                  </w:r>
                  <w:r>
                    <w:rPr>
                      <w:rFonts w:ascii="Arial" w:hAnsi="Arial"/>
                      <w:color w:val="151515"/>
                      <w:w w:val="79"/>
                      <w:position w:val="-6"/>
                      <w:sz w:val="14"/>
                    </w:rPr>
                    <w:t>_</w:t>
                  </w:r>
                  <w:r>
                    <w:rPr>
                      <w:rFonts w:ascii="Arial" w:hAnsi="Arial"/>
                      <w:color w:val="151515"/>
                      <w:spacing w:val="-10"/>
                      <w:w w:val="79"/>
                      <w:position w:val="-6"/>
                      <w:sz w:val="14"/>
                    </w:rPr>
                    <w:t>,</w:t>
                  </w:r>
                  <w:r>
                    <w:rPr>
                      <w:color w:val="151515"/>
                      <w:spacing w:val="-91"/>
                      <w:w w:val="115"/>
                    </w:rPr>
                    <w:t>ó</w:t>
                  </w:r>
                  <w:r>
                    <w:rPr>
                      <w:rFonts w:ascii="Arial" w:hAnsi="Arial"/>
                      <w:color w:val="151515"/>
                      <w:w w:val="57"/>
                      <w:position w:val="-6"/>
                      <w:sz w:val="13"/>
                    </w:rPr>
                    <w:t>\</w:t>
                  </w:r>
                  <w:r>
                    <w:rPr>
                      <w:rFonts w:ascii="Arial" w:hAnsi="Arial"/>
                      <w:color w:val="151515"/>
                      <w:position w:val="-6"/>
                      <w:sz w:val="13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spacing w:val="-3"/>
                      <w:position w:val="-6"/>
                      <w:sz w:val="13"/>
                    </w:rPr>
                    <w:t> </w:t>
                  </w:r>
                  <w:r>
                    <w:rPr>
                      <w:color w:val="151515"/>
                      <w:w w:val="115"/>
                    </w:rPr>
                    <w:t>n''.</w:t>
                  </w:r>
                  <w:r>
                    <w:rPr/>
                  </w:r>
                </w:p>
                <w:p>
                  <w:pPr>
                    <w:pStyle w:val="BodyText"/>
                    <w:spacing w:line="249" w:lineRule="auto" w:before="253"/>
                    <w:ind w:right="17" w:firstLine="770"/>
                    <w:jc w:val="both"/>
                  </w:pPr>
                  <w:r>
                    <w:rPr>
                      <w:color w:val="151515"/>
                      <w:w w:val="107"/>
                    </w:rPr>
                    <w:t>Desde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31"/>
                    </w:rPr>
                    <w:t> </w:t>
                  </w:r>
                  <w:r>
                    <w:rPr>
                      <w:color w:val="151515"/>
                      <w:w w:val="101"/>
                    </w:rPr>
                    <w:t>el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3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momento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27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4"/>
                    </w:rPr>
                    <w:t> </w:t>
                  </w:r>
                  <w:r>
                    <w:rPr>
                      <w:color w:val="151515"/>
                      <w:w w:val="103"/>
                    </w:rPr>
                    <w:t>que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0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Sociedad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32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se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1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declare</w:t>
                  </w:r>
                  <w:r>
                    <w:rPr>
                      <w:color w:val="151515"/>
                    </w:rPr>
                    <w:t>  </w:t>
                  </w:r>
                  <w:r>
                    <w:rPr>
                      <w:color w:val="151515"/>
                      <w:spacing w:val="-32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en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24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liquidación</w:t>
                  </w:r>
                  <w:r>
                    <w:rPr>
                      <w:color w:val="151515"/>
                      <w:w w:val="106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cesará</w:t>
                  </w:r>
                  <w:r>
                    <w:rPr>
                      <w:color w:val="151515"/>
                      <w:spacing w:val="27"/>
                    </w:rPr>
                    <w:t> </w:t>
                  </w:r>
                  <w:r>
                    <w:rPr>
                      <w:color w:val="151515"/>
                      <w:w w:val="106"/>
                      <w:sz w:val="26"/>
                    </w:rPr>
                    <w:t>la</w:t>
                  </w:r>
                  <w:r>
                    <w:rPr>
                      <w:color w:val="151515"/>
                      <w:spacing w:val="11"/>
                      <w:sz w:val="26"/>
                    </w:rPr>
                    <w:t> </w:t>
                  </w:r>
                  <w:r>
                    <w:rPr>
                      <w:color w:val="363636"/>
                      <w:spacing w:val="-13"/>
                      <w:w w:val="35"/>
                    </w:rPr>
                    <w:t>.</w:t>
                  </w:r>
                  <w:r>
                    <w:rPr>
                      <w:color w:val="151515"/>
                      <w:w w:val="107"/>
                    </w:rPr>
                    <w:t>facultad</w:t>
                  </w:r>
                  <w:r>
                    <w:rPr>
                      <w:color w:val="151515"/>
                      <w:spacing w:val="31"/>
                    </w:rPr>
                    <w:t> </w:t>
                  </w:r>
                  <w:r>
                    <w:rPr>
                      <w:color w:val="151515"/>
                      <w:w w:val="110"/>
                      <w:sz w:val="26"/>
                    </w:rPr>
                    <w:t>de</w:t>
                  </w:r>
                  <w:r>
                    <w:rPr>
                      <w:color w:val="151515"/>
                      <w:spacing w:val="22"/>
                      <w:sz w:val="26"/>
                    </w:rPr>
                    <w:t> </w:t>
                  </w:r>
                  <w:r>
                    <w:rPr>
                      <w:color w:val="151515"/>
                      <w:w w:val="111"/>
                    </w:rPr>
                    <w:t>los</w:t>
                  </w:r>
                  <w:r>
                    <w:rPr>
                      <w:color w:val="151515"/>
                      <w:spacing w:val="22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administradores</w:t>
                  </w:r>
                  <w:r>
                    <w:rPr>
                      <w:color w:val="151515"/>
                      <w:spacing w:val="27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para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9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formalizar</w:t>
                  </w:r>
                  <w:r>
                    <w:rPr>
                      <w:color w:val="151515"/>
                      <w:spacing w:val="29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nuevos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3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contratos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5"/>
                    </w:rPr>
                    <w:t> </w:t>
                  </w:r>
                  <w:r>
                    <w:rPr>
                      <w:rFonts w:ascii="Arial" w:hAnsi="Arial"/>
                      <w:color w:val="151515"/>
                      <w:w w:val="107"/>
                      <w:sz w:val="25"/>
                    </w:rPr>
                    <w:t>y </w:t>
                  </w:r>
                  <w:r>
                    <w:rPr>
                      <w:color w:val="151515"/>
                      <w:w w:val="110"/>
                    </w:rPr>
                    <w:t>contraer</w:t>
                  </w:r>
                  <w:r>
                    <w:rPr>
                      <w:color w:val="151515"/>
                      <w:spacing w:val="10"/>
                    </w:rPr>
                    <w:t> </w:t>
                  </w:r>
                  <w:r>
                    <w:rPr>
                      <w:color w:val="575757"/>
                      <w:spacing w:val="19"/>
                      <w:w w:val="35"/>
                    </w:rPr>
                    <w:t>.</w:t>
                  </w:r>
                  <w:r>
                    <w:rPr>
                      <w:color w:val="151515"/>
                      <w:w w:val="107"/>
                    </w:rPr>
                    <w:t>nuevas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3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obligaciones,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8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asumiendo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los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4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"liquidadores"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11"/>
                    </w:rPr>
                    <w:t> </w:t>
                  </w:r>
                  <w:r>
                    <w:rPr>
                      <w:color w:val="151515"/>
                      <w:w w:val="104"/>
                    </w:rPr>
                    <w:t>las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4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funciones</w:t>
                  </w:r>
                  <w:r>
                    <w:rPr>
                      <w:color w:val="151515"/>
                      <w:w w:val="105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que</w:t>
                  </w:r>
                  <w:r>
                    <w:rPr>
                      <w:color w:val="151515"/>
                      <w:spacing w:val="21"/>
                    </w:rPr>
                    <w:t> </w:t>
                  </w:r>
                  <w:r>
                    <w:rPr>
                      <w:color w:val="151515"/>
                      <w:w w:val="78"/>
                    </w:rPr>
                    <w:t>l&lt;;</w:t>
                  </w:r>
                  <w:r>
                    <w:rPr>
                      <w:color w:val="151515"/>
                      <w:spacing w:val="-1"/>
                      <w:w w:val="78"/>
                    </w:rPr>
                    <w:t>s</w:t>
                  </w:r>
                  <w:r>
                    <w:rPr>
                      <w:color w:val="363636"/>
                      <w:w w:val="58"/>
                    </w:rPr>
                    <w:t>-</w:t>
                  </w:r>
                  <w:r>
                    <w:rPr>
                      <w:color w:val="363636"/>
                      <w:spacing w:val="-11"/>
                      <w:w w:val="58"/>
                    </w:rPr>
                    <w:t>·</w:t>
                  </w:r>
                  <w:r>
                    <w:rPr>
                      <w:color w:val="151515"/>
                      <w:w w:val="107"/>
                    </w:rPr>
                    <w:t>atribuye</w:t>
                  </w:r>
                  <w:r>
                    <w:rPr>
                      <w:color w:val="151515"/>
                      <w:spacing w:val="32"/>
                    </w:rPr>
                    <w:t> </w:t>
                  </w:r>
                  <w:r>
                    <w:rPr>
                      <w:color w:val="151515"/>
                      <w:w w:val="103"/>
                    </w:rPr>
                    <w:t>el</w:t>
                  </w:r>
                  <w:r>
                    <w:rPr>
                      <w:color w:val="151515"/>
                      <w:spacing w:val="25"/>
                    </w:rPr>
                    <w:t> </w:t>
                  </w:r>
                  <w:r>
                    <w:rPr>
                      <w:color w:val="151515"/>
                      <w:w w:val="110"/>
                    </w:rPr>
                    <w:t>artículo</w:t>
                  </w:r>
                  <w:r>
                    <w:rPr>
                      <w:color w:val="151515"/>
                      <w:spacing w:val="26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272</w:t>
                  </w:r>
                  <w:r>
                    <w:rPr>
                      <w:color w:val="151515"/>
                      <w:spacing w:val="24"/>
                    </w:rPr>
                    <w:t> </w:t>
                  </w:r>
                  <w:r>
                    <w:rPr>
                      <w:color w:val="151515"/>
                      <w:w w:val="101"/>
                    </w:rPr>
                    <w:t>del</w:t>
                  </w:r>
                  <w:r>
                    <w:rPr>
                      <w:color w:val="151515"/>
                      <w:spacing w:val="14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T.R.L.S.A.</w:t>
                  </w:r>
                  <w:r>
                    <w:rPr/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0.224998pt;margin-top:646.725586pt;width:456.85pt;height:32.4500pt;mso-position-horizontal-relative:page;mso-position-vertical-relative:page;z-index:-82480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left="804" w:right="0"/>
                    <w:jc w:val="left"/>
                  </w:pPr>
                  <w:r>
                    <w:rPr>
                      <w:color w:val="151515"/>
                      <w:spacing w:val="10"/>
                      <w:w w:val="108"/>
                      <w:sz w:val="26"/>
                    </w:rPr>
                    <w:t>3</w:t>
                  </w:r>
                  <w:r>
                    <w:rPr>
                      <w:color w:val="151515"/>
                      <w:w w:val="115"/>
                      <w:sz w:val="26"/>
                    </w:rPr>
                    <w:t>.-</w:t>
                  </w:r>
                  <w:r>
                    <w:rPr>
                      <w:color w:val="151515"/>
                      <w:spacing w:val="5"/>
                      <w:sz w:val="26"/>
                    </w:rPr>
                    <w:t> </w:t>
                  </w:r>
                  <w:r>
                    <w:rPr>
                      <w:color w:val="151515"/>
                      <w:w w:val="104"/>
                    </w:rPr>
                    <w:t>El</w:t>
                  </w:r>
                  <w:r>
                    <w:rPr>
                      <w:color w:val="151515"/>
                      <w:spacing w:val="19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proceso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2"/>
                    </w:rPr>
                    <w:t> </w:t>
                  </w:r>
                  <w:r>
                    <w:rPr>
                      <w:color w:val="151515"/>
                      <w:w w:val="109"/>
                    </w:rPr>
                    <w:t>de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w w:val="107"/>
                    </w:rPr>
                    <w:t>liquidación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21"/>
                    </w:rPr>
                    <w:t> </w:t>
                  </w:r>
                  <w:r>
                    <w:rPr>
                      <w:color w:val="151515"/>
                      <w:w w:val="106"/>
                    </w:rPr>
                    <w:t>se</w:t>
                  </w:r>
                  <w:r>
                    <w:rPr>
                      <w:color w:val="151515"/>
                      <w:spacing w:val="23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ajustará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34"/>
                    </w:rPr>
                    <w:t> </w:t>
                  </w:r>
                  <w:r>
                    <w:rPr>
                      <w:color w:val="151515"/>
                      <w:w w:val="108"/>
                    </w:rPr>
                    <w:t>a</w:t>
                  </w:r>
                  <w:r>
                    <w:rPr>
                      <w:color w:val="151515"/>
                      <w:spacing w:val="18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lo</w:t>
                  </w:r>
                  <w:r>
                    <w:rPr>
                      <w:color w:val="151515"/>
                      <w:spacing w:val="19"/>
                    </w:rPr>
                    <w:t> </w:t>
                  </w:r>
                  <w:r>
                    <w:rPr>
                      <w:color w:val="151515"/>
                      <w:spacing w:val="24"/>
                      <w:w w:val="94"/>
                    </w:rPr>
                    <w:t>d</w:t>
                  </w:r>
                  <w:r>
                    <w:rPr>
                      <w:color w:val="151515"/>
                      <w:w w:val="107"/>
                    </w:rPr>
                    <w:t>ispuesto</w:t>
                  </w:r>
                  <w:r>
                    <w:rPr>
                      <w:color w:val="151515"/>
                    </w:rPr>
                    <w:t> </w:t>
                  </w:r>
                  <w:r>
                    <w:rPr>
                      <w:color w:val="151515"/>
                      <w:spacing w:val="-18"/>
                    </w:rPr>
                    <w:t> </w:t>
                  </w:r>
                  <w:r>
                    <w:rPr>
                      <w:color w:val="151515"/>
                      <w:w w:val="104"/>
                    </w:rPr>
                    <w:t>en</w:t>
                  </w:r>
                  <w:r>
                    <w:rPr>
                      <w:color w:val="151515"/>
                      <w:spacing w:val="32"/>
                    </w:rPr>
                    <w:t> </w:t>
                  </w:r>
                  <w:r>
                    <w:rPr>
                      <w:color w:val="151515"/>
                      <w:w w:val="101"/>
                    </w:rPr>
                    <w:t>el</w:t>
                  </w:r>
                  <w:r>
                    <w:rPr>
                      <w:color w:val="151515"/>
                      <w:spacing w:val="29"/>
                    </w:rPr>
                    <w:t> </w:t>
                  </w:r>
                  <w:r>
                    <w:rPr>
                      <w:color w:val="151515"/>
                      <w:w w:val="105"/>
                    </w:rPr>
                    <w:t>Capítulo</w:t>
                  </w:r>
                  <w:r>
                    <w:rPr/>
                  </w:r>
                </w:p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 w:hAnsi="Times New Roman"/>
                      <w:color w:val="151515"/>
                      <w:w w:val="105"/>
                      <w:sz w:val="29"/>
                    </w:rPr>
                    <w:t>IX,</w:t>
                  </w:r>
                  <w:r>
                    <w:rPr>
                      <w:rFonts w:ascii="Times New Roman" w:hAnsi="Times New Roman"/>
                      <w:color w:val="151515"/>
                      <w:spacing w:val="19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8"/>
                      <w:sz w:val="27"/>
                    </w:rPr>
                    <w:t>Sección</w:t>
                  </w:r>
                  <w:r>
                    <w:rPr>
                      <w:rFonts w:ascii="Times New Roman" w:hAnsi="Times New Roman"/>
                      <w:color w:val="151515"/>
                      <w:spacing w:val="17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10"/>
                      <w:sz w:val="27"/>
                    </w:rPr>
                    <w:t>II</w:t>
                  </w:r>
                  <w:r>
                    <w:rPr>
                      <w:rFonts w:ascii="Times New Roman" w:hAnsi="Times New Roman"/>
                      <w:color w:val="151515"/>
                      <w:spacing w:val="15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4"/>
                      <w:sz w:val="27"/>
                    </w:rPr>
                    <w:t>del</w:t>
                  </w:r>
                  <w:r>
                    <w:rPr>
                      <w:rFonts w:ascii="Times New Roman" w:hAnsi="Times New Roman"/>
                      <w:color w:val="151515"/>
                      <w:spacing w:val="18"/>
                      <w:sz w:val="27"/>
                    </w:rPr>
                    <w:t> </w:t>
                  </w:r>
                  <w:r>
                    <w:rPr>
                      <w:rFonts w:ascii="Times New Roman" w:hAnsi="Times New Roman"/>
                      <w:color w:val="151515"/>
                      <w:w w:val="103"/>
                      <w:sz w:val="29"/>
                    </w:rPr>
                    <w:t>T.R.L.S.A.</w:t>
                  </w:r>
                  <w:r>
                    <w:rPr>
                      <w:rFonts w:ascii="Times New Roman" w:hAns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0.389893pt;margin-top:811.714294pt;width:47.7pt;height:12pt;mso-position-horizontal-relative:page;mso-position-vertical-relative:page;z-index:-82456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151515"/>
                      <w:w w:val="103"/>
                      <w:sz w:val="20"/>
                    </w:rPr>
                    <w:t>Pa</w:t>
                  </w:r>
                  <w:r>
                    <w:rPr>
                      <w:rFonts w:ascii="Times New Roman"/>
                      <w:color w:val="151515"/>
                      <w:spacing w:val="-21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51515"/>
                      <w:w w:val="98"/>
                      <w:sz w:val="20"/>
                    </w:rPr>
                    <w:t>g.</w:t>
                  </w:r>
                  <w:r>
                    <w:rPr>
                      <w:rFonts w:ascii="Times New Roman"/>
                      <w:color w:val="151515"/>
                      <w:spacing w:val="4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color w:val="151515"/>
                      <w:w w:val="96"/>
                      <w:sz w:val="19"/>
                    </w:rPr>
                    <w:t>2</w:t>
                  </w:r>
                  <w:r>
                    <w:rPr>
                      <w:rFonts w:ascii="Arial"/>
                      <w:i/>
                      <w:color w:val="151515"/>
                      <w:spacing w:val="-2"/>
                      <w:w w:val="96"/>
                      <w:sz w:val="19"/>
                    </w:rPr>
                    <w:t>4</w:t>
                  </w:r>
                  <w:r>
                    <w:rPr>
                      <w:rFonts w:ascii="Arial"/>
                      <w:i/>
                      <w:color w:val="151515"/>
                      <w:w w:val="80"/>
                      <w:sz w:val="19"/>
                    </w:rPr>
                    <w:t>1</w:t>
                  </w:r>
                  <w:r>
                    <w:rPr>
                      <w:rFonts w:ascii="Arial"/>
                      <w:i/>
                      <w:color w:val="151515"/>
                      <w:spacing w:val="10"/>
                      <w:w w:val="80"/>
                      <w:sz w:val="19"/>
                    </w:rPr>
                    <w:t>2</w:t>
                  </w:r>
                  <w:r>
                    <w:rPr>
                      <w:rFonts w:ascii="Arial"/>
                      <w:i/>
                      <w:color w:val="151515"/>
                      <w:w w:val="89"/>
                      <w:sz w:val="19"/>
                    </w:rPr>
                    <w:t>4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074707pt;margin-top:70.086151pt;width:377.6pt;height:12pt;mso-position-horizontal-relative:page;mso-position-vertical-relative:page;z-index:-82432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61.200653pt;margin-top:229.108582pt;width:8.25pt;height:12pt;mso-position-horizontal-relative:page;mso-position-vertical-relative:page;z-index:-8240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154.239304pt;margin-top:534.014099pt;width:7pt;height:12pt;mso-position-horizontal-relative:page;mso-position-vertical-relative:page;z-index:-82384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548.206299pt;margin-top:681.607117pt;width:25.6pt;height:12pt;mso-position-horizontal-relative:page;mso-position-vertical-relative:page;z-index:-82360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200" w:bottom="0" w:left="360" w:right="8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307.686096pt;margin-top:210.713898pt;width:240.6076pt;height:154.5722pt;mso-position-horizontal-relative:page;mso-position-vertical-relative:page;z-index:-82336" type="#_x0000_t75" stroked="false">
            <v:imagedata r:id="rId64" o:title=""/>
          </v:shape>
        </w:pict>
      </w:r>
      <w:r>
        <w:rPr/>
        <w:pict>
          <v:shape style="position:absolute;margin-left:331.0177pt;margin-top:417.053192pt;width:180.0911pt;height:143.6354pt;mso-position-horizontal-relative:page;mso-position-vertical-relative:page;z-index:-82312" type="#_x0000_t75" stroked="false">
            <v:imagedata r:id="rId65" o:title=""/>
          </v:shape>
        </w:pict>
      </w:r>
      <w:r>
        <w:rPr/>
        <w:pict>
          <v:shape style="position:absolute;margin-left:61.245571pt;margin-top:476.111389pt;width:220.1924pt;height:106.4506pt;mso-position-horizontal-relative:page;mso-position-vertical-relative:page;z-index:-82288" type="#_x0000_t75" stroked="false">
            <v:imagedata r:id="rId66" o:title=""/>
          </v:shape>
        </w:pict>
      </w:r>
      <w:r>
        <w:rPr/>
        <w:pict>
          <v:shape style="position:absolute;margin-left:168.425293pt;margin-top:651.098755pt;width:142.906300pt;height:140.719pt;mso-position-horizontal-relative:page;mso-position-vertical-relative:page;z-index:-82264" type="#_x0000_t75" stroked="false">
            <v:imagedata r:id="rId67" o:title=""/>
          </v:shape>
        </w:pict>
      </w:r>
      <w:r>
        <w:rPr/>
        <w:pict>
          <v:shape style="position:absolute;margin-left:82.281776pt;margin-top:98.003349pt;width:384.7pt;height:86.45pt;mso-position-horizontal-relative:page;mso-position-vertical-relative:page;z-index:-82240" type="#_x0000_t202" filled="false" stroked="false">
            <v:textbox inset="0,0,0,0">
              <w:txbxContent>
                <w:p>
                  <w:pPr>
                    <w:spacing w:line="259" w:lineRule="auto" w:before="0"/>
                    <w:ind w:left="20" w:right="17" w:firstLine="615"/>
                    <w:jc w:val="both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1A1A1A"/>
                      <w:w w:val="96"/>
                      <w:sz w:val="23"/>
                    </w:rPr>
                    <w:t>ES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-14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6"/>
                      <w:sz w:val="23"/>
                    </w:rPr>
                    <w:t>PR</w:t>
                  </w:r>
                  <w:r>
                    <w:rPr>
                      <w:rFonts w:ascii="Times New Roman" w:hAnsi="Times New Roman"/>
                      <w:color w:val="1A1A1A"/>
                      <w:spacing w:val="-17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4"/>
                      <w:sz w:val="23"/>
                    </w:rPr>
                    <w:t>IM</w:t>
                  </w:r>
                  <w:r>
                    <w:rPr>
                      <w:rFonts w:ascii="Times New Roman" w:hAnsi="Times New Roman"/>
                      <w:color w:val="1A1A1A"/>
                      <w:spacing w:val="-27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2"/>
                      <w:sz w:val="23"/>
                    </w:rPr>
                    <w:t>ER</w:t>
                  </w:r>
                  <w:r>
                    <w:rPr>
                      <w:rFonts w:ascii="Times New Roman" w:hAnsi="Times New Roman"/>
                      <w:color w:val="1A1A1A"/>
                      <w:spacing w:val="-14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86"/>
                      <w:sz w:val="23"/>
                    </w:rPr>
                    <w:t>A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-1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2"/>
                      <w:sz w:val="23"/>
                    </w:rPr>
                    <w:t>COPI</w:t>
                  </w:r>
                  <w:r>
                    <w:rPr>
                      <w:rFonts w:ascii="Times New Roman" w:hAnsi="Times New Roman"/>
                      <w:color w:val="1A1A1A"/>
                      <w:spacing w:val="-2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0"/>
                      <w:sz w:val="23"/>
                    </w:rPr>
                    <w:t>A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6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88"/>
                      <w:sz w:val="23"/>
                    </w:rPr>
                    <w:t>D</w:t>
                  </w:r>
                  <w:r>
                    <w:rPr>
                      <w:rFonts w:ascii="Times New Roman" w:hAnsi="Times New Roman"/>
                      <w:color w:val="1A1A1A"/>
                      <w:spacing w:val="-29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86"/>
                      <w:sz w:val="23"/>
                    </w:rPr>
                    <w:t>E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-14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1"/>
                      <w:sz w:val="23"/>
                    </w:rPr>
                    <w:t>SU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-2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6"/>
                      <w:sz w:val="22"/>
                    </w:rPr>
                    <w:t>OR.lGI</w:t>
                  </w:r>
                  <w:r>
                    <w:rPr>
                      <w:rFonts w:ascii="Times New Roman" w:hAnsi="Times New Roman"/>
                      <w:color w:val="1A1A1A"/>
                      <w:spacing w:val="-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85"/>
                      <w:sz w:val="22"/>
                    </w:rPr>
                    <w:t>N</w:t>
                  </w:r>
                  <w:r>
                    <w:rPr>
                      <w:rFonts w:ascii="Times New Roman" w:hAnsi="Times New Roman"/>
                      <w:color w:val="1A1A1A"/>
                      <w:spacing w:val="-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0"/>
                      <w:sz w:val="22"/>
                    </w:rPr>
                    <w:t>A</w:t>
                  </w:r>
                  <w:r>
                    <w:rPr>
                      <w:rFonts w:ascii="Times New Roman" w:hAnsi="Times New Roman"/>
                      <w:color w:val="1A1A1A"/>
                      <w:spacing w:val="-1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39"/>
                      <w:sz w:val="22"/>
                    </w:rPr>
                    <w:t>L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-1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2"/>
                    </w:rPr>
                    <w:t>y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-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3"/>
                    </w:rPr>
                    <w:t>a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-16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21"/>
                      <w:w w:val="68"/>
                      <w:sz w:val="23"/>
                    </w:rPr>
                    <w:t>i</w:t>
                  </w:r>
                  <w:r>
                    <w:rPr>
                      <w:rFonts w:ascii="Times New Roman" w:hAnsi="Times New Roman"/>
                      <w:color w:val="1A1A1A"/>
                      <w:w w:val="100"/>
                      <w:sz w:val="23"/>
                    </w:rPr>
                    <w:t>nstanci</w:t>
                  </w:r>
                  <w:r>
                    <w:rPr>
                      <w:rFonts w:ascii="Times New Roman" w:hAnsi="Times New Roman"/>
                      <w:color w:val="1A1A1A"/>
                      <w:spacing w:val="-1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2"/>
                      <w:sz w:val="23"/>
                    </w:rPr>
                    <w:t>a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24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3"/>
                    </w:rPr>
                    <w:t>de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-23"/>
                      <w:sz w:val="23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w w:val="113"/>
                      <w:sz w:val="22"/>
                    </w:rPr>
                    <w:t>LA </w:t>
                  </w:r>
                  <w:r>
                    <w:rPr>
                      <w:rFonts w:ascii="Times New Roman" w:hAnsi="Times New Roman"/>
                      <w:color w:val="1A1A1A"/>
                      <w:w w:val="100"/>
                      <w:sz w:val="24"/>
                    </w:rPr>
                    <w:t>MERCA</w:t>
                  </w:r>
                  <w:r>
                    <w:rPr>
                      <w:rFonts w:ascii="Times New Roman" w:hAnsi="Times New Roman"/>
                      <w:color w:val="1A1A1A"/>
                      <w:spacing w:val="-18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5"/>
                      <w:sz w:val="24"/>
                    </w:rPr>
                    <w:t>NTIL</w:t>
                  </w:r>
                  <w:r>
                    <w:rPr>
                      <w:rFonts w:ascii="Times New Roman" w:hAnsi="Times New Roman"/>
                      <w:color w:val="1A1A1A"/>
                      <w:sz w:val="24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-2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8"/>
                      <w:sz w:val="24"/>
                    </w:rPr>
                    <w:t>"CABILDO</w:t>
                  </w:r>
                  <w:r>
                    <w:rPr>
                      <w:rFonts w:ascii="Times New Roman" w:hAnsi="Times New Roman"/>
                      <w:color w:val="1A1A1A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29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2"/>
                      <w:sz w:val="22"/>
                    </w:rPr>
                    <w:t>D</w:t>
                  </w:r>
                  <w:r>
                    <w:rPr>
                      <w:rFonts w:ascii="Times New Roman" w:hAnsi="Times New Roman"/>
                      <w:color w:val="1A1A1A"/>
                      <w:spacing w:val="-2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6"/>
                      <w:sz w:val="22"/>
                    </w:rPr>
                    <w:t>E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5"/>
                      <w:sz w:val="24"/>
                    </w:rPr>
                    <w:t>EL</w:t>
                  </w:r>
                  <w:r>
                    <w:rPr>
                      <w:rFonts w:ascii="Times New Roman" w:hAnsi="Times New Roman"/>
                      <w:color w:val="1A1A1A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7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5"/>
                      <w:sz w:val="22"/>
                    </w:rPr>
                    <w:t>HIERRO",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2"/>
                    </w:rPr>
                    <w:t>e</w:t>
                  </w:r>
                  <w:r>
                    <w:rPr>
                      <w:rFonts w:ascii="Times New Roman" w:hAnsi="Times New Roman"/>
                      <w:color w:val="1A1A1A"/>
                      <w:spacing w:val="17"/>
                      <w:w w:val="103"/>
                      <w:sz w:val="22"/>
                    </w:rPr>
                    <w:t>x</w:t>
                  </w:r>
                  <w:r>
                    <w:rPr>
                      <w:rFonts w:ascii="Times New Roman" w:hAnsi="Times New Roman"/>
                      <w:color w:val="1A1A1A"/>
                      <w:w w:val="93"/>
                      <w:sz w:val="22"/>
                    </w:rPr>
                    <w:t>pi</w:t>
                  </w:r>
                  <w:r>
                    <w:rPr>
                      <w:rFonts w:ascii="Times New Roman" w:hAnsi="Times New Roman"/>
                      <w:color w:val="1A1A1A"/>
                      <w:spacing w:val="-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13"/>
                      <w:sz w:val="22"/>
                    </w:rPr>
                    <w:t>do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3"/>
                    </w:rPr>
                    <w:t>copia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23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4"/>
                      <w:sz w:val="22"/>
                    </w:rPr>
                    <w:t>en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9"/>
                      <w:sz w:val="22"/>
                    </w:rPr>
                    <w:t>vei</w:t>
                  </w:r>
                  <w:r>
                    <w:rPr>
                      <w:rFonts w:ascii="Times New Roman" w:hAnsi="Times New Roman"/>
                      <w:color w:val="1A1A1A"/>
                      <w:spacing w:val="-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2"/>
                    </w:rPr>
                    <w:t>ntitrés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11"/>
                      <w:sz w:val="22"/>
                    </w:rPr>
                    <w:t>folios</w:t>
                  </w:r>
                  <w:r>
                    <w:rPr>
                      <w:rFonts w:ascii="Times New Roman" w:hAnsi="Times New Roman"/>
                      <w:color w:val="1A1A1A"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12"/>
                      <w:sz w:val="22"/>
                    </w:rPr>
                    <w:t>de</w:t>
                  </w:r>
                  <w:r>
                    <w:rPr>
                      <w:rFonts w:ascii="Times New Roman" w:hAnsi="Times New Roman"/>
                      <w:color w:val="1A1A1A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5"/>
                      <w:sz w:val="22"/>
                    </w:rPr>
                    <w:t>la</w:t>
                  </w:r>
                  <w:r>
                    <w:rPr>
                      <w:rFonts w:ascii="Times New Roman" w:hAnsi="Times New Roman"/>
                      <w:color w:val="1A1A1A"/>
                      <w:spacing w:val="1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10"/>
                      <w:sz w:val="22"/>
                    </w:rPr>
                    <w:t>serie</w:t>
                  </w:r>
                  <w:r>
                    <w:rPr>
                      <w:rFonts w:ascii="Times New Roman" w:hAnsi="Times New Roman"/>
                      <w:color w:val="1A1A1A"/>
                      <w:spacing w:val="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5"/>
                      <w:sz w:val="22"/>
                    </w:rPr>
                    <w:t>SS,</w:t>
                  </w:r>
                  <w:r>
                    <w:rPr>
                      <w:rFonts w:ascii="Times New Roman" w:hAnsi="Times New Roman"/>
                      <w:color w:val="1A1A1A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8"/>
                      <w:sz w:val="22"/>
                    </w:rPr>
                    <w:t>números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10"/>
                      <w:sz w:val="22"/>
                    </w:rPr>
                    <w:t>5264020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  </w:t>
                  </w:r>
                  <w:r>
                    <w:rPr>
                      <w:rFonts w:ascii="Times New Roman" w:hAnsi="Times New Roman"/>
                      <w:color w:val="1A1A1A"/>
                      <w:spacing w:val="-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86"/>
                      <w:sz w:val="23"/>
                    </w:rPr>
                    <w:t>y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9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1"/>
                      <w:sz w:val="22"/>
                    </w:rPr>
                    <w:t>los</w:t>
                  </w:r>
                  <w:r>
                    <w:rPr>
                      <w:rFonts w:ascii="Times New Roman" w:hAnsi="Times New Roman"/>
                      <w:color w:val="1A1A1A"/>
                      <w:spacing w:val="1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2"/>
                    </w:rPr>
                    <w:t>vei</w:t>
                  </w:r>
                  <w:r>
                    <w:rPr>
                      <w:rFonts w:ascii="Times New Roman" w:hAnsi="Times New Roman"/>
                      <w:color w:val="1A1A1A"/>
                      <w:spacing w:val="-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0"/>
                      <w:sz w:val="22"/>
                    </w:rPr>
                    <w:t>nt</w:t>
                  </w:r>
                  <w:r>
                    <w:rPr>
                      <w:rFonts w:ascii="Times New Roman" w:hAnsi="Times New Roman"/>
                      <w:color w:val="1A1A1A"/>
                      <w:spacing w:val="-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8"/>
                      <w:sz w:val="22"/>
                    </w:rPr>
                    <w:t>idós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1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2"/>
                    </w:rPr>
                    <w:t>fo</w:t>
                  </w:r>
                  <w:r>
                    <w:rPr>
                      <w:rFonts w:ascii="Times New Roman" w:hAnsi="Times New Roman"/>
                      <w:color w:val="1A1A1A"/>
                      <w:spacing w:val="23"/>
                      <w:w w:val="106"/>
                      <w:sz w:val="22"/>
                    </w:rPr>
                    <w:t>l</w:t>
                  </w:r>
                  <w:r>
                    <w:rPr>
                      <w:rFonts w:ascii="Times New Roman" w:hAnsi="Times New Roman"/>
                      <w:color w:val="1A1A1A"/>
                      <w:w w:val="108"/>
                      <w:sz w:val="22"/>
                    </w:rPr>
                    <w:t>ios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2"/>
                    </w:rPr>
                    <w:t>pos</w:t>
                  </w:r>
                  <w:r>
                    <w:rPr>
                      <w:rFonts w:ascii="Times New Roman" w:hAnsi="Times New Roman"/>
                      <w:color w:val="1A1A1A"/>
                      <w:spacing w:val="-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2"/>
                    </w:rPr>
                    <w:t>teriores</w:t>
                  </w:r>
                  <w:r>
                    <w:rPr>
                      <w:rFonts w:ascii="Times New Roman" w:hAnsi="Times New Roman"/>
                      <w:color w:val="1A1A1A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7"/>
                      <w:sz w:val="22"/>
                    </w:rPr>
                    <w:t>en</w:t>
                  </w:r>
                  <w:r>
                    <w:rPr>
                      <w:rFonts w:ascii="Times New Roman" w:hAnsi="Times New Roman"/>
                      <w:color w:val="1A1A1A"/>
                      <w:w w:val="10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3"/>
                    </w:rPr>
                    <w:t>orden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4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2"/>
                    </w:rPr>
                    <w:t>correl</w:t>
                  </w:r>
                  <w:r>
                    <w:rPr>
                      <w:rFonts w:ascii="Times New Roman" w:hAnsi="Times New Roman"/>
                      <w:color w:val="1A1A1A"/>
                      <w:spacing w:val="-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1"/>
                      <w:sz w:val="22"/>
                    </w:rPr>
                    <w:t>a</w:t>
                  </w:r>
                  <w:r>
                    <w:rPr>
                      <w:rFonts w:ascii="Times New Roman" w:hAnsi="Times New Roman"/>
                      <w:color w:val="1A1A1A"/>
                      <w:spacing w:val="24"/>
                      <w:w w:val="101"/>
                      <w:sz w:val="22"/>
                    </w:rPr>
                    <w:t>t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2"/>
                    </w:rPr>
                    <w:t>ivo,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1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20"/>
                      <w:w w:val="94"/>
                      <w:sz w:val="22"/>
                    </w:rPr>
                    <w:t>q</w:t>
                  </w:r>
                  <w:r>
                    <w:rPr>
                      <w:rFonts w:ascii="Times New Roman" w:hAnsi="Times New Roman"/>
                      <w:color w:val="1A1A1A"/>
                      <w:w w:val="108"/>
                      <w:sz w:val="22"/>
                    </w:rPr>
                    <w:t>ue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1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6"/>
                      <w:sz w:val="23"/>
                    </w:rPr>
                    <w:t>s</w:t>
                  </w:r>
                  <w:r>
                    <w:rPr>
                      <w:rFonts w:ascii="Times New Roman" w:hAnsi="Times New Roman"/>
                      <w:color w:val="1A1A1A"/>
                      <w:spacing w:val="19"/>
                      <w:w w:val="96"/>
                      <w:sz w:val="23"/>
                    </w:rPr>
                    <w:t>i</w:t>
                  </w:r>
                  <w:r>
                    <w:rPr>
                      <w:rFonts w:ascii="Times New Roman" w:hAnsi="Times New Roman"/>
                      <w:color w:val="1A1A1A"/>
                      <w:w w:val="104"/>
                      <w:sz w:val="23"/>
                    </w:rPr>
                    <w:t>gno,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13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4"/>
                      <w:sz w:val="22"/>
                    </w:rPr>
                    <w:t>f</w:t>
                  </w:r>
                  <w:r>
                    <w:rPr>
                      <w:rFonts w:ascii="Times New Roman" w:hAnsi="Times New Roman"/>
                      <w:color w:val="1A1A1A"/>
                      <w:spacing w:val="25"/>
                      <w:w w:val="94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2"/>
                    </w:rPr>
                    <w:t>rmo,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2"/>
                    </w:rPr>
                    <w:t>rub</w:t>
                  </w:r>
                  <w:r>
                    <w:rPr>
                      <w:rFonts w:ascii="Times New Roman" w:hAnsi="Times New Roman"/>
                      <w:color w:val="1A1A1A"/>
                      <w:spacing w:val="-2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2"/>
                      <w:sz w:val="22"/>
                    </w:rPr>
                    <w:t>rico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1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2"/>
                      <w:sz w:val="23"/>
                    </w:rPr>
                    <w:t>y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8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2"/>
                    </w:rPr>
                    <w:t>sell</w:t>
                  </w:r>
                  <w:r>
                    <w:rPr>
                      <w:rFonts w:ascii="Times New Roman" w:hAnsi="Times New Roman"/>
                      <w:color w:val="1A1A1A"/>
                      <w:spacing w:val="-2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2"/>
                      <w:sz w:val="22"/>
                    </w:rPr>
                    <w:t>o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1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2"/>
                      <w:sz w:val="23"/>
                    </w:rPr>
                    <w:t>y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1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11"/>
                      <w:sz w:val="22"/>
                    </w:rPr>
                    <w:t>agrego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 </w:t>
                  </w:r>
                  <w:r>
                    <w:rPr>
                      <w:rFonts w:ascii="Times New Roman" w:hAnsi="Times New Roman"/>
                      <w:color w:val="1A1A1A"/>
                      <w:w w:val="94"/>
                      <w:sz w:val="22"/>
                    </w:rPr>
                    <w:t>el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0"/>
                      <w:sz w:val="23"/>
                    </w:rPr>
                    <w:t>último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4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2"/>
                    </w:rPr>
                    <w:t>folio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7"/>
                      <w:sz w:val="22"/>
                    </w:rPr>
                    <w:t>para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55"/>
                      <w:sz w:val="22"/>
                    </w:rPr>
                    <w:t>l</w:t>
                  </w:r>
                  <w:r>
                    <w:rPr>
                      <w:rFonts w:ascii="Times New Roman" w:hAnsi="Times New Roman"/>
                      <w:color w:val="1A1A1A"/>
                      <w:spacing w:val="-3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11"/>
                      <w:sz w:val="22"/>
                    </w:rPr>
                    <w:t>a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3"/>
                    </w:rPr>
                    <w:t>consignación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19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8"/>
                      <w:sz w:val="22"/>
                    </w:rPr>
                    <w:t>de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3"/>
                    </w:rPr>
                    <w:t>notas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4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8"/>
                      <w:sz w:val="22"/>
                    </w:rPr>
                    <w:t>por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1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5"/>
                      <w:sz w:val="23"/>
                    </w:rPr>
                    <w:t>los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1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4"/>
                      <w:sz w:val="22"/>
                    </w:rPr>
                    <w:t>registros</w:t>
                  </w:r>
                  <w:r>
                    <w:rPr>
                      <w:rFonts w:ascii="Times New Roman" w:hAns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2"/>
                      <w:sz w:val="23"/>
                    </w:rPr>
                    <w:t>y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1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13"/>
                      <w:sz w:val="23"/>
                    </w:rPr>
                    <w:t>oficinas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  </w:t>
                  </w:r>
                  <w:r>
                    <w:rPr>
                      <w:rFonts w:ascii="Times New Roman" w:hAnsi="Times New Roman"/>
                      <w:color w:val="1A1A1A"/>
                      <w:spacing w:val="-21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26"/>
                      <w:w w:val="113"/>
                      <w:sz w:val="23"/>
                    </w:rPr>
                    <w:t>p</w:t>
                  </w:r>
                  <w:r>
                    <w:rPr>
                      <w:rFonts w:ascii="Times New Roman" w:hAnsi="Times New Roman"/>
                      <w:color w:val="1A1A1A"/>
                      <w:w w:val="93"/>
                      <w:sz w:val="23"/>
                    </w:rPr>
                    <w:t>ú</w:t>
                  </w:r>
                  <w:r>
                    <w:rPr>
                      <w:rFonts w:ascii="Times New Roman" w:hAnsi="Times New Roman"/>
                      <w:color w:val="1A1A1A"/>
                      <w:spacing w:val="-23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13"/>
                      <w:sz w:val="23"/>
                    </w:rPr>
                    <w:t>b</w:t>
                  </w:r>
                  <w:r>
                    <w:rPr>
                      <w:rFonts w:ascii="Times New Roman" w:hAnsi="Times New Roman"/>
                      <w:color w:val="1A1A1A"/>
                      <w:spacing w:val="-17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3"/>
                      <w:w w:val="137"/>
                      <w:sz w:val="23"/>
                    </w:rPr>
                    <w:t>1</w:t>
                  </w:r>
                  <w:r>
                    <w:rPr>
                      <w:rFonts w:ascii="Times New Roman" w:hAnsi="Times New Roman"/>
                      <w:color w:val="1A1A1A"/>
                      <w:w w:val="157"/>
                      <w:sz w:val="22"/>
                    </w:rPr>
                    <w:t>ica</w:t>
                  </w:r>
                  <w:r>
                    <w:rPr>
                      <w:rFonts w:ascii="Times New Roman" w:hAnsi="Times New Roman"/>
                      <w:color w:val="1A1A1A"/>
                      <w:spacing w:val="-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11"/>
                      <w:w w:val="138"/>
                      <w:sz w:val="23"/>
                    </w:rPr>
                    <w:t>s</w:t>
                  </w:r>
                  <w:r>
                    <w:rPr>
                      <w:rFonts w:ascii="Times New Roman" w:hAnsi="Times New Roman"/>
                      <w:color w:val="363636"/>
                      <w:w w:val="86"/>
                      <w:sz w:val="23"/>
                    </w:rPr>
                    <w:t>.</w:t>
                  </w:r>
                  <w:r>
                    <w:rPr>
                      <w:rFonts w:ascii="Times New Roman" w:hAnsi="Times New Roman"/>
                      <w:color w:val="363636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spacing w:val="-23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99"/>
                      <w:sz w:val="23"/>
                    </w:rPr>
                    <w:t>En</w:t>
                  </w:r>
                  <w:r>
                    <w:rPr>
                      <w:rFonts w:ascii="Times New Roman" w:hAnsi="Times New Roman"/>
                      <w:sz w:val="23"/>
                    </w:rPr>
                  </w:r>
                </w:p>
                <w:p>
                  <w:pPr>
                    <w:spacing w:line="281" w:lineRule="exact" w:before="0"/>
                    <w:ind w:left="23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color w:val="1A1A1A"/>
                      <w:spacing w:val="12"/>
                      <w:w w:val="81"/>
                      <w:sz w:val="29"/>
                    </w:rPr>
                    <w:t>V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3"/>
                    </w:rPr>
                    <w:t>A</w:t>
                  </w:r>
                  <w:r>
                    <w:rPr>
                      <w:rFonts w:ascii="Times New Roman" w:hAnsi="Times New Roman"/>
                      <w:color w:val="1A1A1A"/>
                      <w:spacing w:val="16"/>
                      <w:w w:val="103"/>
                      <w:sz w:val="23"/>
                    </w:rPr>
                    <w:t>L</w:t>
                  </w:r>
                  <w:r>
                    <w:rPr>
                      <w:rFonts w:ascii="Times New Roman" w:hAnsi="Times New Roman"/>
                      <w:color w:val="1A1A1A"/>
                      <w:w w:val="99"/>
                      <w:sz w:val="24"/>
                    </w:rPr>
                    <w:t>VERDE</w:t>
                  </w:r>
                  <w:r>
                    <w:rPr>
                      <w:rFonts w:ascii="Times New Roman" w:hAnsi="Times New Roman"/>
                      <w:color w:val="1A1A1A"/>
                      <w:sz w:val="24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30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w w:val="97"/>
                      <w:sz w:val="23"/>
                    </w:rPr>
                    <w:t>al</w:t>
                  </w:r>
                  <w:r>
                    <w:rPr>
                      <w:rFonts w:ascii="Arial" w:hAnsi="Arial"/>
                      <w:color w:val="1A1A1A"/>
                      <w:spacing w:val="-1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6"/>
                      <w:sz w:val="23"/>
                    </w:rPr>
                    <w:t>siguiente</w:t>
                  </w:r>
                  <w:r>
                    <w:rPr>
                      <w:rFonts w:ascii="Times New Roman" w:hAnsi="Times New Roman"/>
                      <w:color w:val="1A1A1A"/>
                      <w:spacing w:val="20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3"/>
                    </w:rPr>
                    <w:t>día</w:t>
                  </w:r>
                  <w:r>
                    <w:rPr>
                      <w:rFonts w:ascii="Times New Roman" w:hAnsi="Times New Roman"/>
                      <w:color w:val="1A1A1A"/>
                      <w:spacing w:val="18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7"/>
                      <w:sz w:val="23"/>
                    </w:rPr>
                    <w:t>de</w:t>
                  </w:r>
                  <w:r>
                    <w:rPr>
                      <w:rFonts w:ascii="Times New Roman" w:hAnsi="Times New Roman"/>
                      <w:color w:val="1A1A1A"/>
                      <w:spacing w:val="7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4"/>
                      <w:sz w:val="23"/>
                    </w:rPr>
                    <w:t>su</w:t>
                  </w:r>
                  <w:r>
                    <w:rPr>
                      <w:rFonts w:ascii="Times New Roman" w:hAnsi="Times New Roman"/>
                      <w:color w:val="1A1A1A"/>
                      <w:spacing w:val="14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3"/>
                      <w:sz w:val="23"/>
                    </w:rPr>
                    <w:t>otorgamiento.</w:t>
                  </w:r>
                  <w:r>
                    <w:rPr>
                      <w:rFonts w:ascii="Times New Roman" w:hAnsi="Times New Roman"/>
                      <w:color w:val="1A1A1A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spacing w:val="-28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7"/>
                      <w:sz w:val="23"/>
                    </w:rPr>
                    <w:t>DOY</w:t>
                  </w:r>
                  <w:r>
                    <w:rPr>
                      <w:rFonts w:ascii="Times New Roman" w:hAnsi="Times New Roman"/>
                      <w:color w:val="1A1A1A"/>
                      <w:spacing w:val="21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00"/>
                      <w:sz w:val="24"/>
                    </w:rPr>
                    <w:t>FE.--------------------</w:t>
                  </w:r>
                  <w:r>
                    <w:rPr>
                      <w:rFonts w:ascii="Times New Roman" w:hAnsi="Times New Roman"/>
                      <w:w w:val="100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934097pt;margin-top:289.081451pt;width:30.15pt;height:74.55pt;mso-position-horizontal-relative:page;mso-position-vertical-relative:page;z-index:-82216" type="#_x0000_t202" filled="false" stroked="false">
            <v:textbox inset="0,0,0,0">
              <w:txbxContent>
                <w:p>
                  <w:pPr>
                    <w:spacing w:line="47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5"/>
                      <w:szCs w:val="45"/>
                    </w:rPr>
                  </w:pPr>
                  <w:r>
                    <w:rPr>
                      <w:rFonts w:ascii="Arial" w:hAnsi="Arial"/>
                      <w:color w:val="363636"/>
                      <w:spacing w:val="-11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1A1A1A"/>
                      <w:w w:val="101"/>
                      <w:sz w:val="14"/>
                    </w:rPr>
                    <w:t>.</w:t>
                  </w:r>
                  <w:r>
                    <w:rPr>
                      <w:rFonts w:ascii="Arial" w:hAnsi="Arial"/>
                      <w:color w:val="1A1A1A"/>
                      <w:spacing w:val="-13"/>
                      <w:sz w:val="14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22"/>
                      <w:sz w:val="45"/>
                    </w:rPr>
                    <w:t>·</w:t>
                  </w:r>
                  <w:r>
                    <w:rPr>
                      <w:rFonts w:ascii="Times New Roman" w:hAnsi="Times New Roman"/>
                      <w:color w:val="363636"/>
                      <w:spacing w:val="3"/>
                      <w:w w:val="22"/>
                      <w:sz w:val="45"/>
                    </w:rPr>
                    <w:t>-</w:t>
                  </w:r>
                  <w:r>
                    <w:rPr>
                      <w:rFonts w:ascii="Times New Roman" w:hAnsi="Times New Roman"/>
                      <w:color w:val="1A1A1A"/>
                      <w:w w:val="153"/>
                      <w:sz w:val="45"/>
                    </w:rPr>
                    <w:t>,</w:t>
                  </w:r>
                  <w:r>
                    <w:rPr>
                      <w:rFonts w:ascii="Times New Roman" w:hAnsi="Times New Roman"/>
                      <w:sz w:val="45"/>
                    </w:rPr>
                  </w:r>
                </w:p>
                <w:p>
                  <w:pPr>
                    <w:spacing w:before="364"/>
                    <w:ind w:left="0" w:right="17" w:firstLine="0"/>
                    <w:jc w:val="righ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i/>
                      <w:color w:val="363636"/>
                      <w:w w:val="143"/>
                      <w:sz w:val="20"/>
                    </w:rPr>
                    <w:t>/</w:t>
                  </w:r>
                  <w:r>
                    <w:rPr>
                      <w:rFonts w:ascii="Arial"/>
                      <w:i/>
                      <w:color w:val="363636"/>
                      <w:spacing w:val="17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color w:val="363636"/>
                      <w:w w:val="249"/>
                      <w:sz w:val="20"/>
                    </w:rPr>
                    <w:t>;</w:t>
                  </w:r>
                  <w:r>
                    <w:rPr>
                      <w:rFonts w:ascii="Arial"/>
                      <w:i/>
                      <w:color w:val="363636"/>
                      <w:spacing w:val="-20"/>
                      <w:sz w:val="20"/>
                    </w:rPr>
                    <w:t> </w:t>
                  </w:r>
                  <w:r>
                    <w:rPr>
                      <w:rFonts w:ascii="Arial"/>
                      <w:i/>
                      <w:color w:val="363636"/>
                      <w:w w:val="67"/>
                      <w:sz w:val="20"/>
                    </w:rPr>
                    <w:t>l';</w:t>
                  </w:r>
                  <w:r>
                    <w:rPr>
                      <w:rFonts w:ascii="Arial"/>
                      <w:sz w:val="20"/>
                    </w:rPr>
                  </w:r>
                </w:p>
                <w:p>
                  <w:pPr>
                    <w:spacing w:line="97" w:lineRule="exact" w:before="2"/>
                    <w:ind w:left="0" w:right="81" w:firstLine="0"/>
                    <w:jc w:val="righ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i/>
                      <w:color w:val="1A1A1A"/>
                      <w:w w:val="172"/>
                      <w:sz w:val="10"/>
                    </w:rPr>
                    <w:t>:</w:t>
                  </w:r>
                  <w:r>
                    <w:rPr>
                      <w:rFonts w:ascii="Arial"/>
                      <w:i/>
                      <w:color w:val="1A1A1A"/>
                      <w:sz w:val="10"/>
                    </w:rPr>
                    <w:t>  </w:t>
                  </w:r>
                  <w:r>
                    <w:rPr>
                      <w:rFonts w:ascii="Arial"/>
                      <w:i/>
                      <w:color w:val="1A1A1A"/>
                      <w:spacing w:val="-8"/>
                      <w:sz w:val="10"/>
                    </w:rPr>
                    <w:t> </w:t>
                  </w:r>
                  <w:r>
                    <w:rPr>
                      <w:rFonts w:ascii="Arial"/>
                      <w:color w:val="1A1A1A"/>
                      <w:w w:val="53"/>
                      <w:sz w:val="10"/>
                    </w:rPr>
                    <w:t>1</w:t>
                  </w:r>
                  <w:r>
                    <w:rPr>
                      <w:rFonts w:ascii="Arial"/>
                      <w:sz w:val="10"/>
                    </w:rPr>
                  </w:r>
                </w:p>
                <w:p>
                  <w:pPr>
                    <w:spacing w:line="304" w:lineRule="exact" w:before="0"/>
                    <w:ind w:left="0" w:right="64" w:firstLine="0"/>
                    <w:jc w:val="righ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color w:val="1A1A1A"/>
                      <w:w w:val="87"/>
                      <w:sz w:val="28"/>
                    </w:rPr>
                    <w:t>l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0.053589pt;margin-top:290.969421pt;width:4.7pt;height:14pt;mso-position-horizontal-relative:page;mso-position-vertical-relative:page;z-index:-82192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i/>
                      <w:color w:val="6E6E6E"/>
                      <w:w w:val="81"/>
                      <w:sz w:val="24"/>
                    </w:rPr>
                    <w:t>/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4.039795pt;margin-top:306.756531pt;width:4.2pt;height:12.5pt;mso-position-horizontal-relative:page;mso-position-vertical-relative:page;z-index:-82168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i/>
                      <w:color w:val="1A1A1A"/>
                      <w:w w:val="76"/>
                      <w:sz w:val="21"/>
                    </w:rPr>
                    <w:t>/</w:t>
                  </w:r>
                  <w:r>
                    <w:rPr>
                      <w:rFonts w:asci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367493pt;margin-top:315.700684pt;width:18.6pt;height:7.5pt;mso-position-horizontal-relative:page;mso-position-vertical-relative:page;z-index:-82144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>
                    <w:rPr>
                      <w:rFonts w:ascii="Times New Roman" w:hAnsi="Times New Roman"/>
                      <w:color w:val="363636"/>
                      <w:spacing w:val="1"/>
                      <w:w w:val="235"/>
                      <w:sz w:val="11"/>
                    </w:rPr>
                    <w:t>\</w:t>
                  </w:r>
                  <w:r>
                    <w:rPr>
                      <w:rFonts w:ascii="Times New Roman" w:hAnsi="Times New Roman"/>
                      <w:color w:val="1A1A1A"/>
                      <w:spacing w:val="2"/>
                      <w:w w:val="49"/>
                      <w:sz w:val="11"/>
                    </w:rPr>
                    <w:t>_</w:t>
                  </w:r>
                  <w:r>
                    <w:rPr>
                      <w:rFonts w:ascii="Times New Roman" w:hAnsi="Times New Roman"/>
                      <w:color w:val="363636"/>
                      <w:w w:val="72"/>
                      <w:sz w:val="11"/>
                    </w:rPr>
                    <w:t>_,;</w:t>
                  </w:r>
                  <w:r>
                    <w:rPr>
                      <w:rFonts w:ascii="Times New Roman" w:hAnsi="Times New Roman"/>
                      <w:color w:val="363636"/>
                      <w:sz w:val="11"/>
                    </w:rPr>
                    <w:t>  </w:t>
                  </w:r>
                  <w:r>
                    <w:rPr>
                      <w:rFonts w:ascii="Times New Roman" w:hAnsi="Times New Roman"/>
                      <w:color w:val="363636"/>
                      <w:spacing w:val="-12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363636"/>
                      <w:spacing w:val="-7"/>
                      <w:w w:val="65"/>
                      <w:sz w:val="11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A3A3A3"/>
                      <w:w w:val="80"/>
                      <w:sz w:val="11"/>
                    </w:rPr>
                    <w:t>1·</w:t>
                  </w:r>
                  <w:r>
                    <w:rPr>
                      <w:rFonts w:ascii="Times New Roman" w:hAnsi="Times New Roman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6.385895pt;margin-top:316.295441pt;width:9.35pt;height:22.05pt;mso-position-horizontal-relative:page;mso-position-vertical-relative:page;z-index:-82120" type="#_x0000_t202" filled="false" stroked="false">
            <v:textbox inset="0,0,0,0">
              <w:txbxContent>
                <w:p>
                  <w:pPr>
                    <w:spacing w:line="284" w:lineRule="exact" w:before="0"/>
                    <w:ind w:left="74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363636"/>
                      <w:w w:val="114"/>
                      <w:sz w:val="29"/>
                    </w:rPr>
                    <w:t>/</w:t>
                  </w:r>
                  <w:r>
                    <w:rPr>
                      <w:rFonts w:ascii="Times New Roman"/>
                      <w:sz w:val="29"/>
                    </w:rPr>
                  </w:r>
                </w:p>
                <w:p>
                  <w:pPr>
                    <w:spacing w:line="140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i/>
                      <w:color w:val="7E7E7E"/>
                      <w:w w:val="134"/>
                      <w:sz w:val="15"/>
                    </w:rPr>
                    <w:t>!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3.150101pt;margin-top:316.924377pt;width:10.35pt;height:26.85pt;mso-position-horizontal-relative:page;mso-position-vertical-relative:page;z-index:-820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19" w:firstLine="0"/>
                    <w:jc w:val="righ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color w:val="1A1A1A"/>
                      <w:w w:val="127"/>
                      <w:sz w:val="16"/>
                    </w:rPr>
                    <w:t>i</w:t>
                  </w:r>
                  <w:r>
                    <w:rPr>
                      <w:rFonts w:ascii="Arial"/>
                      <w:sz w:val="16"/>
                    </w:rPr>
                  </w:r>
                </w:p>
                <w:p>
                  <w:pPr>
                    <w:spacing w:line="214" w:lineRule="exact" w:before="0"/>
                    <w:ind w:left="41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/>
                      <w:color w:val="1A1A1A"/>
                      <w:w w:val="51"/>
                      <w:sz w:val="19"/>
                    </w:rPr>
                    <w:t>,,--¡</w:t>
                  </w:r>
                  <w:r>
                    <w:rPr>
                      <w:rFonts w:ascii="Times New Roman" w:hAnsi="Times New Roman"/>
                      <w:sz w:val="19"/>
                    </w:rPr>
                  </w:r>
                </w:p>
                <w:p>
                  <w:pPr>
                    <w:spacing w:line="125" w:lineRule="exact" w:before="0"/>
                    <w:ind w:left="0" w:right="39" w:firstLine="0"/>
                    <w:jc w:val="righ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/>
                      <w:i/>
                      <w:color w:val="363636"/>
                      <w:spacing w:val="5"/>
                      <w:w w:val="124"/>
                      <w:sz w:val="11"/>
                    </w:rPr>
                    <w:t>:</w:t>
                  </w:r>
                  <w:r>
                    <w:rPr>
                      <w:rFonts w:ascii="Arial"/>
                      <w:i/>
                      <w:color w:val="A3A3A3"/>
                      <w:spacing w:val="-24"/>
                      <w:w w:val="172"/>
                      <w:sz w:val="11"/>
                    </w:rPr>
                    <w:t>,</w:t>
                  </w:r>
                  <w:r>
                    <w:rPr>
                      <w:rFonts w:ascii="Arial"/>
                      <w:i/>
                      <w:color w:val="363636"/>
                      <w:w w:val="199"/>
                      <w:sz w:val="11"/>
                    </w:rPr>
                    <w:t>)</w:t>
                  </w:r>
                  <w:r>
                    <w:rPr>
                      <w:rFonts w:asci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3.287903pt;margin-top:335.696289pt;width:3.7pt;height:10pt;mso-position-horizontal-relative:page;mso-position-vertical-relative:page;z-index:-82072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i/>
                      <w:color w:val="363636"/>
                      <w:w w:val="76"/>
                      <w:sz w:val="16"/>
                    </w:rPr>
                    <w:t>/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969391pt;margin-top:341.975739pt;width:19.8pt;height:9.5pt;mso-position-horizontal-relative:page;mso-position-vertical-relative:page;z-index:-82048" type="#_x0000_t202" filled="false" stroked="false">
            <v:textbox inset="0,0,0,0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 w:hAnsi="Times New Roman"/>
                      <w:i/>
                      <w:color w:val="1A1A1A"/>
                      <w:spacing w:val="-18"/>
                      <w:w w:val="134"/>
                      <w:sz w:val="15"/>
                    </w:rPr>
                    <w:t>,</w:t>
                  </w:r>
                  <w:r>
                    <w:rPr>
                      <w:rFonts w:ascii="Times New Roman" w:hAnsi="Times New Roman"/>
                      <w:i/>
                      <w:color w:val="4D4D4D"/>
                      <w:w w:val="69"/>
                      <w:sz w:val="15"/>
                    </w:rPr>
                    <w:t>·i!</w:t>
                  </w:r>
                  <w:r>
                    <w:rPr>
                      <w:rFonts w:ascii="Times New Roman" w:hAnsi="Times New Roman"/>
                      <w:i/>
                      <w:color w:val="4D4D4D"/>
                      <w:sz w:val="15"/>
                    </w:rPr>
                    <w:t>   </w:t>
                  </w:r>
                  <w:r>
                    <w:rPr>
                      <w:rFonts w:ascii="Times New Roman" w:hAnsi="Times New Roman"/>
                      <w:i/>
                      <w:color w:val="4D4D4D"/>
                      <w:spacing w:val="-8"/>
                      <w:sz w:val="15"/>
                    </w:rPr>
                    <w:t> </w:t>
                  </w:r>
                  <w:r>
                    <w:rPr>
                      <w:rFonts w:ascii="Times New Roman" w:hAnsi="Times New Roman"/>
                      <w:color w:val="4D4D4D"/>
                      <w:w w:val="120"/>
                      <w:sz w:val="15"/>
                    </w:rPr>
                    <w:t>..</w:t>
                  </w:r>
                  <w:r>
                    <w:rPr>
                      <w:rFonts w:ascii="Times New Roman" w:hAns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3.399704pt;margin-top:343.554077pt;width:11.1pt;height:7.5pt;mso-position-horizontal-relative:page;mso-position-vertical-relative:page;z-index:-82024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Arial" w:hAnsi="Arial" w:cs="Arial" w:eastAsia="Arial"/>
                      <w:sz w:val="11"/>
                      <w:szCs w:val="11"/>
                    </w:rPr>
                  </w:pPr>
                  <w:r>
                    <w:rPr>
                      <w:rFonts w:ascii="Arial" w:hAnsi="Arial"/>
                      <w:i/>
                      <w:color w:val="1A1A1A"/>
                      <w:w w:val="168"/>
                      <w:sz w:val="11"/>
                    </w:rPr>
                    <w:t>1</w:t>
                  </w:r>
                  <w:r>
                    <w:rPr>
                      <w:rFonts w:ascii="Arial" w:hAnsi="Arial"/>
                      <w:i/>
                      <w:color w:val="1A1A1A"/>
                      <w:spacing w:val="-21"/>
                      <w:sz w:val="11"/>
                    </w:rPr>
                    <w:t> </w:t>
                  </w:r>
                  <w:r>
                    <w:rPr>
                      <w:rFonts w:ascii="Arial" w:hAnsi="Arial"/>
                      <w:color w:val="363636"/>
                      <w:spacing w:val="-27"/>
                      <w:w w:val="131"/>
                      <w:sz w:val="11"/>
                    </w:rPr>
                    <w:t>·</w:t>
                  </w:r>
                  <w:r>
                    <w:rPr>
                      <w:rFonts w:ascii="Arial" w:hAnsi="Arial"/>
                      <w:color w:val="363636"/>
                      <w:w w:val="131"/>
                      <w:sz w:val="11"/>
                    </w:rPr>
                    <w:t>·</w:t>
                  </w:r>
                  <w:r>
                    <w:rPr>
                      <w:rFonts w:ascii="Arial" w:hAnsi="Arial"/>
                      <w:sz w:val="1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693695pt;margin-top:345.027588pt;width:46pt;height:23pt;mso-position-horizontal-relative:page;mso-position-vertical-relative:page;z-index:-82000" type="#_x0000_t202" filled="false" stroked="false">
            <v:textbox inset="0,0,0,0">
              <w:txbxContent>
                <w:p>
                  <w:pPr>
                    <w:tabs>
                      <w:tab w:pos="861" w:val="left" w:leader="none"/>
                    </w:tabs>
                    <w:spacing w:line="449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i/>
                      <w:color w:val="1A1A1A"/>
                      <w:w w:val="133"/>
                      <w:sz w:val="42"/>
                    </w:rPr>
                    <w:t>:</w:t>
                  </w:r>
                  <w:r>
                    <w:rPr>
                      <w:rFonts w:ascii="Arial"/>
                      <w:i/>
                      <w:color w:val="1A1A1A"/>
                      <w:spacing w:val="-2"/>
                      <w:w w:val="133"/>
                      <w:sz w:val="42"/>
                    </w:rPr>
                    <w:t>!</w:t>
                  </w:r>
                  <w:r>
                    <w:rPr>
                      <w:rFonts w:ascii="Arial"/>
                      <w:i/>
                      <w:color w:val="4D4D4D"/>
                      <w:w w:val="114"/>
                      <w:sz w:val="42"/>
                    </w:rPr>
                    <w:t>}</w:t>
                  </w:r>
                  <w:r>
                    <w:rPr>
                      <w:rFonts w:ascii="Arial"/>
                      <w:i/>
                      <w:color w:val="4D4D4D"/>
                      <w:sz w:val="42"/>
                    </w:rPr>
                    <w:tab/>
                  </w:r>
                  <w:r>
                    <w:rPr>
                      <w:rFonts w:ascii="Arial"/>
                      <w:color w:val="1A1A1A"/>
                      <w:w w:val="32"/>
                      <w:sz w:val="42"/>
                    </w:rPr>
                    <w:t>.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2.877502pt;margin-top:355.966827pt;width:19.350pt;height:9.5pt;mso-position-horizontal-relative:page;mso-position-vertical-relative:page;z-index:-81976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i/>
                      <w:color w:val="363636"/>
                      <w:w w:val="59"/>
                      <w:sz w:val="15"/>
                    </w:rPr>
                    <w:t>i</w:t>
                  </w:r>
                  <w:r>
                    <w:rPr>
                      <w:rFonts w:ascii="Arial"/>
                      <w:i/>
                      <w:color w:val="363636"/>
                      <w:sz w:val="15"/>
                    </w:rPr>
                    <w:t>   </w:t>
                  </w:r>
                  <w:r>
                    <w:rPr>
                      <w:rFonts w:ascii="Arial"/>
                      <w:i/>
                      <w:color w:val="363636"/>
                      <w:spacing w:val="-5"/>
                      <w:sz w:val="15"/>
                    </w:rPr>
                    <w:t> </w:t>
                  </w:r>
                  <w:r>
                    <w:rPr>
                      <w:rFonts w:ascii="Arial"/>
                      <w:i/>
                      <w:color w:val="1A1A1A"/>
                      <w:w w:val="180"/>
                      <w:sz w:val="15"/>
                    </w:rPr>
                    <w:t>;</w:t>
                  </w:r>
                  <w:r>
                    <w:rPr>
                      <w:rFonts w:ascii="Arial"/>
                      <w:i/>
                      <w:color w:val="1A1A1A"/>
                      <w:w w:val="181"/>
                      <w:sz w:val="15"/>
                    </w:rPr>
                    <w:t>(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6.245422pt;margin-top:355.966827pt;width:20pt;height:9.5pt;mso-position-horizontal-relative:page;mso-position-vertical-relative:page;z-index:-81952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color w:val="6E6E6E"/>
                      <w:spacing w:val="-42"/>
                      <w:w w:val="143"/>
                      <w:sz w:val="15"/>
                    </w:rPr>
                    <w:t>:</w:t>
                  </w:r>
                  <w:r>
                    <w:rPr>
                      <w:rFonts w:ascii="Arial" w:hAnsi="Arial"/>
                      <w:color w:val="6E6E6E"/>
                      <w:w w:val="203"/>
                      <w:sz w:val="15"/>
                    </w:rPr>
                    <w:t>,</w:t>
                  </w:r>
                  <w:r>
                    <w:rPr>
                      <w:rFonts w:ascii="Arial" w:hAnsi="Arial"/>
                      <w:color w:val="6E6E6E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6E6E6E"/>
                      <w:spacing w:val="-5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w w:val="68"/>
                      <w:sz w:val="15"/>
                    </w:rPr>
                    <w:t>·.</w:t>
                  </w:r>
                  <w:r>
                    <w:rPr>
                      <w:rFonts w:ascii="Arial" w:hAnsi="Arial"/>
                      <w:color w:val="1A1A1A"/>
                      <w:spacing w:val="-11"/>
                      <w:sz w:val="15"/>
                    </w:rPr>
                    <w:t> </w:t>
                  </w:r>
                  <w:r>
                    <w:rPr>
                      <w:rFonts w:ascii="Arial" w:hAnsi="Arial"/>
                      <w:color w:val="363636"/>
                      <w:spacing w:val="-29"/>
                      <w:w w:val="144"/>
                      <w:sz w:val="15"/>
                    </w:rPr>
                    <w:t>·</w:t>
                  </w:r>
                  <w:r>
                    <w:rPr>
                      <w:rFonts w:ascii="Arial" w:hAnsi="Arial"/>
                      <w:color w:val="1A1A1A"/>
                      <w:w w:val="94"/>
                      <w:sz w:val="15"/>
                    </w:rPr>
                    <w:t>.</w:t>
                  </w:r>
                  <w:r>
                    <w:rPr>
                      <w:rFonts w:ascii="Arial" w:hAns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505402pt;margin-top:355.966827pt;width:39.6pt;height:9.5pt;mso-position-horizontal-relative:page;mso-position-vertical-relative:page;z-index:-81928" type="#_x0000_t202" filled="false" stroked="false">
            <v:textbox inset="0,0,0,0">
              <w:txbxContent>
                <w:p>
                  <w:pPr>
                    <w:tabs>
                      <w:tab w:pos="723" w:val="left" w:leader="none"/>
                    </w:tabs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i/>
                      <w:color w:val="4D4D4D"/>
                      <w:w w:val="92"/>
                      <w:sz w:val="15"/>
                    </w:rPr>
                    <w:t>_./</w:t>
                  </w:r>
                  <w:r>
                    <w:rPr>
                      <w:rFonts w:ascii="Arial"/>
                      <w:i/>
                      <w:color w:val="4D4D4D"/>
                      <w:sz w:val="15"/>
                    </w:rPr>
                    <w:t>  </w:t>
                  </w:r>
                  <w:r>
                    <w:rPr>
                      <w:rFonts w:ascii="Arial"/>
                      <w:i/>
                      <w:color w:val="4D4D4D"/>
                      <w:spacing w:val="-11"/>
                      <w:sz w:val="15"/>
                    </w:rPr>
                    <w:t> </w:t>
                  </w:r>
                  <w:r>
                    <w:rPr>
                      <w:rFonts w:ascii="Arial"/>
                      <w:color w:val="1A1A1A"/>
                      <w:w w:val="94"/>
                      <w:sz w:val="15"/>
                    </w:rPr>
                    <w:t>.</w:t>
                  </w:r>
                  <w:r>
                    <w:rPr>
                      <w:rFonts w:ascii="Arial"/>
                      <w:color w:val="1A1A1A"/>
                      <w:sz w:val="15"/>
                    </w:rPr>
                    <w:tab/>
                  </w:r>
                  <w:r>
                    <w:rPr>
                      <w:rFonts w:ascii="Arial"/>
                      <w:color w:val="919191"/>
                      <w:w w:val="118"/>
                      <w:sz w:val="15"/>
                    </w:rPr>
                    <w:t>: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9.395111pt;margin-top:355.561676pt;width:7.75pt;height:10pt;mso-position-horizontal-relative:page;mso-position-vertical-relative:page;z-index:-81904" type="#_x0000_t202" filled="false" stroked="false">
            <v:textbox inset="0,0,0,0">
              <w:txbxContent>
                <w:p>
                  <w:pPr>
                    <w:spacing w:line="18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i/>
                      <w:color w:val="1A1A1A"/>
                      <w:w w:val="51"/>
                      <w:sz w:val="16"/>
                    </w:rPr>
                    <w:t>.:?,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59.415009pt;margin-top:359.709991pt;width:32.5pt;height:19.5pt;mso-position-horizontal-relative:page;mso-position-vertical-relative:page;z-index:-81880" type="#_x0000_t202" filled="false" stroked="false">
            <v:textbox inset="0,0,0,0">
              <w:txbxContent>
                <w:p>
                  <w:pPr>
                    <w:spacing w:line="37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5"/>
                      <w:szCs w:val="35"/>
                    </w:rPr>
                  </w:pPr>
                  <w:r>
                    <w:rPr>
                      <w:rFonts w:ascii="Times New Roman" w:hAnsi="Times New Roman"/>
                      <w:color w:val="363636"/>
                      <w:w w:val="94"/>
                      <w:sz w:val="14"/>
                    </w:rPr>
                    <w:t>.</w:t>
                  </w:r>
                  <w:r>
                    <w:rPr>
                      <w:rFonts w:ascii="Times New Roman" w:hAnsi="Times New Roman"/>
                      <w:color w:val="363636"/>
                      <w:spacing w:val="8"/>
                      <w:sz w:val="14"/>
                    </w:rPr>
                    <w:t> </w:t>
                  </w:r>
                  <w:r>
                    <w:rPr>
                      <w:rFonts w:ascii="Arial" w:hAnsi="Arial"/>
                      <w:i/>
                      <w:color w:val="1A1A1A"/>
                      <w:w w:val="98"/>
                      <w:sz w:val="35"/>
                    </w:rPr>
                    <w:t>\</w:t>
                  </w:r>
                  <w:r>
                    <w:rPr>
                      <w:rFonts w:ascii="Arial" w:hAnsi="Arial"/>
                      <w:i/>
                      <w:color w:val="1A1A1A"/>
                      <w:w w:val="99"/>
                      <w:sz w:val="35"/>
                    </w:rPr>
                    <w:t>¡</w:t>
                  </w:r>
                  <w:r>
                    <w:rPr>
                      <w:rFonts w:ascii="Arial" w:hAnsi="Arial"/>
                      <w:i/>
                      <w:color w:val="1A1A1A"/>
                      <w:spacing w:val="-21"/>
                      <w:sz w:val="35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w w:val="14"/>
                      <w:sz w:val="35"/>
                    </w:rPr>
                    <w:t>_</w:t>
                  </w:r>
                  <w:r>
                    <w:rPr>
                      <w:rFonts w:ascii="Arial" w:hAnsi="Arial"/>
                      <w:color w:val="1A1A1A"/>
                      <w:spacing w:val="-27"/>
                      <w:sz w:val="35"/>
                    </w:rPr>
                    <w:t> </w:t>
                  </w:r>
                  <w:r>
                    <w:rPr>
                      <w:rFonts w:ascii="Arial" w:hAnsi="Arial"/>
                      <w:i/>
                      <w:color w:val="1A1A1A"/>
                      <w:w w:val="68"/>
                      <w:sz w:val="35"/>
                    </w:rPr>
                    <w:t>/</w:t>
                  </w:r>
                  <w:r>
                    <w:rPr>
                      <w:rFonts w:ascii="Arial" w:hAnsi="Arial"/>
                      <w:i/>
                      <w:color w:val="1A1A1A"/>
                      <w:w w:val="69"/>
                      <w:sz w:val="35"/>
                    </w:rPr>
                    <w:t>)</w:t>
                  </w:r>
                  <w:r>
                    <w:rPr>
                      <w:rFonts w:ascii="Arial" w:hAnsi="Arial"/>
                      <w:sz w:val="3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333801pt;margin-top:359.709991pt;width:63.1pt;height:19.5pt;mso-position-horizontal-relative:page;mso-position-vertical-relative:page;z-index:-81856" type="#_x0000_t202" filled="false" stroked="false">
            <v:textbox inset="0,0,0,0">
              <w:txbxContent>
                <w:p>
                  <w:pPr>
                    <w:spacing w:line="37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Arial" w:hAnsi="Arial"/>
                      <w:color w:val="4D4D4D"/>
                      <w:spacing w:val="-36"/>
                      <w:w w:val="40"/>
                      <w:sz w:val="35"/>
                    </w:rPr>
                    <w:t>·</w:t>
                  </w:r>
                  <w:r>
                    <w:rPr>
                      <w:rFonts w:ascii="Arial" w:hAnsi="Arial"/>
                      <w:color w:val="1A1A1A"/>
                      <w:w w:val="46"/>
                      <w:sz w:val="35"/>
                    </w:rPr>
                    <w:t>,</w:t>
                  </w:r>
                  <w:r>
                    <w:rPr>
                      <w:rFonts w:ascii="Arial" w:hAnsi="Arial"/>
                      <w:color w:val="1A1A1A"/>
                      <w:spacing w:val="-19"/>
                      <w:sz w:val="35"/>
                    </w:rPr>
                    <w:t> </w:t>
                  </w:r>
                  <w:r>
                    <w:rPr>
                      <w:rFonts w:ascii="Arial" w:hAnsi="Arial"/>
                      <w:color w:val="363636"/>
                      <w:spacing w:val="-4"/>
                      <w:w w:val="59"/>
                      <w:sz w:val="35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363636"/>
                      <w:spacing w:val="-19"/>
                      <w:w w:val="45"/>
                      <w:sz w:val="29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-6"/>
                      <w:w w:val="160"/>
                      <w:sz w:val="29"/>
                    </w:rPr>
                    <w:t>(</w:t>
                  </w:r>
                  <w:r>
                    <w:rPr>
                      <w:rFonts w:ascii="Times New Roman" w:hAnsi="Times New Roman"/>
                      <w:i/>
                      <w:color w:val="1A1A1A"/>
                      <w:w w:val="85"/>
                      <w:sz w:val="29"/>
                    </w:rPr>
                    <w:t>f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11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363636"/>
                      <w:w w:val="61"/>
                      <w:sz w:val="29"/>
                    </w:rPr>
                    <w:t>X</w:t>
                  </w:r>
                  <w:r>
                    <w:rPr>
                      <w:rFonts w:ascii="Times New Roman" w:hAnsi="Times New Roman"/>
                      <w:i/>
                      <w:color w:val="363636"/>
                      <w:spacing w:val="29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6E6E6E"/>
                      <w:w w:val="45"/>
                      <w:sz w:val="29"/>
                    </w:rPr>
                    <w:t>.</w:t>
                  </w:r>
                  <w:r>
                    <w:rPr>
                      <w:rFonts w:ascii="Times New Roman" w:hAnsi="Times New Roman"/>
                      <w:color w:val="6E6E6E"/>
                      <w:spacing w:val="18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A3A3A3"/>
                      <w:w w:val="45"/>
                      <w:sz w:val="29"/>
                    </w:rPr>
                    <w:t>.</w:t>
                  </w:r>
                  <w:r>
                    <w:rPr>
                      <w:rFonts w:ascii="Times New Roman" w:hAnsi="Times New Roman"/>
                      <w:color w:val="A3A3A3"/>
                      <w:spacing w:val="-47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4D4D4D"/>
                      <w:w w:val="40"/>
                      <w:sz w:val="29"/>
                    </w:rPr>
                    <w:t>.</w:t>
                  </w:r>
                  <w:r>
                    <w:rPr>
                      <w:rFonts w:ascii="Times New Roman" w:hAnsi="Times New Roman"/>
                      <w:color w:val="4D4D4D"/>
                      <w:spacing w:val="-15"/>
                      <w:w w:val="40"/>
                      <w:sz w:val="29"/>
                    </w:rPr>
                    <w:t>.</w:t>
                  </w:r>
                  <w:r>
                    <w:rPr>
                      <w:rFonts w:ascii="Times New Roman" w:hAnsi="Times New Roman"/>
                      <w:color w:val="919191"/>
                      <w:w w:val="48"/>
                      <w:sz w:val="29"/>
                    </w:rPr>
                    <w:t>,</w:t>
                  </w:r>
                  <w:r>
                    <w:rPr>
                      <w:rFonts w:ascii="Times New Roman" w:hAnsi="Times New Roman"/>
                      <w:color w:val="919191"/>
                      <w:spacing w:val="-15"/>
                      <w:w w:val="48"/>
                      <w:sz w:val="29"/>
                    </w:rPr>
                    <w:t>.</w:t>
                  </w:r>
                  <w:r>
                    <w:rPr>
                      <w:rFonts w:ascii="Times New Roman" w:hAnsi="Times New Roman"/>
                      <w:color w:val="363636"/>
                      <w:spacing w:val="-24"/>
                      <w:w w:val="78"/>
                      <w:sz w:val="29"/>
                    </w:rPr>
                    <w:t>:</w:t>
                  </w:r>
                  <w:r>
                    <w:rPr>
                      <w:rFonts w:ascii="Times New Roman" w:hAnsi="Times New Roman"/>
                      <w:color w:val="919191"/>
                      <w:spacing w:val="19"/>
                      <w:w w:val="33"/>
                      <w:sz w:val="29"/>
                    </w:rPr>
                    <w:t>.</w:t>
                  </w:r>
                  <w:r>
                    <w:rPr>
                      <w:rFonts w:ascii="Times New Roman" w:hAnsi="Times New Roman"/>
                      <w:color w:val="1A1A1A"/>
                      <w:w w:val="47"/>
                      <w:sz w:val="29"/>
                    </w:rPr>
                    <w:t>·</w:t>
                  </w:r>
                  <w:r>
                    <w:rPr>
                      <w:rFonts w:ascii="Times New Roman" w:hAnsi="Times New Roman"/>
                      <w:color w:val="1A1A1A"/>
                      <w:spacing w:val="-42"/>
                      <w:sz w:val="29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78"/>
                      <w:sz w:val="29"/>
                    </w:rPr>
                    <w:t>:</w:t>
                  </w:r>
                  <w:r>
                    <w:rPr>
                      <w:rFonts w:ascii="Times New Roman" w:hAns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6.843811pt;margin-top:362.222717pt;width:5.15pt;height:16.5pt;mso-position-horizontal-relative:page;mso-position-vertical-relative:page;z-index:-81832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363636"/>
                      <w:w w:val="29"/>
                      <w:sz w:val="29"/>
                    </w:rPr>
                    <w:t>...</w:t>
                  </w:r>
                  <w:r>
                    <w:rPr>
                      <w:rFonts w:asci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408905pt;margin-top:366.46936pt;width:93.9pt;height:23pt;mso-position-horizontal-relative:page;mso-position-vertical-relative:page;z-index:-81808" type="#_x0000_t202" filled="false" stroked="false">
            <v:textbox inset="0,0,0,0">
              <w:txbxContent>
                <w:p>
                  <w:pPr>
                    <w:spacing w:line="44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 w:hAnsi="Times New Roman"/>
                      <w:i/>
                      <w:color w:val="BDBDBD"/>
                      <w:spacing w:val="-12"/>
                      <w:w w:val="148"/>
                      <w:sz w:val="9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7E7E7E"/>
                      <w:w w:val="98"/>
                      <w:sz w:val="9"/>
                    </w:rPr>
                    <w:t>!</w:t>
                  </w:r>
                  <w:r>
                    <w:rPr>
                      <w:rFonts w:ascii="Times New Roman" w:hAnsi="Times New Roman"/>
                      <w:i/>
                      <w:color w:val="7E7E7E"/>
                      <w:spacing w:val="-12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A"/>
                      <w:w w:val="162"/>
                      <w:sz w:val="9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1A1A1A"/>
                      <w:sz w:val="9"/>
                    </w:rPr>
                    <w:t>     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7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6E6E6E"/>
                      <w:spacing w:val="-20"/>
                      <w:w w:val="214"/>
                      <w:sz w:val="9"/>
                    </w:rPr>
                    <w:t>'</w:t>
                  </w:r>
                  <w:r>
                    <w:rPr>
                      <w:rFonts w:ascii="Times New Roman" w:hAnsi="Times New Roman"/>
                      <w:i/>
                      <w:color w:val="363636"/>
                      <w:w w:val="86"/>
                      <w:sz w:val="9"/>
                    </w:rPr>
                    <w:t>[</w:t>
                  </w:r>
                  <w:r>
                    <w:rPr>
                      <w:rFonts w:ascii="Times New Roman" w:hAnsi="Times New Roman"/>
                      <w:i/>
                      <w:color w:val="363636"/>
                      <w:sz w:val="9"/>
                    </w:rPr>
                    <w:t>      </w:t>
                  </w:r>
                  <w:r>
                    <w:rPr>
                      <w:rFonts w:ascii="Times New Roman" w:hAnsi="Times New Roman"/>
                      <w:i/>
                      <w:color w:val="363636"/>
                      <w:spacing w:val="-9"/>
                      <w:sz w:val="9"/>
                    </w:rPr>
                    <w:t> </w:t>
                  </w:r>
                  <w:r>
                    <w:rPr>
                      <w:rFonts w:ascii="Arial" w:hAnsi="Arial"/>
                      <w:i/>
                      <w:color w:val="1A1A1A"/>
                      <w:w w:val="59"/>
                      <w:sz w:val="26"/>
                    </w:rPr>
                    <w:t>!</w:t>
                  </w:r>
                  <w:r>
                    <w:rPr>
                      <w:rFonts w:ascii="Arial" w:hAnsi="Arial"/>
                      <w:i/>
                      <w:color w:val="1A1A1A"/>
                      <w:sz w:val="26"/>
                    </w:rPr>
                    <w:t> </w:t>
                  </w:r>
                  <w:r>
                    <w:rPr>
                      <w:rFonts w:ascii="Arial" w:hAnsi="Arial"/>
                      <w:i/>
                      <w:color w:val="1A1A1A"/>
                      <w:spacing w:val="-2"/>
                      <w:sz w:val="26"/>
                    </w:rPr>
                    <w:t> </w:t>
                  </w:r>
                  <w:r>
                    <w:rPr>
                      <w:rFonts w:ascii="Arial" w:hAnsi="Arial"/>
                      <w:i/>
                      <w:color w:val="363636"/>
                      <w:w w:val="40"/>
                      <w:sz w:val="26"/>
                    </w:rPr>
                    <w:t>,:</w:t>
                  </w:r>
                  <w:r>
                    <w:rPr>
                      <w:rFonts w:ascii="Arial" w:hAnsi="Arial"/>
                      <w:i/>
                      <w:color w:val="363636"/>
                      <w:spacing w:val="-19"/>
                      <w:sz w:val="26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A"/>
                      <w:w w:val="52"/>
                      <w:sz w:val="24"/>
                    </w:rPr>
                    <w:t>i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25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color w:val="1A1A1A"/>
                      <w:w w:val="135"/>
                      <w:sz w:val="28"/>
                    </w:rPr>
                    <w:t>I</w:t>
                  </w:r>
                  <w:r>
                    <w:rPr>
                      <w:rFonts w:ascii="Arial" w:hAnsi="Arial"/>
                      <w:i/>
                      <w:color w:val="1A1A1A"/>
                      <w:spacing w:val="31"/>
                      <w:sz w:val="28"/>
                    </w:rPr>
                    <w:t> </w:t>
                  </w:r>
                  <w:r>
                    <w:rPr>
                      <w:rFonts w:ascii="Arial" w:hAnsi="Arial"/>
                      <w:color w:val="363636"/>
                      <w:w w:val="38"/>
                      <w:sz w:val="28"/>
                    </w:rPr>
                    <w:t>,</w:t>
                  </w:r>
                  <w:r>
                    <w:rPr>
                      <w:rFonts w:ascii="Arial" w:hAnsi="Arial"/>
                      <w:color w:val="363636"/>
                      <w:spacing w:val="-10"/>
                      <w:w w:val="38"/>
                      <w:sz w:val="28"/>
                    </w:rPr>
                    <w:t>,</w:t>
                  </w:r>
                  <w:r>
                    <w:rPr>
                      <w:rFonts w:ascii="Arial" w:hAnsi="Arial"/>
                      <w:color w:val="1A1A1A"/>
                      <w:w w:val="44"/>
                      <w:sz w:val="28"/>
                    </w:rPr>
                    <w:t>"</w:t>
                  </w:r>
                  <w:r>
                    <w:rPr>
                      <w:rFonts w:ascii="Arial" w:hAnsi="Arial"/>
                      <w:color w:val="1A1A1A"/>
                      <w:w w:val="44"/>
                      <w:sz w:val="28"/>
                    </w:rPr>
                    <w:t>\</w:t>
                  </w:r>
                  <w:r>
                    <w:rPr>
                      <w:rFonts w:ascii="Arial" w:hAnsi="Arial"/>
                      <w:color w:val="1A1A1A"/>
                      <w:spacing w:val="-12"/>
                      <w:sz w:val="28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12"/>
                      <w:w w:val="34"/>
                      <w:sz w:val="41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363636"/>
                      <w:w w:val="80"/>
                      <w:sz w:val="41"/>
                    </w:rPr>
                    <w:t>/</w:t>
                  </w:r>
                  <w:r>
                    <w:rPr>
                      <w:rFonts w:ascii="Times New Roman" w:hAnsi="Times New Roman"/>
                      <w:i/>
                      <w:color w:val="363636"/>
                      <w:spacing w:val="-53"/>
                      <w:sz w:val="41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-27"/>
                      <w:w w:val="47"/>
                      <w:sz w:val="41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1A1A1A"/>
                      <w:w w:val="102"/>
                      <w:sz w:val="41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-66"/>
                      <w:w w:val="102"/>
                      <w:sz w:val="41"/>
                    </w:rPr>
                    <w:t>1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4"/>
                      <w:w w:val="51"/>
                      <w:sz w:val="42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363636"/>
                      <w:w w:val="47"/>
                      <w:sz w:val="42"/>
                    </w:rPr>
                    <w:t>,</w:t>
                  </w:r>
                  <w:r>
                    <w:rPr>
                      <w:rFonts w:ascii="Times New Roman" w:hAns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2.058197pt;margin-top:366.46936pt;width:4.150pt;height:23pt;mso-position-horizontal-relative:page;mso-position-vertical-relative:page;z-index:-81784" type="#_x0000_t202" filled="false" stroked="false">
            <v:textbox inset="0,0,0,0">
              <w:txbxContent>
                <w:p>
                  <w:pPr>
                    <w:spacing w:line="44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i/>
                      <w:color w:val="1A1A1A"/>
                      <w:w w:val="31"/>
                      <w:sz w:val="42"/>
                    </w:rPr>
                    <w:t>(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3.923401pt;margin-top:367.050781pt;width:4.3pt;height:19.2pt;mso-position-horizontal-relative:page;mso-position-vertical-relative:page;z-index:-81760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38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Times New Roman"/>
                      <w:color w:val="363636"/>
                      <w:w w:val="85"/>
                      <w:sz w:val="17"/>
                    </w:rPr>
                    <w:t>'</w:t>
                  </w:r>
                  <w:r>
                    <w:rPr>
                      <w:rFonts w:ascii="Times New Roman"/>
                      <w:sz w:val="17"/>
                    </w:rPr>
                  </w:r>
                </w:p>
                <w:p>
                  <w:pPr>
                    <w:spacing w:before="68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/>
                      <w:color w:val="363636"/>
                      <w:w w:val="155"/>
                      <w:sz w:val="9"/>
                    </w:rPr>
                    <w:t>·</w:t>
                  </w:r>
                  <w:r>
                    <w:rPr>
                      <w:rFonts w:ascii="Times New Roman" w:hAnsi="Times New Roman"/>
                      <w:sz w:val="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9.231201pt;margin-top:367.050781pt;width:48.25pt;height:10.5pt;mso-position-horizontal-relative:page;mso-position-vertical-relative:page;z-index:-81736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/>
                      <w:i/>
                      <w:color w:val="363636"/>
                      <w:w w:val="82"/>
                      <w:sz w:val="17"/>
                    </w:rPr>
                    <w:t>.!</w:t>
                  </w:r>
                  <w:r>
                    <w:rPr>
                      <w:rFonts w:ascii="Times New Roman" w:hAnsi="Times New Roman"/>
                      <w:i/>
                      <w:color w:val="363636"/>
                      <w:sz w:val="17"/>
                    </w:rPr>
                    <w:t>  </w:t>
                  </w:r>
                  <w:r>
                    <w:rPr>
                      <w:rFonts w:ascii="Times New Roman" w:hAnsi="Times New Roman"/>
                      <w:i/>
                      <w:color w:val="363636"/>
                      <w:spacing w:val="20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4D4D4D"/>
                      <w:w w:val="98"/>
                      <w:sz w:val="17"/>
                    </w:rPr>
                    <w:t>"</w:t>
                  </w:r>
                  <w:r>
                    <w:rPr>
                      <w:rFonts w:ascii="Times New Roman" w:hAnsi="Times New Roman"/>
                      <w:color w:val="4D4D4D"/>
                      <w:sz w:val="17"/>
                    </w:rPr>
                    <w:t>  </w:t>
                  </w:r>
                  <w:r>
                    <w:rPr>
                      <w:rFonts w:ascii="Times New Roman" w:hAnsi="Times New Roman"/>
                      <w:color w:val="4D4D4D"/>
                      <w:spacing w:val="12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28"/>
                      <w:sz w:val="17"/>
                    </w:rPr>
                    <w:t>'</w:t>
                  </w:r>
                  <w:r>
                    <w:rPr>
                      <w:rFonts w:ascii="Times New Roman" w:hAnsi="Times New Roman"/>
                      <w:color w:val="1A1A1A"/>
                      <w:sz w:val="17"/>
                    </w:rPr>
                    <w:t>   </w:t>
                  </w:r>
                  <w:r>
                    <w:rPr>
                      <w:rFonts w:ascii="Times New Roman" w:hAnsi="Times New Roman"/>
                      <w:color w:val="1A1A1A"/>
                      <w:spacing w:val="16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81"/>
                      <w:sz w:val="17"/>
                    </w:rPr>
                    <w:t>·</w:t>
                  </w:r>
                  <w:r>
                    <w:rPr>
                      <w:rFonts w:ascii="Times New Roman" w:hAnsi="Times New Roman"/>
                      <w:color w:val="363636"/>
                      <w:spacing w:val="-27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77"/>
                      <w:sz w:val="17"/>
                    </w:rPr>
                    <w:t>.</w:t>
                  </w:r>
                  <w:r>
                    <w:rPr>
                      <w:rFonts w:ascii="Times New Roman" w:hAnsi="Times New Roman"/>
                      <w:color w:val="363636"/>
                      <w:sz w:val="17"/>
                    </w:rPr>
                    <w:t>  </w:t>
                  </w:r>
                  <w:r>
                    <w:rPr>
                      <w:rFonts w:ascii="Times New Roman" w:hAnsi="Times New Roman"/>
                      <w:color w:val="363636"/>
                      <w:spacing w:val="7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A"/>
                      <w:w w:val="59"/>
                      <w:sz w:val="14"/>
                    </w:rPr>
                    <w:t>r</w:t>
                  </w:r>
                  <w:r>
                    <w:rPr>
                      <w:rFonts w:ascii="Times New Roman" w:hAnsi="Times New Roman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7.912689pt;margin-top:370.89505pt;width:25.85pt;height:17.5pt;mso-position-horizontal-relative:page;mso-position-vertical-relative:page;z-index:-81712" type="#_x0000_t202" filled="false" stroked="false">
            <v:textbox inset="0,0,0,0">
              <w:txbxContent>
                <w:p>
                  <w:pPr>
                    <w:spacing w:line="33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i/>
                      <w:color w:val="4D4D4D"/>
                      <w:w w:val="66"/>
                      <w:sz w:val="31"/>
                    </w:rPr>
                    <w:t>-i</w:t>
                  </w:r>
                  <w:r>
                    <w:rPr>
                      <w:rFonts w:ascii="Times New Roman" w:hAnsi="Times New Roman"/>
                      <w:i/>
                      <w:color w:val="4D4D4D"/>
                      <w:spacing w:val="-30"/>
                      <w:sz w:val="31"/>
                    </w:rPr>
                    <w:t> </w:t>
                  </w:r>
                  <w:r>
                    <w:rPr>
                      <w:rFonts w:ascii="Arial" w:hAnsi="Arial"/>
                      <w:color w:val="4D4D4D"/>
                      <w:spacing w:val="16"/>
                      <w:w w:val="52"/>
                      <w:sz w:val="24"/>
                    </w:rPr>
                    <w:t>&lt;</w:t>
                  </w:r>
                  <w:r>
                    <w:rPr>
                      <w:rFonts w:ascii="Arial" w:hAnsi="Arial"/>
                      <w:color w:val="1A1A1A"/>
                      <w:spacing w:val="-26"/>
                      <w:w w:val="59"/>
                      <w:sz w:val="24"/>
                    </w:rPr>
                    <w:t>·</w:t>
                  </w:r>
                  <w:r>
                    <w:rPr>
                      <w:rFonts w:ascii="Arial" w:hAnsi="Arial"/>
                      <w:color w:val="5E5E5E"/>
                      <w:spacing w:val="-1"/>
                      <w:w w:val="43"/>
                      <w:sz w:val="24"/>
                    </w:rPr>
                    <w:t>.</w:t>
                  </w:r>
                  <w:r>
                    <w:rPr>
                      <w:rFonts w:ascii="Arial" w:hAnsi="Arial"/>
                      <w:color w:val="919191"/>
                      <w:spacing w:val="-36"/>
                      <w:w w:val="118"/>
                      <w:sz w:val="24"/>
                    </w:rPr>
                    <w:t>:</w:t>
                  </w:r>
                  <w:r>
                    <w:rPr>
                      <w:rFonts w:ascii="Arial" w:hAnsi="Arial"/>
                      <w:color w:val="919191"/>
                      <w:spacing w:val="8"/>
                      <w:w w:val="58"/>
                      <w:sz w:val="24"/>
                    </w:rPr>
                    <w:t>.</w:t>
                  </w:r>
                  <w:r>
                    <w:rPr>
                      <w:rFonts w:ascii="Arial" w:hAnsi="Arial"/>
                      <w:color w:val="363636"/>
                      <w:w w:val="103"/>
                      <w:sz w:val="24"/>
                    </w:rPr>
                    <w:t>.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0.442596pt;margin-top:373.643738pt;width:19.25pt;height:14pt;mso-position-horizontal-relative:page;mso-position-vertical-relative:page;z-index:-81688" type="#_x0000_t202" filled="false" stroked="false">
            <v:textbox inset="0,0,0,0">
              <w:txbxContent>
                <w:p>
                  <w:pPr>
                    <w:spacing w:line="26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 w:hAnsi="Arial"/>
                      <w:color w:val="1A1A1A"/>
                      <w:w w:val="74"/>
                      <w:sz w:val="24"/>
                    </w:rPr>
                    <w:t>·</w:t>
                  </w:r>
                  <w:r>
                    <w:rPr>
                      <w:rFonts w:ascii="Arial" w:hAnsi="Arial"/>
                      <w:color w:val="1A1A1A"/>
                      <w:sz w:val="24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spacing w:val="29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color w:val="363636"/>
                      <w:w w:val="55"/>
                      <w:sz w:val="24"/>
                    </w:rPr>
                    <w:t>:</w:t>
                  </w:r>
                  <w:r>
                    <w:rPr>
                      <w:rFonts w:ascii="Arial" w:hAnsi="Arial"/>
                      <w:i/>
                      <w:color w:val="363636"/>
                      <w:spacing w:val="-28"/>
                      <w:sz w:val="24"/>
                    </w:rPr>
                    <w:t> </w:t>
                  </w:r>
                  <w:r>
                    <w:rPr>
                      <w:rFonts w:ascii="Arial" w:hAnsi="Arial"/>
                      <w:i/>
                      <w:color w:val="363636"/>
                      <w:spacing w:val="-18"/>
                      <w:w w:val="47"/>
                      <w:sz w:val="24"/>
                    </w:rPr>
                    <w:t>.</w:t>
                  </w:r>
                  <w:r>
                    <w:rPr>
                      <w:rFonts w:ascii="Arial" w:hAnsi="Arial"/>
                      <w:i/>
                      <w:color w:val="1A1A1A"/>
                      <w:w w:val="47"/>
                      <w:sz w:val="24"/>
                    </w:rPr>
                    <w:t>.</w:t>
                  </w:r>
                  <w:r>
                    <w:rPr>
                      <w:rFonts w:ascii="Arial" w:hAns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4.493103pt;margin-top:379.955963pt;width:96.5pt;height:23pt;mso-position-horizontal-relative:page;mso-position-vertical-relative:page;z-index:-81664" type="#_x0000_t202" filled="false" stroked="false">
            <v:textbox inset="0,0,0,0">
              <w:txbxContent>
                <w:p>
                  <w:pPr>
                    <w:tabs>
                      <w:tab w:pos="1729" w:val="left" w:leader="none"/>
                    </w:tabs>
                    <w:spacing w:line="452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i/>
                      <w:color w:val="363636"/>
                      <w:spacing w:val="-13"/>
                      <w:w w:val="64"/>
                      <w:sz w:val="21"/>
                    </w:rPr>
                    <w:t>:</w:t>
                  </w:r>
                  <w:r>
                    <w:rPr>
                      <w:rFonts w:ascii="Arial"/>
                      <w:i/>
                      <w:color w:val="5E5E5E"/>
                      <w:w w:val="50"/>
                      <w:sz w:val="21"/>
                    </w:rPr>
                    <w:t>'</w:t>
                  </w:r>
                  <w:r>
                    <w:rPr>
                      <w:rFonts w:ascii="Arial"/>
                      <w:i/>
                      <w:color w:val="5E5E5E"/>
                      <w:sz w:val="21"/>
                    </w:rPr>
                    <w:t>  </w:t>
                  </w:r>
                  <w:r>
                    <w:rPr>
                      <w:rFonts w:ascii="Arial"/>
                      <w:i/>
                      <w:color w:val="5E5E5E"/>
                      <w:spacing w:val="-17"/>
                      <w:sz w:val="21"/>
                    </w:rPr>
                    <w:t> </w:t>
                  </w:r>
                  <w:r>
                    <w:rPr>
                      <w:rFonts w:ascii="Arial"/>
                      <w:color w:val="1A1A1A"/>
                      <w:w w:val="74"/>
                      <w:sz w:val="21"/>
                    </w:rPr>
                    <w:t>.i</w:t>
                  </w:r>
                  <w:r>
                    <w:rPr>
                      <w:rFonts w:ascii="Arial"/>
                      <w:color w:val="1A1A1A"/>
                      <w:spacing w:val="-1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A1A1A"/>
                      <w:w w:val="93"/>
                      <w:sz w:val="22"/>
                    </w:rPr>
                    <w:t>v'!</w:t>
                  </w:r>
                  <w:r>
                    <w:rPr>
                      <w:rFonts w:ascii="Times New Roman"/>
                      <w:color w:val="1A1A1A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A1A1A"/>
                      <w:spacing w:val="-1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363636"/>
                      <w:w w:val="86"/>
                      <w:sz w:val="22"/>
                    </w:rPr>
                    <w:t>/</w:t>
                  </w:r>
                  <w:r>
                    <w:rPr>
                      <w:rFonts w:ascii="Times New Roman"/>
                      <w:color w:val="363636"/>
                      <w:spacing w:val="-8"/>
                      <w:sz w:val="22"/>
                    </w:rPr>
                    <w:t> </w:t>
                  </w:r>
                  <w:r>
                    <w:rPr>
                      <w:rFonts w:ascii="Arial"/>
                      <w:color w:val="1A1A1A"/>
                      <w:spacing w:val="-100"/>
                      <w:w w:val="210"/>
                      <w:sz w:val="5"/>
                    </w:rPr>
                    <w:t>L</w:t>
                  </w:r>
                  <w:r>
                    <w:rPr>
                      <w:rFonts w:ascii="Arial"/>
                      <w:color w:val="1A1A1A"/>
                      <w:w w:val="303"/>
                      <w:sz w:val="5"/>
                    </w:rPr>
                    <w:t>I</w:t>
                  </w:r>
                  <w:r>
                    <w:rPr>
                      <w:rFonts w:ascii="Arial"/>
                      <w:color w:val="1A1A1A"/>
                      <w:sz w:val="5"/>
                    </w:rPr>
                    <w:t>   </w:t>
                  </w:r>
                  <w:r>
                    <w:rPr>
                      <w:rFonts w:ascii="Arial"/>
                      <w:color w:val="1A1A1A"/>
                      <w:spacing w:val="-4"/>
                      <w:sz w:val="5"/>
                    </w:rPr>
                    <w:t> </w:t>
                  </w:r>
                  <w:r>
                    <w:rPr>
                      <w:rFonts w:ascii="Arial"/>
                      <w:color w:val="363636"/>
                      <w:w w:val="74"/>
                      <w:sz w:val="5"/>
                    </w:rPr>
                    <w:t>_.</w:t>
                  </w:r>
                  <w:r>
                    <w:rPr>
                      <w:rFonts w:ascii="Arial"/>
                      <w:color w:val="363636"/>
                      <w:spacing w:val="5"/>
                      <w:sz w:val="5"/>
                    </w:rPr>
                    <w:t> </w:t>
                  </w:r>
                  <w:r>
                    <w:rPr>
                      <w:rFonts w:ascii="Arial"/>
                      <w:color w:val="1A1A1A"/>
                      <w:w w:val="409"/>
                      <w:sz w:val="5"/>
                    </w:rPr>
                    <w:t>,</w:t>
                  </w:r>
                  <w:r>
                    <w:rPr>
                      <w:rFonts w:ascii="Arial"/>
                      <w:color w:val="1A1A1A"/>
                      <w:sz w:val="5"/>
                    </w:rPr>
                    <w:t>    </w:t>
                  </w:r>
                  <w:r>
                    <w:rPr>
                      <w:rFonts w:ascii="Arial"/>
                      <w:color w:val="1A1A1A"/>
                      <w:spacing w:val="1"/>
                      <w:sz w:val="5"/>
                    </w:rPr>
                    <w:t> </w:t>
                  </w:r>
                  <w:r>
                    <w:rPr>
                      <w:rFonts w:ascii="Times New Roman"/>
                      <w:color w:val="363636"/>
                      <w:w w:val="137"/>
                      <w:sz w:val="8"/>
                    </w:rPr>
                    <w:t>1</w:t>
                  </w:r>
                  <w:r>
                    <w:rPr>
                      <w:rFonts w:ascii="Times New Roman"/>
                      <w:color w:val="363636"/>
                      <w:sz w:val="8"/>
                    </w:rPr>
                    <w:t>     </w:t>
                  </w:r>
                  <w:r>
                    <w:rPr>
                      <w:rFonts w:ascii="Times New Roman"/>
                      <w:color w:val="363636"/>
                      <w:spacing w:val="7"/>
                      <w:sz w:val="8"/>
                    </w:rPr>
                    <w:t> </w:t>
                  </w:r>
                  <w:r>
                    <w:rPr>
                      <w:rFonts w:ascii="Arial"/>
                      <w:i/>
                      <w:color w:val="1A1A1A"/>
                      <w:w w:val="55"/>
                      <w:sz w:val="24"/>
                    </w:rPr>
                    <w:t>/1</w:t>
                  </w:r>
                  <w:r>
                    <w:rPr>
                      <w:rFonts w:ascii="Arial"/>
                      <w:i/>
                      <w:color w:val="1A1A1A"/>
                      <w:sz w:val="24"/>
                    </w:rPr>
                    <w:tab/>
                  </w:r>
                  <w:r>
                    <w:rPr>
                      <w:rFonts w:ascii="Times New Roman"/>
                      <w:i/>
                      <w:color w:val="1A1A1A"/>
                      <w:spacing w:val="-58"/>
                      <w:w w:val="95"/>
                      <w:position w:val="-11"/>
                      <w:sz w:val="42"/>
                    </w:rPr>
                    <w:t>1</w:t>
                  </w:r>
                  <w:r>
                    <w:rPr>
                      <w:rFonts w:ascii="Arial"/>
                      <w:color w:val="4D4D4D"/>
                      <w:w w:val="58"/>
                      <w:sz w:val="24"/>
                    </w:rPr>
                    <w:t>.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170013pt;margin-top:379.68042pt;width:4.350pt;height:7pt;mso-position-horizontal-relative:page;mso-position-vertical-relative:page;z-index:-81640" type="#_x0000_t202" filled="false" stroked="false">
            <v:textbox inset="0,0,0,0">
              <w:txbxContent>
                <w:p>
                  <w:pPr>
                    <w:spacing w:before="7"/>
                    <w:ind w:left="2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i/>
                      <w:color w:val="1A1A1A"/>
                      <w:w w:val="86"/>
                      <w:sz w:val="10"/>
                    </w:rPr>
                    <w:t>1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8.413513pt;margin-top:382.170685pt;width:57.9pt;height:13pt;mso-position-horizontal-relative:page;mso-position-vertical-relative:page;z-index:-81616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i/>
                      <w:color w:val="1A1A1A"/>
                      <w:w w:val="79"/>
                      <w:sz w:val="11"/>
                    </w:rPr>
                    <w:t>f</w:t>
                  </w:r>
                  <w:r>
                    <w:rPr>
                      <w:rFonts w:ascii="Arial" w:hAnsi="Arial"/>
                      <w:i/>
                      <w:color w:val="1A1A1A"/>
                      <w:sz w:val="11"/>
                    </w:rPr>
                    <w:t>     </w:t>
                  </w:r>
                  <w:r>
                    <w:rPr>
                      <w:rFonts w:ascii="Arial" w:hAnsi="Arial"/>
                      <w:i/>
                      <w:color w:val="1A1A1A"/>
                      <w:spacing w:val="14"/>
                      <w:sz w:val="11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A"/>
                      <w:w w:val="115"/>
                      <w:sz w:val="9"/>
                    </w:rPr>
                    <w:t>!</w:t>
                  </w:r>
                  <w:r>
                    <w:rPr>
                      <w:rFonts w:ascii="Times New Roman" w:hAnsi="Times New Roman"/>
                      <w:i/>
                      <w:color w:val="1A1A1A"/>
                      <w:sz w:val="9"/>
                    </w:rPr>
                    <w:t>    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9"/>
                      <w:sz w:val="9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A"/>
                      <w:w w:val="70"/>
                      <w:sz w:val="22"/>
                    </w:rPr>
                    <w:t>A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4"/>
                      <w:w w:val="70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1A1A1A"/>
                      <w:w w:val="55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-1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6E6E6E"/>
                      <w:w w:val="41"/>
                      <w:sz w:val="22"/>
                    </w:rPr>
                    <w:t>;</w:t>
                  </w:r>
                  <w:r>
                    <w:rPr>
                      <w:rFonts w:ascii="Times New Roman" w:hAnsi="Times New Roman"/>
                      <w:i/>
                      <w:color w:val="6E6E6E"/>
                      <w:spacing w:val="-10"/>
                      <w:w w:val="41"/>
                      <w:sz w:val="22"/>
                    </w:rPr>
                    <w:t>;</w:t>
                  </w:r>
                  <w:r>
                    <w:rPr>
                      <w:rFonts w:ascii="Times New Roman" w:hAnsi="Times New Roman"/>
                      <w:i/>
                      <w:color w:val="363636"/>
                      <w:w w:val="177"/>
                      <w:sz w:val="22"/>
                    </w:rPr>
                    <w:t>{</w:t>
                  </w:r>
                  <w:r>
                    <w:rPr>
                      <w:rFonts w:ascii="Times New Roman" w:hAnsi="Times New Roman"/>
                      <w:i/>
                      <w:color w:val="36363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363636"/>
                      <w:spacing w:val="-1"/>
                      <w:w w:val="95"/>
                      <w:sz w:val="22"/>
                    </w:rPr>
                    <w:t>:</w:t>
                  </w:r>
                  <w:r>
                    <w:rPr>
                      <w:rFonts w:ascii="Times New Roman" w:hAnsi="Times New Roman"/>
                      <w:i/>
                      <w:color w:val="1A1A1A"/>
                      <w:spacing w:val="-18"/>
                      <w:w w:val="59"/>
                      <w:sz w:val="22"/>
                    </w:rPr>
                    <w:t>·</w:t>
                  </w:r>
                  <w:r>
                    <w:rPr>
                      <w:rFonts w:ascii="Times New Roman" w:hAnsi="Times New Roman"/>
                      <w:i/>
                      <w:color w:val="363636"/>
                      <w:w w:val="82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i/>
                      <w:color w:val="363636"/>
                      <w:spacing w:val="1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A"/>
                      <w:w w:val="98"/>
                      <w:sz w:val="22"/>
                    </w:rPr>
                    <w:t>.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92.629395pt;margin-top:382.170685pt;width:9.25pt;height:13pt;mso-position-horizontal-relative:page;mso-position-vertical-relative:page;z-index:-81592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i/>
                      <w:color w:val="363636"/>
                      <w:w w:val="84"/>
                      <w:sz w:val="22"/>
                    </w:rPr>
                    <w:t>,,/</w:t>
                  </w:r>
                  <w:r>
                    <w:rPr>
                      <w:rFonts w:ascii="Times New Roman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003098pt;margin-top:382.513794pt;width:9.85pt;height:12.5pt;mso-position-horizontal-relative:page;mso-position-vertical-relative:page;z-index:-81568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color w:val="4D4D4D"/>
                      <w:w w:val="66"/>
                      <w:sz w:val="21"/>
                    </w:rPr>
                    <w:t>'</w:t>
                  </w:r>
                  <w:r>
                    <w:rPr>
                      <w:rFonts w:ascii="Arial" w:hAnsi="Arial"/>
                      <w:color w:val="4D4D4D"/>
                      <w:spacing w:val="16"/>
                      <w:sz w:val="21"/>
                    </w:rPr>
                    <w:t> </w:t>
                  </w:r>
                  <w:r>
                    <w:rPr>
                      <w:rFonts w:ascii="Arial" w:hAnsi="Arial"/>
                      <w:color w:val="1A1A1A"/>
                      <w:spacing w:val="-17"/>
                      <w:w w:val="84"/>
                      <w:sz w:val="21"/>
                    </w:rPr>
                    <w:t>.</w:t>
                  </w:r>
                  <w:r>
                    <w:rPr>
                      <w:rFonts w:ascii="Arial" w:hAnsi="Arial"/>
                      <w:color w:val="1A1A1A"/>
                      <w:w w:val="33"/>
                      <w:sz w:val="21"/>
                    </w:rPr>
                    <w:t>·</w:t>
                  </w:r>
                  <w:r>
                    <w:rPr>
                      <w:rFonts w:ascii="Arial" w:hAns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5.657013pt;margin-top:387.433167pt;width:14.55pt;height:17pt;mso-position-horizontal-relative:page;mso-position-vertical-relative:page;z-index:-81544" type="#_x0000_t202" filled="false" stroked="false">
            <v:textbox inset="0,0,0,0">
              <w:txbxContent>
                <w:p>
                  <w:pPr>
                    <w:spacing w:line="327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/>
                      <w:i/>
                      <w:color w:val="1A1A1A"/>
                      <w:w w:val="107"/>
                      <w:sz w:val="30"/>
                    </w:rPr>
                    <w:t>JI</w:t>
                  </w:r>
                  <w:r>
                    <w:rPr>
                      <w:rFonts w:ascii="Arial"/>
                      <w:sz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9.641602pt;margin-top:390.334137pt;width:76.55pt;height:13.5pt;mso-position-horizontal-relative:page;mso-position-vertical-relative:page;z-index:-81520" type="#_x0000_t202" filled="false" stroked="false">
            <v:textbox inset="0,0,0,0">
              <w:txbxContent>
                <w:p>
                  <w:pPr>
                    <w:tabs>
                      <w:tab w:pos="362" w:val="left" w:leader="none"/>
                      <w:tab w:pos="807" w:val="left" w:leader="none"/>
                      <w:tab w:pos="1135" w:val="left" w:leader="none"/>
                    </w:tabs>
                    <w:spacing w:line="25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3"/>
                      <w:szCs w:val="23"/>
                    </w:rPr>
                  </w:pPr>
                  <w:r>
                    <w:rPr>
                      <w:rFonts w:ascii="Arial" w:hAnsi="Arial"/>
                      <w:i/>
                      <w:color w:val="1A1A1A"/>
                      <w:w w:val="103"/>
                      <w:sz w:val="17"/>
                    </w:rPr>
                    <w:t>\</w:t>
                  </w:r>
                  <w:r>
                    <w:rPr>
                      <w:rFonts w:ascii="Arial" w:hAnsi="Arial"/>
                      <w:i/>
                      <w:color w:val="1A1A1A"/>
                      <w:w w:val="104"/>
                      <w:sz w:val="17"/>
                    </w:rPr>
                    <w:t>J</w:t>
                  </w:r>
                  <w:r>
                    <w:rPr>
                      <w:rFonts w:ascii="Arial" w:hAnsi="Arial"/>
                      <w:i/>
                      <w:color w:val="1A1A1A"/>
                      <w:sz w:val="17"/>
                    </w:rPr>
                    <w:tab/>
                  </w:r>
                  <w:r>
                    <w:rPr>
                      <w:rFonts w:ascii="Arial" w:hAnsi="Arial"/>
                      <w:color w:val="4D4D4D"/>
                      <w:w w:val="49"/>
                      <w:sz w:val="17"/>
                    </w:rPr>
                    <w:t>.'</w:t>
                  </w:r>
                  <w:r>
                    <w:rPr>
                      <w:rFonts w:ascii="Arial" w:hAnsi="Arial"/>
                      <w:color w:val="4D4D4D"/>
                      <w:spacing w:val="11"/>
                      <w:sz w:val="17"/>
                    </w:rPr>
                    <w:t> </w:t>
                  </w:r>
                  <w:r>
                    <w:rPr>
                      <w:rFonts w:ascii="Times New Roman" w:hAnsi="Times New Roman"/>
                      <w:color w:val="1A1A1A"/>
                      <w:w w:val="127"/>
                      <w:sz w:val="17"/>
                    </w:rPr>
                    <w:t>l;</w:t>
                  </w:r>
                  <w:r>
                    <w:rPr>
                      <w:rFonts w:ascii="Times New Roman" w:hAnsi="Times New Roman"/>
                      <w:color w:val="1A1A1A"/>
                      <w:sz w:val="17"/>
                    </w:rPr>
                    <w:tab/>
                  </w:r>
                  <w:r>
                    <w:rPr>
                      <w:rFonts w:ascii="Times New Roman" w:hAnsi="Times New Roman"/>
                      <w:color w:val="1A1A1A"/>
                      <w:w w:val="332"/>
                      <w:sz w:val="7"/>
                    </w:rPr>
                    <w:t>/</w:t>
                  </w:r>
                  <w:r>
                    <w:rPr>
                      <w:rFonts w:ascii="Times New Roman" w:hAnsi="Times New Roman"/>
                      <w:color w:val="1A1A1A"/>
                      <w:sz w:val="7"/>
                    </w:rPr>
                    <w:tab/>
                  </w:r>
                  <w:r>
                    <w:rPr>
                      <w:rFonts w:ascii="Times New Roman" w:hAnsi="Times New Roman"/>
                      <w:color w:val="1A1A1A"/>
                      <w:w w:val="388"/>
                      <w:sz w:val="7"/>
                    </w:rPr>
                    <w:t>/</w:t>
                  </w:r>
                  <w:r>
                    <w:rPr>
                      <w:rFonts w:ascii="Times New Roman" w:hAnsi="Times New Roman"/>
                      <w:color w:val="1A1A1A"/>
                      <w:sz w:val="7"/>
                    </w:rPr>
                    <w:t>          </w:t>
                  </w:r>
                  <w:r>
                    <w:rPr>
                      <w:rFonts w:ascii="Times New Roman" w:hAnsi="Times New Roman"/>
                      <w:color w:val="1A1A1A"/>
                      <w:spacing w:val="-6"/>
                      <w:sz w:val="7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A1A1A"/>
                      <w:w w:val="51"/>
                      <w:sz w:val="23"/>
                    </w:rPr>
                    <w:t>-.¡</w:t>
                  </w:r>
                  <w:r>
                    <w:rPr>
                      <w:rFonts w:ascii="Times New Roman" w:hAnsi="Times New Roman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7.911194pt;margin-top:393.126556pt;width:4pt;height:5.5pt;mso-position-horizontal-relative:page;mso-position-vertical-relative:page;z-index:-81496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/>
                      <w:color w:val="1A1A1A"/>
                      <w:w w:val="117"/>
                      <w:sz w:val="7"/>
                    </w:rPr>
                    <w:t>1</w:t>
                  </w:r>
                  <w:r>
                    <w:rPr>
                      <w:rFonts w:ascii="Times New Roman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9.003098pt;margin-top:394.357513pt;width:15.15pt;height:8.5pt;mso-position-horizontal-relative:page;mso-position-vertical-relative:page;z-index:-81472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1A1A1A"/>
                      <w:w w:val="112"/>
                      <w:sz w:val="11"/>
                    </w:rPr>
                    <w:t>'v</w:t>
                  </w:r>
                  <w:r>
                    <w:rPr>
                      <w:rFonts w:ascii="Arial"/>
                      <w:color w:val="1A1A1A"/>
                      <w:sz w:val="11"/>
                    </w:rPr>
                    <w:t> </w:t>
                  </w:r>
                  <w:r>
                    <w:rPr>
                      <w:rFonts w:ascii="Times New Roman"/>
                      <w:i/>
                      <w:color w:val="4D4D4D"/>
                      <w:spacing w:val="-14"/>
                      <w:w w:val="126"/>
                      <w:sz w:val="13"/>
                    </w:rPr>
                    <w:t>'</w:t>
                  </w:r>
                  <w:r>
                    <w:rPr>
                      <w:rFonts w:ascii="Times New Roman"/>
                      <w:i/>
                      <w:color w:val="1A1A1A"/>
                      <w:w w:val="216"/>
                      <w:sz w:val="13"/>
                    </w:rPr>
                    <w:t>J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151611pt;margin-top:393.510529pt;width:93.4pt;height:9.5pt;mso-position-horizontal-relative:page;mso-position-vertical-relative:page;z-index:-81448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 w:cs="Arial" w:eastAsia="Arial"/>
                      <w:i/>
                      <w:color w:val="1A1A1A"/>
                      <w:w w:val="61"/>
                      <w:sz w:val="15"/>
                      <w:szCs w:val="15"/>
                    </w:rPr>
                    <w:t>J</w:t>
                  </w:r>
                  <w:r>
                    <w:rPr>
                      <w:rFonts w:ascii="Arial" w:hAnsi="Arial" w:cs="Arial" w:eastAsia="Arial"/>
                      <w:i/>
                      <w:color w:val="1A1A1A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1A1A1A"/>
                      <w:spacing w:val="2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A1A1A"/>
                      <w:w w:val="56"/>
                      <w:sz w:val="15"/>
                      <w:szCs w:val="15"/>
                    </w:rPr>
                    <w:t>.'</w:t>
                  </w:r>
                  <w:r>
                    <w:rPr>
                      <w:rFonts w:ascii="Arial" w:hAnsi="Arial" w:cs="Arial" w:eastAsia="Arial"/>
                      <w:color w:val="1A1A1A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A1A1A"/>
                      <w:spacing w:val="11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A1A1A"/>
                      <w:w w:val="203"/>
                      <w:sz w:val="15"/>
                      <w:szCs w:val="15"/>
                    </w:rPr>
                    <w:t>,</w:t>
                  </w:r>
                  <w:r>
                    <w:rPr>
                      <w:rFonts w:ascii="Arial" w:hAnsi="Arial" w:cs="Arial" w:eastAsia="Arial"/>
                      <w:color w:val="1A1A1A"/>
                      <w:spacing w:val="4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1A1A1A"/>
                      <w:w w:val="274"/>
                      <w:sz w:val="15"/>
                      <w:szCs w:val="15"/>
                    </w:rPr>
                    <w:t>{/</w:t>
                  </w:r>
                  <w:r>
                    <w:rPr>
                      <w:rFonts w:ascii="Arial" w:hAnsi="Arial" w:cs="Arial" w:eastAsia="Arial"/>
                      <w:i/>
                      <w:color w:val="1A1A1A"/>
                      <w:spacing w:val="1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4D4D4D"/>
                      <w:w w:val="157"/>
                      <w:sz w:val="15"/>
                      <w:szCs w:val="15"/>
                    </w:rPr>
                    <w:t>::</w:t>
                  </w:r>
                  <w:r>
                    <w:rPr>
                      <w:rFonts w:ascii="Arial" w:hAnsi="Arial" w:cs="Arial" w:eastAsia="Arial"/>
                      <w:i/>
                      <w:color w:val="4D4D4D"/>
                      <w:spacing w:val="12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6E6E6E"/>
                      <w:w w:val="83"/>
                      <w:sz w:val="15"/>
                      <w:szCs w:val="15"/>
                    </w:rPr>
                    <w:t>.-</w:t>
                  </w:r>
                  <w:r>
                    <w:rPr>
                      <w:rFonts w:ascii="Arial" w:hAnsi="Arial" w:cs="Arial" w:eastAsia="Arial"/>
                      <w:i/>
                      <w:color w:val="6E6E6E"/>
                      <w:spacing w:val="4"/>
                      <w:w w:val="83"/>
                      <w:sz w:val="15"/>
                      <w:szCs w:val="15"/>
                    </w:rPr>
                    <w:t>:</w:t>
                  </w:r>
                  <w:r>
                    <w:rPr>
                      <w:rFonts w:ascii="Arial" w:hAnsi="Arial" w:cs="Arial" w:eastAsia="Arial"/>
                      <w:i/>
                      <w:color w:val="A3A3A3"/>
                      <w:w w:val="97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i/>
                      <w:color w:val="A3A3A3"/>
                      <w:spacing w:val="-21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4D4D4D"/>
                      <w:spacing w:val="-7"/>
                      <w:w w:val="77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i/>
                      <w:color w:val="1A1A1A"/>
                      <w:spacing w:val="9"/>
                      <w:w w:val="23"/>
                      <w:sz w:val="15"/>
                      <w:szCs w:val="15"/>
                    </w:rPr>
                    <w:t>_</w:t>
                  </w:r>
                  <w:r>
                    <w:rPr>
                      <w:rFonts w:ascii="Arial" w:hAnsi="Arial" w:cs="Arial" w:eastAsia="Arial"/>
                      <w:i/>
                      <w:color w:val="4D4D4D"/>
                      <w:spacing w:val="-21"/>
                      <w:w w:val="172"/>
                      <w:sz w:val="15"/>
                      <w:szCs w:val="15"/>
                    </w:rPr>
                    <w:t>:</w:t>
                  </w:r>
                  <w:r>
                    <w:rPr>
                      <w:rFonts w:ascii="Arial" w:hAnsi="Arial" w:cs="Arial" w:eastAsia="Arial"/>
                      <w:i/>
                      <w:color w:val="4D4D4D"/>
                      <w:spacing w:val="2"/>
                      <w:w w:val="57"/>
                      <w:sz w:val="15"/>
                      <w:szCs w:val="15"/>
                    </w:rPr>
                    <w:t>•</w:t>
                  </w:r>
                  <w:r>
                    <w:rPr>
                      <w:rFonts w:ascii="Arial" w:hAnsi="Arial" w:cs="Arial" w:eastAsia="Arial"/>
                      <w:i/>
                      <w:color w:val="363636"/>
                      <w:w w:val="38"/>
                      <w:sz w:val="15"/>
                      <w:szCs w:val="15"/>
                    </w:rPr>
                    <w:t>."</w:t>
                  </w:r>
                  <w:r>
                    <w:rPr>
                      <w:rFonts w:ascii="Arial" w:hAnsi="Arial" w:cs="Arial" w:eastAsia="Arial"/>
                      <w:i/>
                      <w:color w:val="363636"/>
                      <w:spacing w:val="20"/>
                      <w:sz w:val="15"/>
                      <w:szCs w:val="15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63636"/>
                      <w:spacing w:val="-58"/>
                      <w:w w:val="191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color w:val="6E6E6E"/>
                      <w:spacing w:val="-37"/>
                      <w:w w:val="167"/>
                      <w:sz w:val="15"/>
                      <w:szCs w:val="15"/>
                    </w:rPr>
                    <w:t>:</w:t>
                  </w:r>
                  <w:r>
                    <w:rPr>
                      <w:rFonts w:ascii="Arial" w:hAnsi="Arial" w:cs="Arial" w:eastAsia="Arial"/>
                      <w:color w:val="6E6E6E"/>
                      <w:w w:val="159"/>
                      <w:sz w:val="15"/>
                      <w:szCs w:val="15"/>
                    </w:rPr>
                    <w:t>/</w:t>
                  </w:r>
                  <w:r>
                    <w:rPr>
                      <w:rFonts w:ascii="Arial" w:hAnsi="Arial" w:cs="Arial" w:eastAsia="Arial"/>
                      <w:color w:val="6E6E6E"/>
                      <w:spacing w:val="-20"/>
                      <w:w w:val="159"/>
                      <w:sz w:val="15"/>
                      <w:szCs w:val="15"/>
                    </w:rPr>
                    <w:t>,</w:t>
                  </w:r>
                  <w:r>
                    <w:rPr>
                      <w:rFonts w:ascii="Arial" w:hAnsi="Arial" w:cs="Arial" w:eastAsia="Arial"/>
                      <w:color w:val="4D4D4D"/>
                      <w:w w:val="87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D4D4D"/>
                      <w:spacing w:val="-15"/>
                      <w:w w:val="87"/>
                      <w:sz w:val="15"/>
                      <w:szCs w:val="15"/>
                    </w:rPr>
                    <w:t>.</w:t>
                  </w:r>
                  <w:r>
                    <w:rPr>
                      <w:rFonts w:ascii="Arial" w:hAnsi="Arial" w:cs="Arial" w:eastAsia="Arial"/>
                      <w:color w:val="4D4D4D"/>
                      <w:spacing w:val="10"/>
                      <w:w w:val="95"/>
                      <w:sz w:val="15"/>
                      <w:szCs w:val="15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A3A3A3"/>
                      <w:spacing w:val="-30"/>
                      <w:w w:val="95"/>
                      <w:sz w:val="15"/>
                      <w:szCs w:val="15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5E5E5E"/>
                      <w:spacing w:val="-2"/>
                      <w:w w:val="119"/>
                      <w:sz w:val="15"/>
                      <w:szCs w:val="15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363636"/>
                      <w:spacing w:val="-33"/>
                      <w:w w:val="95"/>
                      <w:sz w:val="15"/>
                      <w:szCs w:val="15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1A1A1A"/>
                      <w:spacing w:val="-12"/>
                      <w:w w:val="145"/>
                      <w:sz w:val="15"/>
                      <w:szCs w:val="15"/>
                    </w:rPr>
                    <w:t>"</w:t>
                  </w:r>
                  <w:r>
                    <w:rPr>
                      <w:rFonts w:ascii="Arial" w:hAnsi="Arial" w:cs="Arial" w:eastAsia="Arial"/>
                      <w:color w:val="4D4D4D"/>
                      <w:w w:val="144"/>
                      <w:sz w:val="15"/>
                      <w:szCs w:val="15"/>
                    </w:rPr>
                    <w:t>·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6.111801pt;margin-top:408.0289pt;width:21.1pt;height:20.4pt;mso-position-horizontal-relative:page;mso-position-vertical-relative:page;z-index:-81424" type="#_x0000_t202" filled="false" stroked="false">
            <v:textbox inset="0,0,0,0">
              <w:txbxContent>
                <w:p>
                  <w:pPr>
                    <w:spacing w:line="206" w:lineRule="exact" w:before="0"/>
                    <w:ind w:left="118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Arial"/>
                      <w:i/>
                      <w:color w:val="1A1A1A"/>
                      <w:w w:val="83"/>
                      <w:sz w:val="21"/>
                    </w:rPr>
                    <w:t>/</w:t>
                  </w:r>
                  <w:r>
                    <w:rPr>
                      <w:rFonts w:ascii="Arial"/>
                      <w:i/>
                      <w:color w:val="1A1A1A"/>
                      <w:sz w:val="21"/>
                    </w:rPr>
                    <w:t>  </w:t>
                  </w:r>
                  <w:r>
                    <w:rPr>
                      <w:rFonts w:ascii="Arial"/>
                      <w:i/>
                      <w:color w:val="1A1A1A"/>
                      <w:spacing w:val="-2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A1A1A"/>
                      <w:w w:val="190"/>
                      <w:sz w:val="13"/>
                    </w:rPr>
                    <w:t>,</w:t>
                  </w:r>
                  <w:r>
                    <w:rPr>
                      <w:rFonts w:ascii="Times New Roman"/>
                      <w:sz w:val="13"/>
                    </w:rPr>
                  </w:r>
                </w:p>
                <w:p>
                  <w:pPr>
                    <w:spacing w:line="183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/>
                      <w:i/>
                      <w:color w:val="363636"/>
                      <w:spacing w:val="-19"/>
                      <w:w w:val="146"/>
                      <w:position w:val="-4"/>
                      <w:sz w:val="9"/>
                    </w:rPr>
                    <w:t>(</w:t>
                  </w:r>
                  <w:r>
                    <w:rPr>
                      <w:rFonts w:ascii="Times New Roman"/>
                      <w:color w:val="1A1A1A"/>
                      <w:w w:val="154"/>
                      <w:sz w:val="15"/>
                    </w:rPr>
                    <w:t>/</w:t>
                  </w:r>
                  <w:r>
                    <w:rPr>
                      <w:rFonts w:ascii="Times New Roman"/>
                      <w:color w:val="1A1A1A"/>
                      <w:sz w:val="15"/>
                    </w:rPr>
                    <w:t>    </w:t>
                  </w:r>
                  <w:r>
                    <w:rPr>
                      <w:rFonts w:ascii="Times New Roman"/>
                      <w:color w:val="1A1A1A"/>
                      <w:spacing w:val="-12"/>
                      <w:sz w:val="15"/>
                    </w:rPr>
                    <w:t> </w:t>
                  </w:r>
                  <w:r>
                    <w:rPr>
                      <w:rFonts w:ascii="Arial"/>
                      <w:color w:val="363636"/>
                      <w:spacing w:val="-40"/>
                      <w:w w:val="143"/>
                      <w:position w:val="-4"/>
                      <w:sz w:val="10"/>
                    </w:rPr>
                    <w:t>.</w:t>
                  </w:r>
                  <w:r>
                    <w:rPr>
                      <w:rFonts w:ascii="Arial"/>
                      <w:color w:val="363636"/>
                      <w:w w:val="110"/>
                      <w:sz w:val="15"/>
                    </w:rPr>
                    <w:t>/</w:t>
                  </w:r>
                  <w:r>
                    <w:rPr>
                      <w:rFonts w:asci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9.482407pt;margin-top:431.643005pt;width:3.45pt;height:4.5pt;mso-position-horizontal-relative:page;mso-position-vertical-relative:page;z-index:-81400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>
                    <w:rPr>
                      <w:rFonts w:ascii="Arial"/>
                      <w:i/>
                      <w:color w:val="1A1A1A"/>
                      <w:w w:val="175"/>
                      <w:sz w:val="5"/>
                    </w:rPr>
                    <w:t>)</w:t>
                  </w:r>
                  <w:r>
                    <w:rPr>
                      <w:rFonts w:ascii="Arial"/>
                      <w:sz w:val="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2.925491pt;margin-top:435.364014pt;width:17.9pt;height:8.5pt;mso-position-horizontal-relative:page;mso-position-vertical-relative:page;z-index:-81376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/>
                      <w:color w:val="363636"/>
                      <w:spacing w:val="-37"/>
                      <w:w w:val="305"/>
                      <w:sz w:val="13"/>
                    </w:rPr>
                    <w:t>,</w:t>
                  </w:r>
                  <w:r>
                    <w:rPr>
                      <w:rFonts w:ascii="Times New Roman"/>
                      <w:color w:val="1A1A1A"/>
                      <w:spacing w:val="3"/>
                      <w:w w:val="102"/>
                      <w:sz w:val="13"/>
                    </w:rPr>
                    <w:t>.</w:t>
                  </w:r>
                  <w:r>
                    <w:rPr>
                      <w:rFonts w:ascii="Times New Roman"/>
                      <w:color w:val="4D4D4D"/>
                      <w:spacing w:val="4"/>
                      <w:w w:val="75"/>
                      <w:sz w:val="13"/>
                    </w:rPr>
                    <w:t>,</w:t>
                  </w:r>
                  <w:r>
                    <w:rPr>
                      <w:rFonts w:ascii="Times New Roman"/>
                      <w:color w:val="1A1A1A"/>
                      <w:w w:val="137"/>
                      <w:sz w:val="13"/>
                    </w:rPr>
                    <w:t>_,/</w:t>
                  </w:r>
                  <w:r>
                    <w:rPr>
                      <w:rFonts w:asci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5513pt;margin-top:437.0112pt;width:20.7pt;height:6pt;mso-position-horizontal-relative:page;mso-position-vertical-relative:page;z-index:-81352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i/>
                      <w:color w:val="363636"/>
                      <w:w w:val="223"/>
                      <w:sz w:val="8"/>
                    </w:rPr>
                    <w:t>i</w:t>
                  </w:r>
                  <w:r>
                    <w:rPr>
                      <w:rFonts w:ascii="Times New Roman"/>
                      <w:i/>
                      <w:color w:val="363636"/>
                      <w:sz w:val="8"/>
                    </w:rPr>
                    <w:t>       </w:t>
                  </w:r>
                  <w:r>
                    <w:rPr>
                      <w:rFonts w:ascii="Times New Roman"/>
                      <w:i/>
                      <w:color w:val="363636"/>
                      <w:spacing w:val="1"/>
                      <w:sz w:val="8"/>
                    </w:rPr>
                    <w:t> </w:t>
                  </w:r>
                  <w:r>
                    <w:rPr>
                      <w:rFonts w:ascii="Times New Roman"/>
                      <w:i/>
                      <w:color w:val="1A1A1A"/>
                      <w:w w:val="112"/>
                      <w:sz w:val="8"/>
                    </w:rPr>
                    <w:t>..</w:t>
                  </w:r>
                  <w:r>
                    <w:rPr>
                      <w:rFonts w:ascii="Times New Roman"/>
                      <w:i/>
                      <w:color w:val="1A1A1A"/>
                      <w:spacing w:val="2"/>
                      <w:w w:val="112"/>
                      <w:sz w:val="8"/>
                    </w:rPr>
                    <w:t>.</w:t>
                  </w:r>
                  <w:r>
                    <w:rPr>
                      <w:rFonts w:ascii="Times New Roman"/>
                      <w:i/>
                      <w:color w:val="1A1A1A"/>
                      <w:w w:val="352"/>
                      <w:sz w:val="8"/>
                    </w:rPr>
                    <w:t>)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8.753403pt;margin-top:464.40625pt;width:8.25pt;height:9.5pt;mso-position-horizontal-relative:page;mso-position-vertical-relative:page;z-index:-81328" type="#_x0000_t202" filled="false" stroked="false">
            <v:textbox inset="0,0,0,0">
              <w:txbxContent>
                <w:p>
                  <w:pPr>
                    <w:spacing w:before="1"/>
                    <w:ind w:left="20" w:right="0" w:firstLine="0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>
                    <w:rPr>
                      <w:rFonts w:ascii="Arial" w:hAnsi="Arial"/>
                      <w:color w:val="363636"/>
                      <w:w w:val="53"/>
                      <w:sz w:val="15"/>
                    </w:rPr>
                    <w:t>.-,-·</w:t>
                  </w:r>
                  <w:r>
                    <w:rPr>
                      <w:rFonts w:ascii="Arial" w:hAnsi="Arial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958603pt;margin-top:604.166382pt;width:19.3pt;height:8pt;mso-position-horizontal-relative:page;mso-position-vertical-relative:page;z-index:-81304" type="#_x0000_t202" filled="false" stroked="false">
            <v:textbox inset="0,0,0,0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1A1A1A"/>
                      <w:w w:val="94"/>
                      <w:sz w:val="12"/>
                    </w:rPr>
                    <w:t>-</w:t>
                  </w:r>
                  <w:r>
                    <w:rPr>
                      <w:rFonts w:ascii="Times New Roman"/>
                      <w:color w:val="1A1A1A"/>
                      <w:sz w:val="12"/>
                    </w:rPr>
                    <w:t>  </w:t>
                  </w:r>
                  <w:r>
                    <w:rPr>
                      <w:rFonts w:ascii="Times New Roman"/>
                      <w:color w:val="1A1A1A"/>
                      <w:spacing w:val="-8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363636"/>
                      <w:w w:val="59"/>
                      <w:sz w:val="12"/>
                    </w:rPr>
                    <w:t>-:</w:t>
                  </w:r>
                  <w:r>
                    <w:rPr>
                      <w:rFonts w:ascii="Times New Roman"/>
                      <w:color w:val="363636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363636"/>
                      <w:spacing w:val="12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1A1A1A"/>
                      <w:w w:val="21"/>
                      <w:sz w:val="12"/>
                    </w:rPr>
                    <w:t>1</w:t>
                  </w:r>
                  <w:r>
                    <w:rPr>
                      <w:rFonts w:ascii="Times New Roman"/>
                      <w:color w:val="1A1A1A"/>
                      <w:sz w:val="12"/>
                    </w:rPr>
                    <w:t>  </w:t>
                  </w:r>
                  <w:r>
                    <w:rPr>
                      <w:rFonts w:ascii="Times New Roman"/>
                      <w:color w:val="4D4D4D"/>
                      <w:w w:val="108"/>
                      <w:sz w:val="12"/>
                    </w:rPr>
                    <w:t>: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4.655396pt;margin-top:617.112976pt;width:33.85pt;height:7.55pt;mso-position-horizontal-relative:page;mso-position-vertical-relative:page;z-index:-81280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Arial" w:hAnsi="Arial" w:cs="Arial" w:eastAsia="Arial"/>
                      <w:color w:val="7E7E7E"/>
                      <w:w w:val="288"/>
                      <w:sz w:val="5"/>
                      <w:szCs w:val="5"/>
                    </w:rPr>
                    <w:t>:</w:t>
                  </w:r>
                  <w:r>
                    <w:rPr>
                      <w:rFonts w:ascii="Arial" w:hAnsi="Arial" w:cs="Arial" w:eastAsia="Arial"/>
                      <w:color w:val="7E7E7E"/>
                      <w:sz w:val="5"/>
                      <w:szCs w:val="5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7E7E7E"/>
                      <w:spacing w:val="-2"/>
                      <w:sz w:val="5"/>
                      <w:szCs w:val="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A1A1A"/>
                      <w:spacing w:val="-1"/>
                      <w:w w:val="191"/>
                      <w:sz w:val="9"/>
                      <w:szCs w:val="9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color w:val="5E5E5E"/>
                      <w:w w:val="38"/>
                      <w:sz w:val="9"/>
                      <w:szCs w:val="9"/>
                    </w:rPr>
                    <w:t>,_</w:t>
                  </w:r>
                  <w:r>
                    <w:rPr>
                      <w:rFonts w:ascii="Times New Roman" w:hAnsi="Times New Roman" w:cs="Times New Roman" w:eastAsia="Times New Roman"/>
                      <w:color w:val="5E5E5E"/>
                      <w:spacing w:val="-5"/>
                      <w:sz w:val="9"/>
                      <w:szCs w:val="9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D4D4D"/>
                      <w:spacing w:val="-6"/>
                      <w:w w:val="151"/>
                      <w:sz w:val="11"/>
                      <w:szCs w:val="1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19191"/>
                      <w:w w:val="40"/>
                      <w:sz w:val="11"/>
                      <w:szCs w:val="11"/>
                    </w:rPr>
                    <w:t>...</w:t>
                  </w:r>
                  <w:r>
                    <w:rPr>
                      <w:rFonts w:ascii="Times New Roman" w:hAnsi="Times New Roman" w:cs="Times New Roman" w:eastAsia="Times New Roman"/>
                      <w:color w:val="919191"/>
                      <w:spacing w:val="7"/>
                      <w:w w:val="40"/>
                      <w:sz w:val="11"/>
                      <w:szCs w:val="11"/>
                    </w:rPr>
                    <w:t>.</w:t>
                  </w:r>
                  <w:r>
                    <w:rPr>
                      <w:rFonts w:ascii="Arial" w:hAnsi="Arial" w:cs="Arial" w:eastAsia="Arial"/>
                      <w:color w:val="1A1A1A"/>
                      <w:w w:val="131"/>
                      <w:sz w:val="11"/>
                      <w:szCs w:val="11"/>
                    </w:rPr>
                    <w:t>·</w:t>
                  </w:r>
                  <w:r>
                    <w:rPr>
                      <w:rFonts w:ascii="Arial" w:hAnsi="Arial" w:cs="Arial" w:eastAsia="Arial"/>
                      <w:color w:val="1A1A1A"/>
                      <w:spacing w:val="-21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63636"/>
                      <w:w w:val="101"/>
                      <w:sz w:val="11"/>
                      <w:szCs w:val="11"/>
                    </w:rPr>
                    <w:t>,:</w:t>
                  </w:r>
                  <w:r>
                    <w:rPr>
                      <w:rFonts w:ascii="Arial" w:hAnsi="Arial" w:cs="Arial" w:eastAsia="Arial"/>
                      <w:color w:val="363636"/>
                      <w:sz w:val="11"/>
                      <w:szCs w:val="11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63636"/>
                      <w:spacing w:val="-7"/>
                      <w:sz w:val="11"/>
                      <w:szCs w:val="1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-11"/>
                      <w:w w:val="200"/>
                      <w:sz w:val="7"/>
                      <w:szCs w:val="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A3A3A3"/>
                      <w:w w:val="83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A3A3A3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A3A3A3"/>
                      <w:spacing w:val="6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363636"/>
                      <w:w w:val="126"/>
                      <w:sz w:val="7"/>
                      <w:szCs w:val="7"/>
                    </w:rPr>
                    <w:t>'..</w:t>
                  </w:r>
                  <w:r>
                    <w:rPr>
                      <w:rFonts w:ascii="Times New Roman" w:hAnsi="Times New Roman" w:cs="Times New Roman" w:eastAsia="Times New Roman"/>
                      <w:color w:val="363636"/>
                      <w:spacing w:val="-5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1A1A1A"/>
                      <w:w w:val="44"/>
                      <w:sz w:val="7"/>
                      <w:szCs w:val="7"/>
                    </w:rPr>
                    <w:t>:..,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1.362976pt;margin-top:621.084778pt;width:11.4pt;height:6pt;mso-position-horizontal-relative:page;mso-position-vertical-relative:page;z-index:-81256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 w:hAnsi="Times New Roman"/>
                      <w:color w:val="1A1A1A"/>
                      <w:spacing w:val="-24"/>
                      <w:w w:val="184"/>
                      <w:sz w:val="8"/>
                    </w:rPr>
                    <w:t>;</w:t>
                  </w:r>
                  <w:r>
                    <w:rPr>
                      <w:rFonts w:ascii="Times New Roman" w:hAnsi="Times New Roman"/>
                      <w:color w:val="6E6E6E"/>
                      <w:w w:val="52"/>
                      <w:sz w:val="8"/>
                    </w:rPr>
                    <w:t>.;--</w:t>
                  </w:r>
                  <w:r>
                    <w:rPr>
                      <w:rFonts w:ascii="Times New Roman" w:hAnsi="Times New Roman"/>
                      <w:color w:val="BDBDBD"/>
                      <w:spacing w:val="5"/>
                      <w:w w:val="206"/>
                      <w:sz w:val="8"/>
                    </w:rPr>
                    <w:t>:</w:t>
                  </w:r>
                  <w:r>
                    <w:rPr>
                      <w:rFonts w:ascii="Times New Roman" w:hAnsi="Times New Roman"/>
                      <w:color w:val="4D4D4D"/>
                      <w:spacing w:val="-3"/>
                      <w:w w:val="175"/>
                      <w:sz w:val="8"/>
                    </w:rPr>
                    <w:t>·</w:t>
                  </w:r>
                  <w:r>
                    <w:rPr>
                      <w:rFonts w:ascii="Times New Roman" w:hAnsi="Times New Roman"/>
                      <w:color w:val="1A1A1A"/>
                      <w:w w:val="86"/>
                      <w:sz w:val="8"/>
                    </w:rPr>
                    <w:t>·</w:t>
                  </w:r>
                  <w:r>
                    <w:rPr>
                      <w:rFonts w:ascii="Times New Roman" w:hAns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4.814697pt;margin-top:626.545410pt;width:21.75pt;height:8.5pt;mso-position-horizontal-relative:page;mso-position-vertical-relative:page;z-index:-81232" type="#_x0000_t202" filled="false" stroked="false">
            <v:textbox inset="0,0,0,0">
              <w:txbxContent>
                <w:p>
                  <w:pPr>
                    <w:spacing w:before="3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/>
                      <w:color w:val="D4D4D4"/>
                      <w:spacing w:val="-19"/>
                      <w:w w:val="159"/>
                      <w:sz w:val="11"/>
                    </w:rPr>
                    <w:t>·</w:t>
                  </w:r>
                  <w:r>
                    <w:rPr>
                      <w:rFonts w:ascii="Times New Roman" w:hAnsi="Times New Roman"/>
                      <w:color w:val="6E6E6E"/>
                      <w:w w:val="152"/>
                      <w:sz w:val="11"/>
                    </w:rPr>
                    <w:t>\</w:t>
                  </w:r>
                  <w:r>
                    <w:rPr>
                      <w:rFonts w:ascii="Times New Roman" w:hAnsi="Times New Roman"/>
                      <w:color w:val="363636"/>
                      <w:w w:val="26"/>
                      <w:sz w:val="13"/>
                    </w:rPr>
                    <w:t>...</w:t>
                  </w:r>
                  <w:r>
                    <w:rPr>
                      <w:rFonts w:ascii="Times New Roman" w:hAnsi="Times New Roman"/>
                      <w:color w:val="363636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spacing w:val="-14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363636"/>
                      <w:w w:val="76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363636"/>
                      <w:spacing w:val="15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BDBDBD"/>
                      <w:w w:val="102"/>
                      <w:sz w:val="13"/>
                    </w:rPr>
                    <w:t>.</w:t>
                  </w:r>
                  <w:r>
                    <w:rPr>
                      <w:rFonts w:ascii="Times New Roman" w:hAnsi="Times New Roman"/>
                      <w:color w:val="BDBDBD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BDBDBD"/>
                      <w:spacing w:val="-10"/>
                      <w:sz w:val="13"/>
                    </w:rPr>
                    <w:t> </w:t>
                  </w:r>
                  <w:r>
                    <w:rPr>
                      <w:rFonts w:ascii="Times New Roman" w:hAnsi="Times New Roman"/>
                      <w:color w:val="919191"/>
                      <w:spacing w:val="-51"/>
                      <w:w w:val="203"/>
                      <w:sz w:val="13"/>
                    </w:rPr>
                    <w:t>:</w:t>
                  </w:r>
                  <w:r>
                    <w:rPr>
                      <w:rFonts w:ascii="Times New Roman" w:hAnsi="Times New Roman"/>
                      <w:color w:val="919191"/>
                      <w:w w:val="64"/>
                      <w:sz w:val="13"/>
                    </w:rPr>
                    <w:t>-</w:t>
                  </w:r>
                  <w:r>
                    <w:rPr>
                      <w:rFonts w:ascii="Times New Roman" w:hAnsi="Times New Roman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8.564789pt;margin-top:629.688416pt;width:8.950pt;height:5.5pt;mso-position-horizontal-relative:page;mso-position-vertical-relative:page;z-index:-81208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-50"/>
                      <w:w w:val="200"/>
                      <w:sz w:val="7"/>
                      <w:szCs w:val="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363636"/>
                      <w:spacing w:val="4"/>
                      <w:w w:val="141"/>
                      <w:sz w:val="7"/>
                      <w:szCs w:val="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A3A3A3"/>
                      <w:spacing w:val="4"/>
                      <w:w w:val="141"/>
                      <w:sz w:val="7"/>
                      <w:szCs w:val="7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color w:val="4D4D4D"/>
                      <w:w w:val="76"/>
                      <w:sz w:val="7"/>
                      <w:szCs w:val="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color w:val="4D4D4D"/>
                      <w:spacing w:val="-16"/>
                      <w:w w:val="76"/>
                      <w:sz w:val="7"/>
                      <w:szCs w:val="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363636"/>
                      <w:w w:val="83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2.194489pt;margin-top:629.688416pt;width:18.9pt;height:5.5pt;mso-position-horizontal-relative:page;mso-position-vertical-relative:page;z-index:-81184" type="#_x0000_t202" filled="false" stroked="false">
            <v:textbox inset="0,0,0,0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19191"/>
                      <w:w w:val="143"/>
                      <w:sz w:val="7"/>
                      <w:szCs w:val="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919191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19191"/>
                      <w:spacing w:val="-6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w w:val="83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BDBDBD"/>
                      <w:spacing w:val="3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5E5E5E"/>
                      <w:w w:val="200"/>
                      <w:sz w:val="7"/>
                      <w:szCs w:val="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color w:val="5E5E5E"/>
                      <w:sz w:val="7"/>
                      <w:szCs w:val="7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5E5E5E"/>
                      <w:spacing w:val="-1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363636"/>
                      <w:w w:val="83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363636"/>
                      <w:sz w:val="7"/>
                      <w:szCs w:val="7"/>
                    </w:rPr>
                    <w:t>    </w:t>
                  </w:r>
                  <w:r>
                    <w:rPr>
                      <w:rFonts w:ascii="Times New Roman" w:hAnsi="Times New Roman" w:cs="Times New Roman" w:eastAsia="Times New Roman"/>
                      <w:color w:val="363636"/>
                      <w:spacing w:val="-6"/>
                      <w:sz w:val="7"/>
                      <w:szCs w:val="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919191"/>
                      <w:w w:val="104"/>
                      <w:sz w:val="7"/>
                      <w:szCs w:val="7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7"/>
                      <w:szCs w:val="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7.433411pt;margin-top:638.903198pt;width:35.35pt;height:4pt;mso-position-horizontal-relative:page;mso-position-vertical-relative:page;z-index:-81160" type="#_x0000_t202" filled="false" stroked="false">
            <v:textbox inset="0,0,0,0">
              <w:txbxContent>
                <w:p>
                  <w:pPr>
                    <w:tabs>
                      <w:tab w:pos="300" w:val="left" w:leader="none"/>
                    </w:tabs>
                    <w:spacing w:before="15"/>
                    <w:ind w:left="20" w:right="0" w:firstLine="0"/>
                    <w:jc w:val="left"/>
                    <w:rPr>
                      <w:rFonts w:ascii="Arial" w:hAnsi="Arial" w:cs="Arial" w:eastAsia="Arial"/>
                      <w:sz w:val="4"/>
                      <w:szCs w:val="4"/>
                    </w:rPr>
                  </w:pPr>
                  <w:r>
                    <w:rPr>
                      <w:rFonts w:ascii="Arial" w:hAnsi="Arial" w:cs="Arial" w:eastAsia="Arial"/>
                      <w:color w:val="1A1A1A"/>
                      <w:w w:val="145"/>
                      <w:sz w:val="4"/>
                      <w:szCs w:val="4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1A1A1A"/>
                      <w:spacing w:val="-3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63636"/>
                      <w:w w:val="145"/>
                      <w:sz w:val="4"/>
                      <w:szCs w:val="4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363636"/>
                      <w:sz w:val="4"/>
                      <w:szCs w:val="4"/>
                    </w:rPr>
                    <w:tab/>
                  </w:r>
                  <w:r>
                    <w:rPr>
                      <w:rFonts w:ascii="Arial" w:hAnsi="Arial" w:cs="Arial" w:eastAsia="Arial"/>
                      <w:color w:val="919191"/>
                      <w:w w:val="190"/>
                      <w:sz w:val="4"/>
                      <w:szCs w:val="4"/>
                    </w:rPr>
                    <w:t>:.</w:t>
                  </w:r>
                  <w:r>
                    <w:rPr>
                      <w:rFonts w:ascii="Arial" w:hAnsi="Arial" w:cs="Arial" w:eastAsia="Arial"/>
                      <w:color w:val="919191"/>
                      <w:spacing w:val="4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BDBDBD"/>
                      <w:w w:val="360"/>
                      <w:sz w:val="4"/>
                      <w:szCs w:val="4"/>
                    </w:rPr>
                    <w:t>-</w:t>
                  </w:r>
                  <w:r>
                    <w:rPr>
                      <w:rFonts w:ascii="Arial" w:hAnsi="Arial" w:cs="Arial" w:eastAsia="Arial"/>
                      <w:color w:val="BDBDBD"/>
                      <w:sz w:val="4"/>
                      <w:szCs w:val="4"/>
                    </w:rPr>
                    <w:t>      </w:t>
                  </w:r>
                  <w:r>
                    <w:rPr>
                      <w:rFonts w:ascii="Arial" w:hAnsi="Arial" w:cs="Arial" w:eastAsia="Arial"/>
                      <w:color w:val="BDBDBD"/>
                      <w:spacing w:val="1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363636"/>
                      <w:w w:val="182"/>
                      <w:sz w:val="4"/>
                      <w:szCs w:val="4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363636"/>
                      <w:spacing w:val="-1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919191"/>
                      <w:w w:val="260"/>
                      <w:sz w:val="4"/>
                      <w:szCs w:val="4"/>
                    </w:rPr>
                    <w:t>:</w:t>
                  </w:r>
                  <w:r>
                    <w:rPr>
                      <w:rFonts w:ascii="Arial" w:hAnsi="Arial" w:cs="Arial" w:eastAsia="Arial"/>
                      <w:i/>
                      <w:color w:val="919191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i/>
                      <w:color w:val="919191"/>
                      <w:spacing w:val="-4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A3A3A3"/>
                      <w:w w:val="145"/>
                      <w:sz w:val="4"/>
                      <w:szCs w:val="4"/>
                    </w:rPr>
                    <w:t>•</w:t>
                  </w:r>
                  <w:r>
                    <w:rPr>
                      <w:rFonts w:ascii="Arial" w:hAnsi="Arial" w:cs="Arial" w:eastAsia="Arial"/>
                      <w:color w:val="A3A3A3"/>
                      <w:sz w:val="4"/>
                      <w:szCs w:val="4"/>
                    </w:rPr>
                    <w:t>  </w:t>
                  </w:r>
                  <w:r>
                    <w:rPr>
                      <w:rFonts w:ascii="Arial" w:hAnsi="Arial" w:cs="Arial" w:eastAsia="Arial"/>
                      <w:color w:val="A3A3A3"/>
                      <w:spacing w:val="1"/>
                      <w:sz w:val="4"/>
                      <w:szCs w:val="4"/>
                    </w:rPr>
                    <w:t> </w:t>
                  </w:r>
                  <w:r>
                    <w:rPr>
                      <w:rFonts w:ascii="Arial" w:hAnsi="Arial" w:cs="Arial" w:eastAsia="Arial"/>
                      <w:color w:val="1A1A1A"/>
                      <w:w w:val="312"/>
                      <w:sz w:val="4"/>
                      <w:szCs w:val="4"/>
                    </w:rPr>
                    <w:t>i.</w:t>
                  </w:r>
                  <w:r>
                    <w:rPr>
                      <w:rFonts w:ascii="Arial" w:hAnsi="Arial" w:cs="Arial" w:eastAsia="Arial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120" w:right="82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117.818199pt;margin-top:37.818192pt;width:58.18182pt;height:61.09091pt;mso-position-horizontal-relative:page;mso-position-vertical-relative:page;z-index:-81136" type="#_x0000_t75" stroked="false">
            <v:imagedata r:id="rId68" o:title=""/>
          </v:shape>
        </w:pict>
      </w:r>
      <w:r>
        <w:rPr/>
        <w:pict>
          <v:shape style="position:absolute;margin-left:135.272705pt;margin-top:512pt;width:344.7273pt;height:125.0909pt;mso-position-horizontal-relative:page;mso-position-vertical-relative:page;z-index:-81112" type="#_x0000_t75" stroked="false">
            <v:imagedata r:id="rId69" o:title=""/>
          </v:shape>
        </w:pict>
      </w:r>
      <w:r>
        <w:rPr/>
        <w:pict>
          <v:group style="position:absolute;margin-left:127.616898pt;margin-top:181.363602pt;width:39.3pt;height:.1pt;mso-position-horizontal-relative:page;mso-position-vertical-relative:page;z-index:-81088" coordorigin="2552,3627" coordsize="786,2">
            <v:shape style="position:absolute;left:2552;top:3627;width:786;height:2" coordorigin="2552,3627" coordsize="786,0" path="m2552,3627l3338,3627e" filled="false" stroked="true" strokeweight=".363581pt" strokecolor="#000000">
              <v:path arrowok="t"/>
            </v:shape>
            <w10:wrap type="none"/>
          </v:group>
        </w:pict>
      </w:r>
      <w:r>
        <w:rPr/>
        <w:pict>
          <v:shape style="position:absolute;margin-left:481.47171pt;margin-top:76.875893pt;width:107.6pt;height:39.75pt;mso-position-horizontal-relative:page;mso-position-vertical-relative:page;z-index:-81064" type="#_x0000_t202" filled="false" stroked="false">
            <v:textbox inset="0,0,0,0">
              <w:txbxContent>
                <w:p>
                  <w:pPr>
                    <w:spacing w:line="245" w:lineRule="exact" w:before="0"/>
                    <w:ind w:left="66" w:right="0" w:firstLine="0"/>
                    <w:jc w:val="center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i/>
                      <w:color w:val="181818"/>
                      <w:spacing w:val="14"/>
                      <w:w w:val="91"/>
                      <w:sz w:val="22"/>
                    </w:rPr>
                    <w:t>C</w:t>
                  </w:r>
                  <w:r>
                    <w:rPr>
                      <w:rFonts w:ascii="Times New Roman"/>
                      <w:i/>
                      <w:color w:val="181818"/>
                      <w:w w:val="85"/>
                      <w:sz w:val="22"/>
                    </w:rPr>
                    <w:t>j.</w:t>
                  </w:r>
                  <w:r>
                    <w:rPr>
                      <w:rFonts w:ascii="Times New Roman"/>
                      <w:i/>
                      <w:color w:val="181818"/>
                      <w:sz w:val="22"/>
                    </w:rPr>
                    <w:t> </w:t>
                  </w:r>
                  <w:r>
                    <w:rPr>
                      <w:rFonts w:ascii="Times New Roman"/>
                      <w:i/>
                      <w:color w:val="181818"/>
                      <w:spacing w:val="15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4"/>
                      <w:sz w:val="22"/>
                    </w:rPr>
                    <w:t>Dzicio</w:t>
                  </w:r>
                  <w:r>
                    <w:rPr>
                      <w:rFonts w:ascii="Times New Roman"/>
                      <w:color w:val="181818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-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4"/>
                      <w:sz w:val="22"/>
                    </w:rPr>
                    <w:t>Da</w:t>
                  </w:r>
                  <w:r>
                    <w:rPr>
                      <w:rFonts w:ascii="Times New Roman"/>
                      <w:color w:val="181818"/>
                      <w:spacing w:val="-19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68"/>
                      <w:sz w:val="22"/>
                    </w:rPr>
                    <w:t>r</w:t>
                  </w:r>
                  <w:r>
                    <w:rPr>
                      <w:rFonts w:ascii="Times New Roman"/>
                      <w:color w:val="181818"/>
                      <w:spacing w:val="-18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49"/>
                      <w:sz w:val="22"/>
                    </w:rPr>
                    <w:t>i</w:t>
                  </w:r>
                  <w:r>
                    <w:rPr>
                      <w:rFonts w:ascii="Times New Roman"/>
                      <w:color w:val="181818"/>
                      <w:spacing w:val="-28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5"/>
                      <w:sz w:val="22"/>
                    </w:rPr>
                    <w:t>as,</w:t>
                  </w:r>
                  <w:r>
                    <w:rPr>
                      <w:rFonts w:ascii="Times New Roman"/>
                      <w:color w:val="181818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-6"/>
                      <w:sz w:val="22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6"/>
                      <w:sz w:val="22"/>
                    </w:rPr>
                    <w:t>11</w:t>
                  </w:r>
                  <w:r>
                    <w:rPr>
                      <w:rFonts w:ascii="Times New Roman"/>
                      <w:sz w:val="22"/>
                    </w:rPr>
                  </w:r>
                </w:p>
                <w:p>
                  <w:pPr>
                    <w:spacing w:before="30"/>
                    <w:ind w:left="218" w:right="0" w:firstLine="0"/>
                    <w:jc w:val="center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81818"/>
                      <w:w w:val="101"/>
                      <w:sz w:val="20"/>
                    </w:rPr>
                    <w:t>Te</w:t>
                  </w:r>
                  <w:r>
                    <w:rPr>
                      <w:rFonts w:ascii="Arial" w:hAnsi="Arial"/>
                      <w:color w:val="181818"/>
                      <w:spacing w:val="-21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12"/>
                      <w:sz w:val="20"/>
                    </w:rPr>
                    <w:t>léfono,</w:t>
                  </w:r>
                  <w:r>
                    <w:rPr>
                      <w:rFonts w:ascii="Arial" w:hAnsi="Arial"/>
                      <w:color w:val="181818"/>
                      <w:spacing w:val="22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04"/>
                      <w:sz w:val="18"/>
                    </w:rPr>
                    <w:t>55</w:t>
                  </w:r>
                  <w:r>
                    <w:rPr>
                      <w:rFonts w:ascii="Arial" w:hAnsi="Arial"/>
                      <w:color w:val="18181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spacing w:val="-21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20"/>
                      <w:sz w:val="18"/>
                    </w:rPr>
                    <w:t>13</w:t>
                  </w:r>
                  <w:r>
                    <w:rPr>
                      <w:rFonts w:ascii="Arial" w:hAnsi="Arial"/>
                      <w:color w:val="181818"/>
                      <w:spacing w:val="1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92"/>
                      <w:sz w:val="18"/>
                    </w:rPr>
                    <w:t>2':!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181818"/>
                      <w:spacing w:val="21"/>
                      <w:w w:val="114"/>
                      <w:sz w:val="19"/>
                    </w:rPr>
                    <w:t>V</w:t>
                  </w:r>
                  <w:r>
                    <w:rPr>
                      <w:rFonts w:ascii="Arial"/>
                      <w:color w:val="181818"/>
                      <w:w w:val="109"/>
                      <w:sz w:val="19"/>
                    </w:rPr>
                    <w:t>.</w:t>
                  </w:r>
                  <w:r>
                    <w:rPr>
                      <w:rFonts w:ascii="Arial"/>
                      <w:color w:val="181818"/>
                      <w:w w:val="110"/>
                      <w:sz w:val="19"/>
                    </w:rPr>
                    <w:t>1lverde</w:t>
                  </w:r>
                  <w:r>
                    <w:rPr>
                      <w:rFonts w:ascii="Arial"/>
                      <w:color w:val="181818"/>
                      <w:sz w:val="19"/>
                    </w:rPr>
                    <w:t> </w:t>
                  </w:r>
                  <w:r>
                    <w:rPr>
                      <w:rFonts w:ascii="Arial"/>
                      <w:color w:val="181818"/>
                      <w:spacing w:val="-24"/>
                      <w:sz w:val="19"/>
                    </w:rPr>
                    <w:t> </w:t>
                  </w:r>
                  <w:r>
                    <w:rPr>
                      <w:rFonts w:ascii="Arial"/>
                      <w:color w:val="181818"/>
                      <w:w w:val="125"/>
                      <w:sz w:val="19"/>
                    </w:rPr>
                    <w:t>-</w:t>
                  </w:r>
                  <w:r>
                    <w:rPr>
                      <w:rFonts w:ascii="Arial"/>
                      <w:color w:val="181818"/>
                      <w:sz w:val="19"/>
                    </w:rPr>
                    <w:t> </w:t>
                  </w:r>
                  <w:r>
                    <w:rPr>
                      <w:rFonts w:ascii="Arial"/>
                      <w:color w:val="181818"/>
                      <w:spacing w:val="-18"/>
                      <w:sz w:val="19"/>
                    </w:rPr>
                    <w:t> </w:t>
                  </w:r>
                  <w:r>
                    <w:rPr>
                      <w:rFonts w:ascii="Arial"/>
                      <w:color w:val="181818"/>
                      <w:w w:val="95"/>
                      <w:sz w:val="19"/>
                    </w:rPr>
                    <w:t>El</w:t>
                  </w:r>
                  <w:r>
                    <w:rPr>
                      <w:rFonts w:ascii="Arial"/>
                      <w:color w:val="181818"/>
                      <w:sz w:val="19"/>
                    </w:rPr>
                    <w:t> </w:t>
                  </w:r>
                  <w:r>
                    <w:rPr>
                      <w:rFonts w:ascii="Arial"/>
                      <w:color w:val="181818"/>
                      <w:spacing w:val="-17"/>
                      <w:sz w:val="19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50"/>
                      <w:sz w:val="22"/>
                    </w:rPr>
                    <w:t>1--!</w:t>
                  </w:r>
                  <w:r>
                    <w:rPr>
                      <w:rFonts w:ascii="Times New Roman"/>
                      <w:color w:val="181818"/>
                      <w:spacing w:val="-24"/>
                      <w:sz w:val="22"/>
                    </w:rPr>
                    <w:t> </w:t>
                  </w:r>
                  <w:r>
                    <w:rPr>
                      <w:rFonts w:ascii="Arial"/>
                      <w:color w:val="181818"/>
                      <w:w w:val="128"/>
                      <w:sz w:val="19"/>
                    </w:rPr>
                    <w:t>ierro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9.525497pt;margin-top:99.316864pt;width:35.35pt;height:12pt;mso-position-horizontal-relative:page;mso-position-vertical-relative:page;z-index:-81040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181818"/>
                      <w:w w:val="61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181818"/>
                      <w:spacing w:val="-25"/>
                      <w:w w:val="60"/>
                      <w:sz w:val="20"/>
                    </w:rPr>
                    <w:t>:</w:t>
                  </w:r>
                  <w:r>
                    <w:rPr>
                      <w:rFonts w:ascii="Times New Roman"/>
                      <w:color w:val="181818"/>
                      <w:w w:val="56"/>
                      <w:sz w:val="20"/>
                    </w:rPr>
                    <w:t>.,</w:t>
                  </w:r>
                  <w:r>
                    <w:rPr>
                      <w:rFonts w:ascii="Times New Roman"/>
                      <w:color w:val="181818"/>
                      <w:spacing w:val="-30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181818"/>
                      <w:w w:val="61"/>
                      <w:sz w:val="20"/>
                    </w:rPr>
                    <w:t>o</w:t>
                  </w:r>
                  <w:r>
                    <w:rPr>
                      <w:rFonts w:ascii="Times New Roman"/>
                      <w:i/>
                      <w:color w:val="181818"/>
                      <w:spacing w:val="-6"/>
                      <w:sz w:val="20"/>
                    </w:rPr>
                    <w:t> </w:t>
                  </w:r>
                  <w:r>
                    <w:rPr>
                      <w:rFonts w:ascii="Times New Roman"/>
                      <w:i/>
                      <w:color w:val="181818"/>
                      <w:w w:val="65"/>
                      <w:sz w:val="20"/>
                    </w:rPr>
                    <w:t>e</w:t>
                  </w:r>
                  <w:r>
                    <w:rPr>
                      <w:rFonts w:ascii="Times New Roman"/>
                      <w:i/>
                      <w:color w:val="181818"/>
                      <w:spacing w:val="-11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72"/>
                      <w:sz w:val="18"/>
                    </w:rPr>
                    <w:t>e</w:t>
                  </w:r>
                  <w:r>
                    <w:rPr>
                      <w:rFonts w:ascii="Times New Roman"/>
                      <w:color w:val="181818"/>
                      <w:spacing w:val="-16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0"/>
                      <w:sz w:val="18"/>
                    </w:rPr>
                    <w:t>el</w:t>
                  </w:r>
                  <w:r>
                    <w:rPr>
                      <w:rFonts w:ascii="Times New Roman"/>
                      <w:color w:val="181818"/>
                      <w:sz w:val="18"/>
                    </w:rPr>
                    <w:t>  </w:t>
                  </w:r>
                  <w:r>
                    <w:rPr>
                      <w:rFonts w:ascii="Times New Roman"/>
                      <w:color w:val="181818"/>
                      <w:w w:val="77"/>
                      <w:sz w:val="18"/>
                    </w:rPr>
                    <w:t>\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267342pt;margin-top:120.280067pt;width:130.15pt;height:16pt;mso-position-horizontal-relative:page;mso-position-vertical-relative:page;z-index:-81016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81818"/>
                      <w:w w:val="84"/>
                      <w:sz w:val="28"/>
                    </w:rPr>
                    <w:t>R</w:t>
                  </w:r>
                  <w:r>
                    <w:rPr>
                      <w:rFonts w:ascii="Times New Roman"/>
                      <w:color w:val="181818"/>
                      <w:spacing w:val="-22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4"/>
                      <w:sz w:val="28"/>
                    </w:rPr>
                    <w:t>EG</w:t>
                  </w:r>
                  <w:r>
                    <w:rPr>
                      <w:rFonts w:ascii="Times New Roman"/>
                      <w:color w:val="181818"/>
                      <w:spacing w:val="-21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5"/>
                      <w:sz w:val="28"/>
                    </w:rPr>
                    <w:t>IS</w:t>
                  </w:r>
                  <w:r>
                    <w:rPr>
                      <w:rFonts w:ascii="Times New Roman"/>
                      <w:color w:val="181818"/>
                      <w:spacing w:val="29"/>
                      <w:w w:val="95"/>
                      <w:sz w:val="28"/>
                    </w:rPr>
                    <w:t>T</w:t>
                  </w:r>
                  <w:r>
                    <w:rPr>
                      <w:rFonts w:ascii="Times New Roman"/>
                      <w:color w:val="181818"/>
                      <w:spacing w:val="34"/>
                      <w:w w:val="84"/>
                      <w:sz w:val="28"/>
                    </w:rPr>
                    <w:t>R</w:t>
                  </w:r>
                  <w:r>
                    <w:rPr>
                      <w:rFonts w:ascii="Times New Roman"/>
                      <w:color w:val="181818"/>
                      <w:w w:val="126"/>
                      <w:sz w:val="28"/>
                    </w:rPr>
                    <w:t>O</w:t>
                  </w:r>
                  <w:r>
                    <w:rPr>
                      <w:rFonts w:ascii="Times New Roman"/>
                      <w:color w:val="181818"/>
                      <w:sz w:val="28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-25"/>
                      <w:sz w:val="28"/>
                    </w:rPr>
                    <w:t> </w:t>
                  </w:r>
                  <w:r>
                    <w:rPr>
                      <w:rFonts w:ascii="Arial"/>
                      <w:color w:val="181818"/>
                      <w:w w:val="107"/>
                      <w:sz w:val="27"/>
                    </w:rPr>
                    <w:t>DE</w:t>
                  </w:r>
                  <w:r>
                    <w:rPr>
                      <w:rFonts w:ascii="Arial"/>
                      <w:color w:val="181818"/>
                      <w:sz w:val="27"/>
                    </w:rPr>
                    <w:t> </w:t>
                  </w:r>
                  <w:r>
                    <w:rPr>
                      <w:rFonts w:ascii="Arial"/>
                      <w:color w:val="181818"/>
                      <w:spacing w:val="5"/>
                      <w:sz w:val="27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91"/>
                      <w:sz w:val="28"/>
                    </w:rPr>
                    <w:t>L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1.337296pt;margin-top:120.606255pt;width:88.05pt;height:15.5pt;mso-position-horizontal-relative:page;mso-position-vertical-relative:page;z-index:-80992" type="#_x0000_t202" filled="false" stroked="false">
            <v:textbox inset="0,0,0,0">
              <w:txbxContent>
                <w:p>
                  <w:pPr>
                    <w:pStyle w:val="BodyText"/>
                    <w:spacing w:line="296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181818"/>
                      <w:spacing w:val="30"/>
                      <w:w w:val="81"/>
                    </w:rPr>
                    <w:t>P</w:t>
                  </w:r>
                  <w:r>
                    <w:rPr>
                      <w:rFonts w:ascii="Arial"/>
                      <w:color w:val="181818"/>
                      <w:w w:val="104"/>
                    </w:rPr>
                    <w:t>ROPIEDA</w:t>
                  </w:r>
                  <w:r>
                    <w:rPr>
                      <w:rFonts w:ascii="Arial"/>
                      <w:color w:val="181818"/>
                      <w:spacing w:val="-16"/>
                    </w:rPr>
                    <w:t> </w:t>
                  </w:r>
                  <w:r>
                    <w:rPr>
                      <w:rFonts w:ascii="Arial"/>
                      <w:color w:val="181818"/>
                      <w:w w:val="107"/>
                    </w:rPr>
                    <w:t>D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2.440269pt;margin-top:135.916367pt;width:105.15pt;height:28.05pt;mso-position-horizontal-relative:page;mso-position-vertical-relative:page;z-index:-80968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0" w:right="0" w:firstLine="0"/>
                    <w:jc w:val="center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81818"/>
                      <w:w w:val="85"/>
                      <w:sz w:val="28"/>
                    </w:rPr>
                    <w:t>Y</w:t>
                  </w:r>
                  <w:r>
                    <w:rPr>
                      <w:rFonts w:ascii="Times New Roman"/>
                      <w:color w:val="181818"/>
                      <w:sz w:val="28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-26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8"/>
                      <w:sz w:val="28"/>
                    </w:rPr>
                    <w:t>M</w:t>
                  </w:r>
                  <w:r>
                    <w:rPr>
                      <w:rFonts w:ascii="Times New Roman"/>
                      <w:color w:val="181818"/>
                      <w:spacing w:val="-24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1"/>
                      <w:sz w:val="28"/>
                    </w:rPr>
                    <w:t>E</w:t>
                  </w:r>
                  <w:r>
                    <w:rPr>
                      <w:rFonts w:ascii="Times New Roman"/>
                      <w:color w:val="181818"/>
                      <w:spacing w:val="-20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80"/>
                      <w:sz w:val="28"/>
                    </w:rPr>
                    <w:t>R</w:t>
                  </w:r>
                  <w:r>
                    <w:rPr>
                      <w:rFonts w:ascii="Times New Roman"/>
                      <w:color w:val="181818"/>
                      <w:spacing w:val="-32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20"/>
                      <w:w w:val="95"/>
                      <w:sz w:val="28"/>
                    </w:rPr>
                    <w:t>C</w:t>
                  </w:r>
                  <w:r>
                    <w:rPr>
                      <w:rFonts w:ascii="Times New Roman"/>
                      <w:color w:val="181818"/>
                      <w:w w:val="83"/>
                      <w:sz w:val="28"/>
                    </w:rPr>
                    <w:t>A</w:t>
                  </w:r>
                  <w:r>
                    <w:rPr>
                      <w:rFonts w:ascii="Times New Roman"/>
                      <w:color w:val="181818"/>
                      <w:spacing w:val="-31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81"/>
                      <w:sz w:val="28"/>
                    </w:rPr>
                    <w:t>N</w:t>
                  </w:r>
                  <w:r>
                    <w:rPr>
                      <w:rFonts w:ascii="Times New Roman"/>
                      <w:color w:val="181818"/>
                      <w:spacing w:val="-23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83"/>
                      <w:sz w:val="28"/>
                    </w:rPr>
                    <w:t>T</w:t>
                  </w:r>
                  <w:r>
                    <w:rPr>
                      <w:rFonts w:ascii="Times New Roman"/>
                      <w:color w:val="181818"/>
                      <w:spacing w:val="-39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48"/>
                      <w:sz w:val="28"/>
                    </w:rPr>
                    <w:t>I</w:t>
                  </w:r>
                  <w:r>
                    <w:rPr>
                      <w:rFonts w:ascii="Times New Roman"/>
                      <w:color w:val="181818"/>
                      <w:spacing w:val="-24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79"/>
                      <w:sz w:val="28"/>
                    </w:rPr>
                    <w:t>L</w:t>
                  </w:r>
                  <w:r>
                    <w:rPr>
                      <w:rFonts w:ascii="Times New Roman"/>
                      <w:sz w:val="28"/>
                    </w:rPr>
                  </w:r>
                </w:p>
                <w:p>
                  <w:pPr>
                    <w:spacing w:before="65"/>
                    <w:ind w:left="140" w:right="0" w:firstLine="0"/>
                    <w:jc w:val="center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>
                    <w:rPr>
                      <w:rFonts w:ascii="Times New Roman"/>
                      <w:color w:val="181818"/>
                      <w:w w:val="111"/>
                      <w:sz w:val="15"/>
                    </w:rPr>
                    <w:t>D</w:t>
                  </w:r>
                  <w:r>
                    <w:rPr>
                      <w:rFonts w:ascii="Times New Roman"/>
                      <w:color w:val="181818"/>
                      <w:spacing w:val="5"/>
                      <w:sz w:val="15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9"/>
                      <w:sz w:val="15"/>
                    </w:rPr>
                    <w:t>E</w:t>
                  </w:r>
                  <w:r>
                    <w:rPr>
                      <w:rFonts w:ascii="Times New Roman"/>
                      <w:sz w:val="15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9.530098pt;margin-top:164.059525pt;width:21.55pt;height:16.5pt;mso-position-horizontal-relative:page;mso-position-vertical-relative:page;z-index:-80944" type="#_x0000_t202" filled="false" stroked="false">
            <v:textbox inset="0,0,0,0">
              <w:txbxContent>
                <w:p>
                  <w:pPr>
                    <w:spacing w:line="31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>
                    <w:rPr>
                      <w:rFonts w:ascii="Times New Roman"/>
                      <w:color w:val="181818"/>
                      <w:spacing w:val="26"/>
                      <w:w w:val="101"/>
                      <w:sz w:val="29"/>
                    </w:rPr>
                    <w:t>E</w:t>
                  </w:r>
                  <w:r>
                    <w:rPr>
                      <w:rFonts w:ascii="Times New Roman"/>
                      <w:color w:val="181818"/>
                      <w:w w:val="103"/>
                      <w:sz w:val="29"/>
                    </w:rPr>
                    <w:t>L</w:t>
                  </w:r>
                  <w:r>
                    <w:rPr>
                      <w:rFonts w:ascii="Times New Roman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1.343399pt;margin-top:164.461868pt;width:60.3pt;height:16pt;mso-position-horizontal-relative:page;mso-position-vertical-relative:page;z-index:-80920" type="#_x0000_t202" filled="false" stroked="false">
            <v:textbox inset="0,0,0,0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>
                    <w:rPr>
                      <w:rFonts w:ascii="Times New Roman"/>
                      <w:color w:val="181818"/>
                      <w:sz w:val="28"/>
                    </w:rPr>
                    <w:t>H</w:t>
                  </w:r>
                  <w:r>
                    <w:rPr>
                      <w:rFonts w:ascii="Times New Roman"/>
                      <w:color w:val="181818"/>
                      <w:spacing w:val="-22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57"/>
                      <w:sz w:val="28"/>
                    </w:rPr>
                    <w:t>I</w:t>
                  </w:r>
                  <w:r>
                    <w:rPr>
                      <w:rFonts w:ascii="Times New Roman"/>
                      <w:color w:val="181818"/>
                      <w:spacing w:val="-11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79"/>
                      <w:sz w:val="28"/>
                    </w:rPr>
                    <w:t>E</w:t>
                  </w:r>
                  <w:r>
                    <w:rPr>
                      <w:rFonts w:ascii="Times New Roman"/>
                      <w:color w:val="181818"/>
                      <w:spacing w:val="-33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0"/>
                      <w:sz w:val="28"/>
                    </w:rPr>
                    <w:t>R</w:t>
                  </w:r>
                  <w:r>
                    <w:rPr>
                      <w:rFonts w:ascii="Times New Roman"/>
                      <w:color w:val="181818"/>
                      <w:spacing w:val="-22"/>
                      <w:sz w:val="28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33"/>
                      <w:w w:val="90"/>
                      <w:sz w:val="28"/>
                    </w:rPr>
                    <w:t>R</w:t>
                  </w:r>
                  <w:r>
                    <w:rPr>
                      <w:rFonts w:ascii="Times New Roman"/>
                      <w:color w:val="181818"/>
                      <w:w w:val="102"/>
                      <w:sz w:val="28"/>
                    </w:rPr>
                    <w:t>O</w:t>
                  </w:r>
                  <w:r>
                    <w:rPr>
                      <w:rFonts w:ascii="Times New Roman"/>
                      <w:sz w:val="2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258171pt;margin-top:212.187332pt;width:396.35pt;height:25.9pt;mso-position-horizontal-relative:page;mso-position-vertical-relative:page;z-index:-80896" type="#_x0000_t202" filled="false" stroked="false">
            <v:textbox inset="0,0,0,0">
              <w:txbxContent>
                <w:p>
                  <w:pPr>
                    <w:tabs>
                      <w:tab w:pos="1674" w:val="left" w:leader="none"/>
                      <w:tab w:pos="2128" w:val="left" w:leader="none"/>
                      <w:tab w:pos="3626" w:val="left" w:leader="none"/>
                      <w:tab w:pos="4979" w:val="left" w:leader="none"/>
                      <w:tab w:pos="5477" w:val="left" w:leader="none"/>
                      <w:tab w:pos="6346" w:val="left" w:leader="none"/>
                      <w:tab w:pos="7367" w:val="left" w:leader="none"/>
                    </w:tabs>
                    <w:spacing w:line="234" w:lineRule="exact" w:before="0"/>
                    <w:ind w:left="445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181818"/>
                      <w:w w:val="99"/>
                      <w:sz w:val="21"/>
                    </w:rPr>
                    <w:t>INSCR</w:t>
                  </w:r>
                  <w:r>
                    <w:rPr>
                      <w:rFonts w:ascii="Times New Roman"/>
                      <w:color w:val="181818"/>
                      <w:spacing w:val="-2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3"/>
                      <w:sz w:val="21"/>
                    </w:rPr>
                    <w:t>ITO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ab/>
                  </w:r>
                  <w:r>
                    <w:rPr>
                      <w:rFonts w:ascii="Times New Roman"/>
                      <w:color w:val="181818"/>
                      <w:spacing w:val="23"/>
                      <w:w w:val="107"/>
                      <w:sz w:val="21"/>
                    </w:rPr>
                    <w:t>e</w:t>
                  </w:r>
                  <w:r>
                    <w:rPr>
                      <w:rFonts w:ascii="Times New Roman"/>
                      <w:color w:val="181818"/>
                      <w:w w:val="165"/>
                      <w:sz w:val="21"/>
                    </w:rPr>
                    <w:t>l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ab/>
                  </w:r>
                  <w:r>
                    <w:rPr>
                      <w:rFonts w:ascii="Times New Roman"/>
                      <w:color w:val="181818"/>
                      <w:w w:val="94"/>
                      <w:sz w:val="21"/>
                    </w:rPr>
                    <w:t>p</w:t>
                  </w:r>
                  <w:r>
                    <w:rPr>
                      <w:rFonts w:ascii="Times New Roman"/>
                      <w:color w:val="181818"/>
                      <w:spacing w:val="-14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39"/>
                      <w:sz w:val="21"/>
                    </w:rPr>
                    <w:t>r</w:t>
                  </w:r>
                  <w:r>
                    <w:rPr>
                      <w:rFonts w:ascii="Times New Roman"/>
                      <w:color w:val="181818"/>
                      <w:spacing w:val="-23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25"/>
                      <w:w w:val="116"/>
                      <w:sz w:val="21"/>
                    </w:rPr>
                    <w:t>e</w:t>
                  </w:r>
                  <w:r>
                    <w:rPr>
                      <w:rFonts w:ascii="Times New Roman"/>
                      <w:color w:val="181818"/>
                      <w:w w:val="125"/>
                      <w:sz w:val="21"/>
                    </w:rPr>
                    <w:t>ceden</w:t>
                  </w:r>
                  <w:r>
                    <w:rPr>
                      <w:rFonts w:ascii="Times New Roman"/>
                      <w:color w:val="181818"/>
                      <w:spacing w:val="-15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32"/>
                      <w:sz w:val="21"/>
                    </w:rPr>
                    <w:t>t</w:t>
                  </w:r>
                  <w:r>
                    <w:rPr>
                      <w:rFonts w:ascii="Times New Roman"/>
                      <w:color w:val="181818"/>
                      <w:spacing w:val="-1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7"/>
                      <w:sz w:val="21"/>
                    </w:rPr>
                    <w:t>e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ab/>
                  </w:r>
                  <w:r>
                    <w:rPr>
                      <w:rFonts w:ascii="Times New Roman"/>
                      <w:color w:val="181818"/>
                      <w:w w:val="107"/>
                      <w:sz w:val="21"/>
                    </w:rPr>
                    <w:t>do</w:t>
                  </w:r>
                  <w:r>
                    <w:rPr>
                      <w:rFonts w:ascii="Times New Roman"/>
                      <w:color w:val="181818"/>
                      <w:spacing w:val="-2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8"/>
                      <w:sz w:val="21"/>
                    </w:rPr>
                    <w:t>c</w:t>
                  </w:r>
                  <w:r>
                    <w:rPr>
                      <w:rFonts w:ascii="Times New Roman"/>
                      <w:color w:val="181818"/>
                      <w:spacing w:val="-21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2"/>
                      <w:sz w:val="21"/>
                    </w:rPr>
                    <w:t>u</w:t>
                  </w:r>
                  <w:r>
                    <w:rPr>
                      <w:rFonts w:ascii="Times New Roman"/>
                      <w:color w:val="181818"/>
                      <w:spacing w:val="-26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4"/>
                      <w:sz w:val="21"/>
                    </w:rPr>
                    <w:t>men</w:t>
                  </w:r>
                  <w:r>
                    <w:rPr>
                      <w:rFonts w:ascii="Times New Roman"/>
                      <w:color w:val="181818"/>
                      <w:spacing w:val="-7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57"/>
                      <w:sz w:val="21"/>
                    </w:rPr>
                    <w:t>t</w:t>
                  </w:r>
                  <w:r>
                    <w:rPr>
                      <w:rFonts w:ascii="Times New Roman"/>
                      <w:color w:val="181818"/>
                      <w:spacing w:val="-18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02"/>
                      <w:sz w:val="21"/>
                    </w:rPr>
                    <w:t>o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ab/>
                  </w:r>
                  <w:r>
                    <w:rPr>
                      <w:rFonts w:ascii="Times New Roman"/>
                      <w:color w:val="181818"/>
                      <w:w w:val="108"/>
                      <w:sz w:val="21"/>
                    </w:rPr>
                    <w:t>a</w:t>
                  </w:r>
                  <w:r>
                    <w:rPr>
                      <w:rFonts w:ascii="Times New Roman"/>
                      <w:color w:val="181818"/>
                      <w:spacing w:val="-23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65"/>
                      <w:sz w:val="21"/>
                    </w:rPr>
                    <w:t>l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ab/>
                  </w:r>
                  <w:r>
                    <w:rPr>
                      <w:rFonts w:ascii="Times New Roman"/>
                      <w:color w:val="181818"/>
                      <w:w w:val="116"/>
                      <w:sz w:val="21"/>
                    </w:rPr>
                    <w:t>f</w:t>
                  </w:r>
                  <w:r>
                    <w:rPr>
                      <w:rFonts w:ascii="Times New Roman"/>
                      <w:color w:val="181818"/>
                      <w:spacing w:val="-3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24"/>
                      <w:w w:val="98"/>
                      <w:sz w:val="21"/>
                    </w:rPr>
                    <w:t>o</w:t>
                  </w:r>
                  <w:r>
                    <w:rPr>
                      <w:rFonts w:ascii="Times New Roman"/>
                      <w:color w:val="181818"/>
                      <w:w w:val="188"/>
                      <w:sz w:val="21"/>
                    </w:rPr>
                    <w:t>l</w:t>
                  </w:r>
                  <w:r>
                    <w:rPr>
                      <w:rFonts w:ascii="Times New Roman"/>
                      <w:color w:val="181818"/>
                      <w:spacing w:val="-25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45"/>
                      <w:sz w:val="21"/>
                    </w:rPr>
                    <w:t>io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ab/>
                  </w:r>
                  <w:r>
                    <w:rPr>
                      <w:rFonts w:ascii="Times New Roman"/>
                      <w:color w:val="181818"/>
                      <w:w w:val="118"/>
                      <w:sz w:val="21"/>
                    </w:rPr>
                    <w:t>91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  </w:t>
                  </w:r>
                  <w:r>
                    <w:rPr>
                      <w:rFonts w:ascii="Times New Roman"/>
                      <w:color w:val="181818"/>
                      <w:spacing w:val="-11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33"/>
                      <w:sz w:val="21"/>
                    </w:rPr>
                    <w:t>del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ab/>
                  </w:r>
                  <w:r>
                    <w:rPr>
                      <w:rFonts w:ascii="Times New Roman"/>
                      <w:color w:val="181818"/>
                      <w:w w:val="92"/>
                      <w:sz w:val="21"/>
                    </w:rPr>
                    <w:t>Tom</w:t>
                  </w:r>
                  <w:r>
                    <w:rPr>
                      <w:rFonts w:ascii="Times New Roman"/>
                      <w:color w:val="181818"/>
                      <w:spacing w:val="-14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0"/>
                      <w:sz w:val="21"/>
                    </w:rPr>
                    <w:t>o</w:t>
                  </w:r>
                  <w:r>
                    <w:rPr>
                      <w:rFonts w:ascii="Times New Roman"/>
                      <w:sz w:val="21"/>
                    </w:rPr>
                  </w:r>
                </w:p>
                <w:p>
                  <w:pPr>
                    <w:spacing w:before="1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in</w:t>
                  </w:r>
                  <w:r>
                    <w:rPr>
                      <w:rFonts w:ascii="Courier New" w:hAnsi="Courier New"/>
                      <w:color w:val="181818"/>
                      <w:spacing w:val="-106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scripción</w:t>
                  </w:r>
                  <w:r>
                    <w:rPr>
                      <w:rFonts w:ascii="Courier New" w:hAnsi="Courier New"/>
                      <w:color w:val="181818"/>
                      <w:spacing w:val="3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4"/>
                      <w:sz w:val="23"/>
                    </w:rPr>
                    <w:t>lª</w:t>
                  </w:r>
                  <w:r>
                    <w:rPr>
                      <w:rFonts w:ascii="Courier New" w:hAnsi="Courier New"/>
                      <w:color w:val="181818"/>
                      <w:spacing w:val="-7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7"/>
                      <w:sz w:val="23"/>
                    </w:rPr>
                    <w:t>de</w:t>
                  </w:r>
                  <w:r>
                    <w:rPr>
                      <w:rFonts w:ascii="Courier New" w:hAnsi="Courier New"/>
                      <w:color w:val="181818"/>
                      <w:spacing w:val="1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la</w:t>
                  </w:r>
                  <w:r>
                    <w:rPr>
                      <w:rFonts w:ascii="Courier New" w:hAnsi="Courier New"/>
                      <w:color w:val="181818"/>
                      <w:spacing w:val="-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Sociedad</w:t>
                  </w:r>
                  <w:r>
                    <w:rPr>
                      <w:rFonts w:ascii="Courier New" w:hAnsi="Courier New"/>
                      <w:color w:val="181818"/>
                      <w:spacing w:val="31"/>
                      <w:sz w:val="23"/>
                    </w:rPr>
                    <w:t> </w:t>
                  </w:r>
                  <w:r>
                    <w:rPr>
                      <w:rFonts w:ascii="Arial" w:hAnsi="Arial"/>
                      <w:i/>
                      <w:color w:val="181818"/>
                      <w:w w:val="108"/>
                      <w:sz w:val="19"/>
                    </w:rPr>
                    <w:t>"</w:t>
                  </w:r>
                  <w:r>
                    <w:rPr>
                      <w:rFonts w:ascii="Arial" w:hAnsi="Arial"/>
                      <w:i/>
                      <w:color w:val="181818"/>
                      <w:spacing w:val="-21"/>
                      <w:sz w:val="19"/>
                    </w:rPr>
                    <w:t> </w:t>
                  </w:r>
                  <w:r>
                    <w:rPr>
                      <w:rFonts w:ascii="Arial" w:hAnsi="Arial"/>
                      <w:i/>
                      <w:color w:val="181818"/>
                      <w:w w:val="88"/>
                      <w:sz w:val="19"/>
                    </w:rPr>
                    <w:t>GORONA</w:t>
                  </w:r>
                  <w:r>
                    <w:rPr>
                      <w:rFonts w:ascii="Arial" w:hAnsi="Arial"/>
                      <w:i/>
                      <w:color w:val="181818"/>
                      <w:sz w:val="19"/>
                    </w:rPr>
                    <w:t>  </w:t>
                  </w:r>
                  <w:r>
                    <w:rPr>
                      <w:rFonts w:ascii="Arial" w:hAnsi="Arial"/>
                      <w:i/>
                      <w:color w:val="181818"/>
                      <w:spacing w:val="-16"/>
                      <w:sz w:val="19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DEL</w:t>
                  </w:r>
                  <w:r>
                    <w:rPr>
                      <w:rFonts w:ascii="Courier New" w:hAnsi="Courier New"/>
                      <w:color w:val="181818"/>
                      <w:spacing w:val="-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4"/>
                      <w:sz w:val="23"/>
                    </w:rPr>
                    <w:t>VIEN</w:t>
                  </w:r>
                  <w:r>
                    <w:rPr>
                      <w:rFonts w:ascii="Courier New" w:hAnsi="Courier New"/>
                      <w:color w:val="181818"/>
                      <w:spacing w:val="2"/>
                      <w:w w:val="94"/>
                      <w:sz w:val="23"/>
                    </w:rPr>
                    <w:t>T</w:t>
                  </w:r>
                  <w:r>
                    <w:rPr>
                      <w:rFonts w:ascii="Courier New" w:hAnsi="Courier New"/>
                      <w:color w:val="181818"/>
                      <w:w w:val="105"/>
                      <w:sz w:val="23"/>
                    </w:rPr>
                    <w:t>O</w:t>
                  </w:r>
                  <w:r>
                    <w:rPr>
                      <w:rFonts w:ascii="Courier New" w:hAnsi="Courier New"/>
                      <w:color w:val="181818"/>
                      <w:spacing w:val="-1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spacing w:val="-18"/>
                      <w:w w:val="97"/>
                      <w:sz w:val="23"/>
                    </w:rPr>
                    <w:t>E</w:t>
                  </w:r>
                  <w:r>
                    <w:rPr>
                      <w:rFonts w:ascii="Courier New" w:hAnsi="Courier New"/>
                      <w:color w:val="181818"/>
                      <w:w w:val="107"/>
                      <w:sz w:val="23"/>
                    </w:rPr>
                    <w:t>L</w:t>
                  </w:r>
                  <w:r>
                    <w:rPr>
                      <w:rFonts w:ascii="Courier New" w:hAnsi="Courier New"/>
                      <w:color w:val="181818"/>
                      <w:spacing w:val="-43"/>
                      <w:sz w:val="23"/>
                    </w:rPr>
                    <w:t> </w:t>
                  </w:r>
                  <w:r>
                    <w:rPr>
                      <w:rFonts w:ascii="Arial" w:hAnsi="Arial"/>
                      <w:i/>
                      <w:color w:val="181818"/>
                      <w:w w:val="100"/>
                      <w:sz w:val="19"/>
                    </w:rPr>
                    <w:t>HIERRO</w:t>
                  </w:r>
                  <w:r>
                    <w:rPr>
                      <w:rFonts w:ascii="Arial" w:hAnsi="Arial"/>
                      <w:i/>
                      <w:color w:val="181818"/>
                      <w:spacing w:val="15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97"/>
                      <w:sz w:val="12"/>
                    </w:rPr>
                    <w:t>s</w:t>
                  </w:r>
                  <w:r>
                    <w:rPr>
                      <w:rFonts w:ascii="Times New Roman" w:hAnsi="Times New Roman"/>
                      <w:color w:val="181818"/>
                      <w:sz w:val="12"/>
                    </w:rPr>
                    <w:t>     </w:t>
                  </w:r>
                  <w:r>
                    <w:rPr>
                      <w:rFonts w:ascii="Times New Roman" w:hAnsi="Times New Roman"/>
                      <w:color w:val="181818"/>
                      <w:spacing w:val="3"/>
                      <w:sz w:val="12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6"/>
                      <w:sz w:val="23"/>
                    </w:rPr>
                    <w:t>S</w:t>
                  </w:r>
                  <w:r>
                    <w:rPr>
                      <w:rFonts w:ascii="Courier New" w:hAns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4.742401pt;margin-top:212.187332pt;width:52.05pt;height:25.9pt;mso-position-horizontal-relative:page;mso-position-vertical-relative:page;z-index:-80872" type="#_x0000_t202" filled="false" stroked="false">
            <v:textbox inset="0,0,0,0">
              <w:txbxContent>
                <w:p>
                  <w:pPr>
                    <w:tabs>
                      <w:tab w:pos="550" w:val="left" w:leader="none"/>
                    </w:tabs>
                    <w:spacing w:line="234" w:lineRule="exact" w:before="0"/>
                    <w:ind w:left="107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181818"/>
                      <w:w w:val="81"/>
                      <w:sz w:val="21"/>
                    </w:rPr>
                    <w:t>7</w:t>
                  </w:r>
                  <w:r>
                    <w:rPr>
                      <w:rFonts w:ascii="Times New Roman"/>
                      <w:color w:val="181818"/>
                      <w:spacing w:val="7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17"/>
                      <w:sz w:val="21"/>
                    </w:rPr>
                    <w:t>,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ab/>
                  </w:r>
                  <w:r>
                    <w:rPr>
                      <w:rFonts w:ascii="Times New Roman"/>
                      <w:color w:val="181818"/>
                      <w:w w:val="94"/>
                      <w:sz w:val="21"/>
                    </w:rPr>
                    <w:t>Ho</w:t>
                  </w:r>
                  <w:r>
                    <w:rPr>
                      <w:rFonts w:ascii="Times New Roman"/>
                      <w:color w:val="181818"/>
                      <w:spacing w:val="-14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25"/>
                      <w:sz w:val="21"/>
                    </w:rPr>
                    <w:t>ja</w:t>
                  </w:r>
                  <w:r>
                    <w:rPr>
                      <w:rFonts w:ascii="Times New Roman"/>
                      <w:sz w:val="21"/>
                    </w:rPr>
                  </w:r>
                </w:p>
                <w:p>
                  <w:pPr>
                    <w:spacing w:before="1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87"/>
                      <w:sz w:val="23"/>
                    </w:rPr>
                    <w:t>A."</w:t>
                  </w:r>
                  <w:r>
                    <w:rPr>
                      <w:rFonts w:ascii="Courier New"/>
                      <w:color w:val="181818"/>
                      <w:spacing w:val="-59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40"/>
                      <w:sz w:val="23"/>
                    </w:rPr>
                    <w:t>.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9.641602pt;margin-top:212.187332pt;width:29.15pt;height:12.5pt;mso-position-horizontal-relative:page;mso-position-vertical-relative:page;z-index:-80848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181818"/>
                      <w:w w:val="104"/>
                      <w:sz w:val="21"/>
                    </w:rPr>
                    <w:t>IH</w:t>
                  </w:r>
                  <w:r>
                    <w:rPr>
                      <w:rFonts w:ascii="Times New Roman"/>
                      <w:color w:val="181818"/>
                      <w:spacing w:val="-22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61"/>
                      <w:sz w:val="21"/>
                    </w:rPr>
                    <w:t>-1</w:t>
                  </w:r>
                  <w:r>
                    <w:rPr>
                      <w:rFonts w:asci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7.5289pt;margin-top:248.673492pt;width:14.8pt;height:12.5pt;mso-position-horizontal-relative:page;mso-position-vertical-relative:page;z-index:-80824" type="#_x0000_t202" filled="false" stroked="false">
            <v:textbox inset="0,0,0,0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i/>
                      <w:color w:val="181818"/>
                      <w:w w:val="81"/>
                      <w:sz w:val="21"/>
                    </w:rPr>
                    <w:t>N</w:t>
                  </w:r>
                  <w:r>
                    <w:rPr>
                      <w:rFonts w:ascii="Arial"/>
                      <w:i/>
                      <w:color w:val="181818"/>
                      <w:spacing w:val="-22"/>
                      <w:sz w:val="21"/>
                    </w:rPr>
                    <w:t> </w:t>
                  </w:r>
                  <w:r>
                    <w:rPr>
                      <w:rFonts w:ascii="Arial"/>
                      <w:i/>
                      <w:color w:val="181818"/>
                      <w:w w:val="83"/>
                      <w:sz w:val="21"/>
                    </w:rPr>
                    <w:t>o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3.706696pt;margin-top:248.730286pt;width:38.15pt;height:13.5pt;mso-position-horizontal-relative:page;mso-position-vertical-relative:page;z-index:-80800" type="#_x0000_t202" filled="false" stroked="false">
            <v:textbox inset="0,0,0,0">
              <w:txbxContent>
                <w:p>
                  <w:pPr>
                    <w:tabs>
                      <w:tab w:pos="503" w:val="left" w:leader="none"/>
                    </w:tabs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94"/>
                      <w:sz w:val="23"/>
                    </w:rPr>
                    <w:t>se</w:t>
                  </w:r>
                  <w:r>
                    <w:rPr>
                      <w:rFonts w:asci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Courier New"/>
                      <w:color w:val="181818"/>
                      <w:w w:val="87"/>
                      <w:sz w:val="23"/>
                    </w:rPr>
                    <w:t>ha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2.062897pt;margin-top:248.730286pt;width:52.2pt;height:13.5pt;mso-position-horizontal-relative:page;mso-position-vertical-relative:page;z-index:-80776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91"/>
                      <w:sz w:val="23"/>
                    </w:rPr>
                    <w:t>inscrito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5.689606pt;margin-top:248.730286pt;width:94.1pt;height:13.5pt;mso-position-horizontal-relative:page;mso-position-vertical-relative:page;z-index:-80752" type="#_x0000_t202" filled="false" stroked="false">
            <v:textbox inset="0,0,0,0">
              <w:txbxContent>
                <w:p>
                  <w:pPr>
                    <w:tabs>
                      <w:tab w:pos="496" w:val="left" w:leader="none"/>
                    </w:tabs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la</w:t>
                  </w:r>
                  <w:r>
                    <w:rPr>
                      <w:rFonts w:ascii="Courier New" w:hAns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enumeración</w:t>
                  </w:r>
                  <w:r>
                    <w:rPr>
                      <w:rFonts w:ascii="Courier New" w:hAns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1.309814pt;margin-top:248.730286pt;width:14.25pt;height:13.5pt;mso-position-horizontal-relative:page;mso-position-vertical-relative:page;z-index:-80728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89"/>
                      <w:sz w:val="23"/>
                    </w:rPr>
                    <w:t>de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215088pt;margin-top:248.730286pt;width:21.25pt;height:13.5pt;mso-position-horizontal-relative:page;mso-position-vertical-relative:page;z-index:-80704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93"/>
                      <w:sz w:val="23"/>
                    </w:rPr>
                    <w:t>las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7.846588pt;margin-top:248.730286pt;width:78.3pt;height:13.5pt;mso-position-horizontal-relative:page;mso-position-vertical-relative:page;z-index:-80680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88"/>
                      <w:sz w:val="23"/>
                    </w:rPr>
                    <w:t>competen</w:t>
                  </w:r>
                  <w:r>
                    <w:rPr>
                      <w:rFonts w:ascii="Courier New"/>
                      <w:color w:val="181818"/>
                      <w:spacing w:val="-96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spacing w:val="27"/>
                      <w:w w:val="75"/>
                      <w:sz w:val="23"/>
                    </w:rPr>
                    <w:t>c</w:t>
                  </w:r>
                  <w:r>
                    <w:rPr>
                      <w:rFonts w:ascii="Courier New"/>
                      <w:color w:val="181818"/>
                      <w:w w:val="92"/>
                      <w:sz w:val="23"/>
                    </w:rPr>
                    <w:t>ias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96.015015pt;margin-top:248.730286pt;width:20pt;height:13.5pt;mso-position-horizontal-relative:page;mso-position-vertical-relative:page;z-index:-80656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87"/>
                      <w:sz w:val="23"/>
                    </w:rPr>
                    <w:t>del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8.373718pt;margin-top:248.730286pt;width:45.95pt;height:13.5pt;mso-position-horizontal-relative:page;mso-position-vertical-relative:page;z-index:-80632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91"/>
                      <w:sz w:val="23"/>
                    </w:rPr>
                    <w:t>Consejo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076393pt;margin-top:260.912079pt;width:498.45pt;height:49.9pt;mso-position-horizontal-relative:page;mso-position-vertical-relative:page;z-index:-80608" type="#_x0000_t202" filled="false" stroked="false">
            <v:textbox inset="0,0,0,0">
              <w:txbxContent>
                <w:p>
                  <w:pPr>
                    <w:tabs>
                      <w:tab w:pos="4193" w:val="left" w:leader="none"/>
                      <w:tab w:pos="5942" w:val="left" w:leader="none"/>
                      <w:tab w:pos="8211" w:val="left" w:leader="none"/>
                    </w:tabs>
                    <w:spacing w:line="218" w:lineRule="auto" w:before="10"/>
                    <w:ind w:left="20" w:right="17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administración</w:t>
                  </w:r>
                  <w:r>
                    <w:rPr>
                      <w:rFonts w:ascii="Courier New" w:hAnsi="Courier New"/>
                      <w:color w:val="181818"/>
                      <w:spacing w:val="6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consignadas</w:t>
                  </w:r>
                  <w:r>
                    <w:rPr>
                      <w:rFonts w:ascii="Courier New" w:hAnsi="Courier New"/>
                      <w:color w:val="181818"/>
                      <w:spacing w:val="-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6"/>
                      <w:sz w:val="23"/>
                    </w:rPr>
                    <w:t>en</w:t>
                  </w:r>
                  <w:r>
                    <w:rPr>
                      <w:rFonts w:ascii="Courier New" w:hAnsi="Courier New"/>
                      <w:color w:val="181818"/>
                      <w:spacing w:val="-2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el</w:t>
                  </w:r>
                  <w:r>
                    <w:rPr>
                      <w:rFonts w:ascii="Courier New" w:hAnsi="Courier New"/>
                      <w:color w:val="181818"/>
                      <w:spacing w:val="-31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22"/>
                      <w:w w:val="116"/>
                      <w:sz w:val="21"/>
                    </w:rPr>
                    <w:t>a</w:t>
                  </w:r>
                  <w:r>
                    <w:rPr>
                      <w:rFonts w:ascii="Times New Roman" w:hAnsi="Times New Roman"/>
                      <w:color w:val="181818"/>
                      <w:w w:val="134"/>
                      <w:sz w:val="21"/>
                    </w:rPr>
                    <w:t>r</w:t>
                  </w:r>
                  <w:r>
                    <w:rPr>
                      <w:rFonts w:ascii="Times New Roman" w:hAnsi="Times New Roman"/>
                      <w:color w:val="181818"/>
                      <w:spacing w:val="-19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51"/>
                      <w:sz w:val="21"/>
                    </w:rPr>
                    <w:t>t</w:t>
                  </w:r>
                  <w:r>
                    <w:rPr>
                      <w:rFonts w:ascii="Times New Roman" w:hAnsi="Times New Roman"/>
                      <w:color w:val="181818"/>
                      <w:spacing w:val="-1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63"/>
                      <w:sz w:val="21"/>
                    </w:rPr>
                    <w:t>í</w:t>
                  </w:r>
                  <w:r>
                    <w:rPr>
                      <w:rFonts w:ascii="Times New Roman" w:hAnsi="Times New Roman"/>
                      <w:color w:val="181818"/>
                      <w:spacing w:val="-2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17"/>
                      <w:sz w:val="21"/>
                    </w:rPr>
                    <w:t>cu</w:t>
                  </w:r>
                  <w:r>
                    <w:rPr>
                      <w:rFonts w:ascii="Times New Roman" w:hAnsi="Times New Roman"/>
                      <w:color w:val="181818"/>
                      <w:spacing w:val="-2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57"/>
                      <w:sz w:val="21"/>
                    </w:rPr>
                    <w:t>l</w:t>
                  </w:r>
                  <w:r>
                    <w:rPr>
                      <w:rFonts w:ascii="Times New Roman" w:hAnsi="Times New Roman"/>
                      <w:color w:val="181818"/>
                      <w:spacing w:val="-2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2"/>
                      <w:sz w:val="21"/>
                    </w:rPr>
                    <w:t>o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24"/>
                      <w:sz w:val="21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6"/>
                      <w:sz w:val="23"/>
                    </w:rPr>
                    <w:t>33</w:t>
                  </w:r>
                  <w:r>
                    <w:rPr>
                      <w:rFonts w:ascii="Courier New" w:hAnsi="Courier New"/>
                      <w:color w:val="181818"/>
                      <w:spacing w:val="-14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de</w:t>
                  </w:r>
                  <w:r>
                    <w:rPr>
                      <w:rFonts w:ascii="Courier New" w:hAnsi="Courier New"/>
                      <w:color w:val="181818"/>
                      <w:spacing w:val="-2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spacing w:val="26"/>
                      <w:w w:val="81"/>
                      <w:sz w:val="23"/>
                    </w:rPr>
                    <w:t>l</w:t>
                  </w:r>
                  <w:r>
                    <w:rPr>
                      <w:rFonts w:ascii="Courier New" w:hAnsi="Courier New"/>
                      <w:color w:val="181818"/>
                      <w:w w:val="86"/>
                      <w:sz w:val="23"/>
                    </w:rPr>
                    <w:t>os</w:t>
                  </w:r>
                  <w:r>
                    <w:rPr>
                      <w:rFonts w:ascii="Courier New" w:hAnsi="Courier New"/>
                      <w:color w:val="181818"/>
                      <w:spacing w:val="-2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Estatutos</w:t>
                  </w:r>
                  <w:r>
                    <w:rPr>
                      <w:rFonts w:ascii="Courier New" w:hAnsi="Courier New"/>
                      <w:color w:val="181818"/>
                      <w:spacing w:val="14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sociales</w:t>
                  </w:r>
                  <w:r>
                    <w:rPr>
                      <w:rFonts w:ascii="Courier New" w:hAnsi="Courier New"/>
                      <w:color w:val="181818"/>
                      <w:spacing w:val="-7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52"/>
                      <w:sz w:val="23"/>
                    </w:rPr>
                    <w:t>,</w:t>
                  </w:r>
                  <w:r>
                    <w:rPr>
                      <w:rFonts w:ascii="Courier New" w:hAnsi="Courier New"/>
                      <w:color w:val="181818"/>
                      <w:spacing w:val="-2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ni</w:t>
                  </w:r>
                  <w:r>
                    <w:rPr>
                      <w:rFonts w:ascii="Courier New" w:hAnsi="Courier New"/>
                      <w:color w:val="181818"/>
                      <w:spacing w:val="-7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spacing w:val="26"/>
                      <w:w w:val="81"/>
                      <w:sz w:val="23"/>
                    </w:rPr>
                    <w:t>l</w:t>
                  </w:r>
                  <w:r>
                    <w:rPr>
                      <w:rFonts w:ascii="Courier New" w:hAnsi="Courier New"/>
                      <w:color w:val="181818"/>
                      <w:w w:val="95"/>
                      <w:sz w:val="23"/>
                    </w:rPr>
                    <w:t>a</w:t>
                  </w:r>
                  <w:r>
                    <w:rPr>
                      <w:rFonts w:ascii="Courier New" w:hAnsi="Courier New"/>
                      <w:color w:val="181818"/>
                      <w:w w:val="95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8"/>
                      <w:sz w:val="23"/>
                    </w:rPr>
                    <w:t>las</w:t>
                  </w:r>
                  <w:r>
                    <w:rPr>
                      <w:rFonts w:ascii="Courier New" w:hAnsi="Courier New"/>
                      <w:color w:val="181818"/>
                      <w:spacing w:val="38"/>
                      <w:sz w:val="23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55"/>
                      <w:sz w:val="19"/>
                    </w:rPr>
                    <w:t>f</w:t>
                  </w:r>
                  <w:r>
                    <w:rPr>
                      <w:rFonts w:ascii="Arial" w:hAnsi="Arial"/>
                      <w:color w:val="181818"/>
                      <w:spacing w:val="-8"/>
                      <w:sz w:val="19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71"/>
                      <w:sz w:val="23"/>
                    </w:rPr>
                    <w:t>a.cul</w:t>
                  </w:r>
                  <w:r>
                    <w:rPr>
                      <w:rFonts w:ascii="Courier New" w:hAnsi="Courier New"/>
                      <w:color w:val="181818"/>
                      <w:spacing w:val="-10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tades</w:t>
                  </w:r>
                  <w:r>
                    <w:rPr>
                      <w:rFonts w:ascii="Courier New" w:hAnsi="Courier New"/>
                      <w:color w:val="181818"/>
                      <w:spacing w:val="54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del</w:t>
                  </w:r>
                  <w:r>
                    <w:rPr>
                      <w:rFonts w:ascii="Courier New" w:hAnsi="Courier New"/>
                      <w:color w:val="181818"/>
                      <w:spacing w:val="22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83"/>
                      <w:sz w:val="22"/>
                    </w:rPr>
                    <w:t>P</w:t>
                  </w:r>
                  <w:r>
                    <w:rPr>
                      <w:rFonts w:ascii="Times New Roman" w:hAnsi="Times New Roman"/>
                      <w:color w:val="181818"/>
                      <w:spacing w:val="-1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22"/>
                      <w:sz w:val="22"/>
                    </w:rPr>
                    <w:t>r</w:t>
                  </w:r>
                  <w:r>
                    <w:rPr>
                      <w:rFonts w:ascii="Times New Roman" w:hAnsi="Times New Roman"/>
                      <w:color w:val="181818"/>
                      <w:spacing w:val="-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25"/>
                      <w:sz w:val="22"/>
                    </w:rPr>
                    <w:t>es</w:t>
                  </w:r>
                  <w:r>
                    <w:rPr>
                      <w:rFonts w:ascii="Times New Roman" w:hAnsi="Times New Roman"/>
                      <w:color w:val="181818"/>
                      <w:spacing w:val="-2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35"/>
                      <w:sz w:val="22"/>
                    </w:rPr>
                    <w:t>ident</w:t>
                  </w:r>
                  <w:r>
                    <w:rPr>
                      <w:rFonts w:ascii="Times New Roman" w:hAnsi="Times New Roman"/>
                      <w:color w:val="181818"/>
                      <w:spacing w:val="-1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6"/>
                      <w:sz w:val="22"/>
                    </w:rPr>
                    <w:t>e</w:t>
                  </w:r>
                  <w:r>
                    <w:rPr>
                      <w:rFonts w:ascii="Times New Roman" w:hAnsi="Times New Roman"/>
                      <w:color w:val="181818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89"/>
                      <w:sz w:val="22"/>
                    </w:rPr>
                    <w:t>,</w:t>
                  </w:r>
                  <w:r>
                    <w:rPr>
                      <w:rFonts w:ascii="Times New Roman" w:hAnsi="Times New Roman"/>
                      <w:color w:val="181818"/>
                      <w:sz w:val="22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Secretario</w:t>
                  </w:r>
                  <w:r>
                    <w:rPr>
                      <w:rFonts w:ascii="Courier New" w:hAnsi="Courier New"/>
                      <w:color w:val="181818"/>
                      <w:spacing w:val="52"/>
                      <w:sz w:val="23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21"/>
                      <w:sz w:val="18"/>
                    </w:rPr>
                    <w:t>y</w:t>
                  </w:r>
                  <w:r>
                    <w:rPr>
                      <w:rFonts w:ascii="Arial" w:hAnsi="Arial"/>
                      <w:color w:val="181818"/>
                      <w:sz w:val="18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Director</w:t>
                  </w:r>
                  <w:r>
                    <w:rPr>
                      <w:rFonts w:ascii="Courier New" w:hAnsi="Courier New"/>
                      <w:color w:val="181818"/>
                      <w:spacing w:val="42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Gerente</w:t>
                  </w:r>
                  <w:r>
                    <w:rPr>
                      <w:rFonts w:ascii="Courier New" w:hAns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de</w:t>
                  </w:r>
                  <w:r>
                    <w:rPr>
                      <w:rFonts w:ascii="Courier New" w:hAnsi="Courier New"/>
                      <w:color w:val="181818"/>
                      <w:spacing w:val="3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la</w:t>
                  </w:r>
                  <w:r>
                    <w:rPr>
                      <w:rFonts w:ascii="Courier New" w:hAnsi="Courier New"/>
                      <w:color w:val="181818"/>
                      <w:spacing w:val="30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Socied;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4"/>
                      <w:sz w:val="23"/>
                    </w:rPr>
                    <w:t>contenidas</w:t>
                  </w:r>
                  <w:r>
                    <w:rPr>
                      <w:rFonts w:ascii="Courier New" w:hAnsi="Courier New"/>
                      <w:color w:val="181818"/>
                      <w:spacing w:val="1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6"/>
                      <w:sz w:val="23"/>
                    </w:rPr>
                    <w:t>en</w:t>
                  </w:r>
                  <w:r>
                    <w:rPr>
                      <w:rFonts w:ascii="Courier New" w:hAnsi="Courier New"/>
                      <w:color w:val="181818"/>
                      <w:spacing w:val="6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los</w:t>
                  </w:r>
                  <w:r>
                    <w:rPr>
                      <w:rFonts w:ascii="Courier New" w:hAnsi="Courier New"/>
                      <w:color w:val="181818"/>
                      <w:spacing w:val="1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articules</w:t>
                  </w:r>
                  <w:r>
                    <w:rPr>
                      <w:rFonts w:ascii="Courier New" w:hAnsi="Courier New"/>
                      <w:color w:val="181818"/>
                      <w:spacing w:val="1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39</w:t>
                  </w:r>
                  <w:r>
                    <w:rPr>
                      <w:rFonts w:ascii="Courier New" w:hAnsi="Courier New"/>
                      <w:color w:val="181818"/>
                      <w:spacing w:val="-15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78"/>
                      <w:sz w:val="23"/>
                    </w:rPr>
                    <w:t>a</w:t>
                  </w:r>
                  <w:r>
                    <w:rPr>
                      <w:rFonts w:ascii="Courier New" w:hAnsi="Courier New"/>
                      <w:color w:val="181818"/>
                      <w:spacing w:val="5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spacing w:val="-26"/>
                      <w:w w:val="124"/>
                      <w:sz w:val="23"/>
                    </w:rPr>
                    <w:t>4</w:t>
                  </w:r>
                  <w:r>
                    <w:rPr>
                      <w:rFonts w:ascii="Courier New" w:hAnsi="Courier New"/>
                      <w:color w:val="181818"/>
                      <w:w w:val="82"/>
                      <w:sz w:val="23"/>
                    </w:rPr>
                    <w:t>1</w:t>
                  </w:r>
                  <w:r>
                    <w:rPr>
                      <w:rFonts w:ascii="Courier New" w:hAnsi="Courier New"/>
                      <w:color w:val="181818"/>
                      <w:spacing w:val="-99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60"/>
                      <w:sz w:val="23"/>
                    </w:rPr>
                    <w:t>,</w:t>
                  </w:r>
                  <w:r>
                    <w:rPr>
                      <w:rFonts w:ascii="Courier New" w:hAnsi="Courier New"/>
                      <w:color w:val="181818"/>
                      <w:spacing w:val="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conforme</w:t>
                  </w:r>
                  <w:r>
                    <w:rPr>
                      <w:rFonts w:ascii="Courier New" w:hAnsi="Courier New"/>
                      <w:color w:val="181818"/>
                      <w:spacing w:val="1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al</w:t>
                  </w:r>
                  <w:r>
                    <w:rPr>
                      <w:rFonts w:ascii="Courier New" w:hAnsi="Courier New"/>
                      <w:color w:val="181818"/>
                      <w:spacing w:val="15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artículo</w:t>
                  </w:r>
                  <w:r>
                    <w:rPr>
                      <w:rFonts w:ascii="Courier New" w:hAnsi="Courier New"/>
                      <w:color w:val="181818"/>
                      <w:spacing w:val="35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185</w:t>
                  </w:r>
                  <w:r>
                    <w:rPr>
                      <w:rFonts w:ascii="Courier New" w:hAnsi="Courier New"/>
                      <w:color w:val="181818"/>
                      <w:spacing w:val="17"/>
                      <w:w w:val="89"/>
                      <w:sz w:val="23"/>
                    </w:rPr>
                    <w:t>.</w:t>
                  </w:r>
                  <w:r>
                    <w:rPr>
                      <w:rFonts w:ascii="Courier New" w:hAnsi="Courier New"/>
                      <w:color w:val="181818"/>
                      <w:w w:val="106"/>
                      <w:sz w:val="23"/>
                    </w:rPr>
                    <w:t>6</w:t>
                  </w:r>
                  <w:r>
                    <w:rPr>
                      <w:rFonts w:ascii="Courier New" w:hAnsi="Courier New"/>
                      <w:color w:val="181818"/>
                      <w:spacing w:val="-27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del</w:t>
                  </w:r>
                  <w:r>
                    <w:rPr>
                      <w:rFonts w:ascii="Courier New" w:hAnsi="Courier New"/>
                      <w:color w:val="181818"/>
                      <w:spacing w:val="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Reglam</w:t>
                  </w:r>
                  <w:r>
                    <w:rPr>
                      <w:rFonts w:ascii="Courier New" w:hAnsi="Courier New"/>
                      <w:color w:val="181818"/>
                      <w:spacing w:val="-90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e</w:t>
                  </w:r>
                  <w:r>
                    <w:rPr>
                      <w:rFonts w:ascii="Courier New" w:hAnsi="Courier New"/>
                      <w:color w:val="181818"/>
                      <w:spacing w:val="23"/>
                      <w:w w:val="93"/>
                      <w:sz w:val="23"/>
                    </w:rPr>
                    <w:t>n</w:t>
                  </w:r>
                  <w:r>
                    <w:rPr>
                      <w:rFonts w:ascii="Courier New" w:hAnsi="Courier New"/>
                      <w:color w:val="181818"/>
                      <w:w w:val="61"/>
                      <w:sz w:val="23"/>
                    </w:rPr>
                    <w:t>·</w:t>
                  </w:r>
                  <w:r>
                    <w:rPr>
                      <w:rFonts w:ascii="Courier New" w:hAnsi="Courier New"/>
                      <w:color w:val="181818"/>
                      <w:w w:val="6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7"/>
                      <w:sz w:val="23"/>
                    </w:rPr>
                    <w:t>del</w:t>
                  </w:r>
                  <w:r>
                    <w:rPr>
                      <w:rFonts w:ascii="Courier New" w:hAnsi="Courier New"/>
                      <w:color w:val="181818"/>
                      <w:spacing w:val="5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78"/>
                      <w:sz w:val="23"/>
                    </w:rPr>
                    <w:t>R</w:t>
                  </w:r>
                  <w:r>
                    <w:rPr>
                      <w:rFonts w:ascii="Courier New" w:hAnsi="Courier New"/>
                      <w:color w:val="181818"/>
                      <w:spacing w:val="-10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egistro</w:t>
                  </w:r>
                  <w:r>
                    <w:rPr>
                      <w:rFonts w:ascii="Courier New" w:hAnsi="Courier New"/>
                      <w:color w:val="181818"/>
                      <w:spacing w:val="-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Mercantil.</w:t>
                  </w:r>
                  <w:r>
                    <w:rPr>
                      <w:rFonts w:ascii="Courier New" w:hAns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076393pt;margin-top:332.912079pt;width:497.6pt;height:13.5pt;mso-position-horizontal-relative:page;mso-position-vertical-relative:page;z-index:-80584" type="#_x0000_t202" filled="false" stroked="false">
            <v:textbox inset="0,0,0,0">
              <w:txbxContent>
                <w:p>
                  <w:pPr>
                    <w:tabs>
                      <w:tab w:pos="9869" w:val="left" w:leader="none"/>
                    </w:tabs>
                    <w:spacing w:line="258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181818"/>
                      <w:w w:val="94"/>
                      <w:sz w:val="21"/>
                    </w:rPr>
                    <w:t>ADVERTENCIA</w:t>
                  </w:r>
                  <w:r>
                    <w:rPr>
                      <w:rFonts w:ascii="Times New Roman"/>
                      <w:color w:val="181818"/>
                      <w:spacing w:val="2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88"/>
                      <w:sz w:val="21"/>
                    </w:rPr>
                    <w:t>: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21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24"/>
                      <w:sz w:val="21"/>
                    </w:rPr>
                    <w:t>Par</w:t>
                  </w:r>
                  <w:r>
                    <w:rPr>
                      <w:rFonts w:ascii="Times New Roman"/>
                      <w:color w:val="181818"/>
                      <w:spacing w:val="-14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12"/>
                      <w:sz w:val="21"/>
                    </w:rPr>
                    <w:t>a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24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8"/>
                      <w:sz w:val="21"/>
                    </w:rPr>
                    <w:t>h</w:t>
                  </w:r>
                  <w:r>
                    <w:rPr>
                      <w:rFonts w:ascii="Times New Roman"/>
                      <w:color w:val="181818"/>
                      <w:spacing w:val="-18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9"/>
                      <w:sz w:val="21"/>
                    </w:rPr>
                    <w:t>a</w:t>
                  </w:r>
                  <w:r>
                    <w:rPr>
                      <w:rFonts w:ascii="Times New Roman"/>
                      <w:color w:val="181818"/>
                      <w:spacing w:val="-15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38"/>
                      <w:sz w:val="21"/>
                    </w:rPr>
                    <w:t>cer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  </w:t>
                  </w:r>
                  <w:r>
                    <w:rPr>
                      <w:rFonts w:ascii="Times New Roman"/>
                      <w:color w:val="181818"/>
                      <w:spacing w:val="-21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14"/>
                      <w:sz w:val="21"/>
                    </w:rPr>
                    <w:t>c</w:t>
                  </w:r>
                  <w:r>
                    <w:rPr>
                      <w:rFonts w:ascii="Times New Roman"/>
                      <w:color w:val="181818"/>
                      <w:spacing w:val="19"/>
                      <w:w w:val="114"/>
                      <w:sz w:val="21"/>
                    </w:rPr>
                    <w:t>o</w:t>
                  </w:r>
                  <w:r>
                    <w:rPr>
                      <w:rFonts w:ascii="Times New Roman"/>
                      <w:color w:val="181818"/>
                      <w:w w:val="87"/>
                      <w:sz w:val="21"/>
                    </w:rPr>
                    <w:t>n</w:t>
                  </w:r>
                  <w:r>
                    <w:rPr>
                      <w:rFonts w:ascii="Times New Roman"/>
                      <w:color w:val="181818"/>
                      <w:spacing w:val="-17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21"/>
                      <w:w w:val="134"/>
                      <w:sz w:val="21"/>
                    </w:rPr>
                    <w:t>s</w:t>
                  </w:r>
                  <w:r>
                    <w:rPr>
                      <w:rFonts w:ascii="Times New Roman"/>
                      <w:color w:val="181818"/>
                      <w:w w:val="144"/>
                      <w:sz w:val="21"/>
                    </w:rPr>
                    <w:t>t</w:t>
                  </w:r>
                  <w:r>
                    <w:rPr>
                      <w:rFonts w:ascii="Times New Roman"/>
                      <w:color w:val="181818"/>
                      <w:spacing w:val="-17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41"/>
                      <w:sz w:val="21"/>
                    </w:rPr>
                    <w:t>ar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21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19"/>
                      <w:sz w:val="21"/>
                    </w:rPr>
                    <w:t>que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2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46"/>
                      <w:sz w:val="21"/>
                    </w:rPr>
                    <w:t>el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  </w:t>
                  </w:r>
                  <w:r>
                    <w:rPr>
                      <w:rFonts w:ascii="Times New Roman"/>
                      <w:color w:val="181818"/>
                      <w:spacing w:val="-22"/>
                      <w:sz w:val="21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2"/>
                      <w:sz w:val="23"/>
                    </w:rPr>
                    <w:t>contenido</w:t>
                  </w:r>
                  <w:r>
                    <w:rPr>
                      <w:rFonts w:ascii="Courier New"/>
                      <w:color w:val="181818"/>
                      <w:spacing w:val="50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83"/>
                      <w:sz w:val="23"/>
                    </w:rPr>
                    <w:t>del</w:t>
                  </w:r>
                  <w:r>
                    <w:rPr>
                      <w:rFonts w:ascii="Courier New"/>
                      <w:color w:val="181818"/>
                      <w:spacing w:val="31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7"/>
                      <w:sz w:val="21"/>
                    </w:rPr>
                    <w:t>p</w:t>
                  </w:r>
                  <w:r>
                    <w:rPr>
                      <w:rFonts w:ascii="Times New Roman"/>
                      <w:color w:val="181818"/>
                      <w:spacing w:val="-24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39"/>
                      <w:sz w:val="21"/>
                    </w:rPr>
                    <w:t>r</w:t>
                  </w:r>
                  <w:r>
                    <w:rPr>
                      <w:rFonts w:ascii="Times New Roman"/>
                      <w:color w:val="181818"/>
                      <w:spacing w:val="-23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27"/>
                      <w:sz w:val="21"/>
                    </w:rPr>
                    <w:t>eced</w:t>
                  </w:r>
                  <w:r>
                    <w:rPr>
                      <w:rFonts w:ascii="Times New Roman"/>
                      <w:color w:val="181818"/>
                      <w:spacing w:val="-21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12"/>
                      <w:sz w:val="21"/>
                    </w:rPr>
                    <w:t>en</w:t>
                  </w:r>
                  <w:r>
                    <w:rPr>
                      <w:rFonts w:ascii="Times New Roman"/>
                      <w:color w:val="181818"/>
                      <w:spacing w:val="-15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57"/>
                      <w:sz w:val="21"/>
                    </w:rPr>
                    <w:t>t</w:t>
                  </w:r>
                  <w:r>
                    <w:rPr>
                      <w:rFonts w:ascii="Times New Roman"/>
                      <w:color w:val="181818"/>
                      <w:spacing w:val="-21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21"/>
                      <w:sz w:val="21"/>
                    </w:rPr>
                    <w:t>e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23"/>
                      <w:sz w:val="21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1"/>
                      <w:sz w:val="23"/>
                    </w:rPr>
                    <w:t>documento</w:t>
                  </w:r>
                  <w:r>
                    <w:rPr>
                      <w:rFonts w:asci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Arial"/>
                      <w:color w:val="181818"/>
                      <w:w w:val="188"/>
                      <w:sz w:val="12"/>
                    </w:rPr>
                    <w:t>I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258171pt;margin-top:344.730286pt;width:274.5pt;height:25.5pt;mso-position-horizontal-relative:page;mso-position-vertical-relative:page;z-index:-80560" type="#_x0000_t202" filled="false" stroked="false">
            <v:textbox inset="0,0,0,0">
              <w:txbxContent>
                <w:p>
                  <w:pPr>
                    <w:tabs>
                      <w:tab w:pos="2019" w:val="left" w:leader="none"/>
                      <w:tab w:pos="2892" w:val="left" w:leader="none"/>
                      <w:tab w:pos="3633" w:val="left" w:leader="none"/>
                      <w:tab w:pos="4979" w:val="left" w:leader="none"/>
                      <w:tab w:pos="5306" w:val="left" w:leader="none"/>
                    </w:tabs>
                    <w:spacing w:line="220" w:lineRule="auto" w:before="13"/>
                    <w:ind w:left="27" w:right="17" w:hanging="8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/>
                      <w:color w:val="181818"/>
                      <w:w w:val="94"/>
                      <w:sz w:val="23"/>
                    </w:rPr>
                    <w:t>encuentra</w:t>
                  </w:r>
                  <w:r>
                    <w:rPr>
                      <w:rFonts w:ascii="Courier New" w:hAnsi="Courier New"/>
                      <w:color w:val="181818"/>
                      <w:spacing w:val="-70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75"/>
                      <w:sz w:val="23"/>
                    </w:rPr>
                    <w:t>,</w:t>
                  </w:r>
                  <w:r>
                    <w:rPr>
                      <w:rFonts w:ascii="Courier New" w:hAnsi="Courier New"/>
                      <w:color w:val="181818"/>
                      <w:spacing w:val="5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3"/>
                      <w:sz w:val="23"/>
                    </w:rPr>
                    <w:t>al</w:t>
                  </w:r>
                  <w:r>
                    <w:rPr>
                      <w:rFonts w:ascii="Courier New" w:hAns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haber</w:t>
                  </w:r>
                  <w:r>
                    <w:rPr>
                      <w:rFonts w:ascii="Courier New" w:hAns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sido</w:t>
                  </w:r>
                  <w:r>
                    <w:rPr>
                      <w:rFonts w:ascii="Courier New" w:hAns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inscrito</w:t>
                  </w:r>
                  <w:r>
                    <w:rPr>
                      <w:rFonts w:ascii="Courier New" w:hAnsi="Courier New"/>
                      <w:color w:val="181818"/>
                      <w:spacing w:val="-8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60"/>
                      <w:sz w:val="23"/>
                    </w:rPr>
                    <w:t>,</w:t>
                  </w:r>
                  <w:r>
                    <w:rPr>
                      <w:rFonts w:ascii="Courier New" w:hAns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bajo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r</w:t>
                  </w:r>
                  <w:r>
                    <w:rPr>
                      <w:rFonts w:ascii="Courier New" w:hAnsi="Courier New"/>
                      <w:color w:val="181818"/>
                      <w:spacing w:val="15"/>
                      <w:w w:val="92"/>
                      <w:sz w:val="23"/>
                    </w:rPr>
                    <w:t>e</w:t>
                  </w:r>
                  <w:r>
                    <w:rPr>
                      <w:rFonts w:ascii="Courier New" w:hAnsi="Courier New"/>
                      <w:color w:val="181818"/>
                      <w:w w:val="94"/>
                      <w:sz w:val="23"/>
                    </w:rPr>
                    <w:t>gi</w:t>
                  </w:r>
                  <w:r>
                    <w:rPr>
                      <w:rFonts w:ascii="Courier New" w:hAnsi="Courier New"/>
                      <w:color w:val="181818"/>
                      <w:spacing w:val="21"/>
                      <w:w w:val="94"/>
                      <w:sz w:val="23"/>
                    </w:rPr>
                    <w:t>s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tra</w:t>
                  </w:r>
                  <w:r>
                    <w:rPr>
                      <w:rFonts w:ascii="Courier New" w:hAnsi="Courier New"/>
                      <w:color w:val="181818"/>
                      <w:spacing w:val="26"/>
                      <w:w w:val="90"/>
                      <w:sz w:val="23"/>
                    </w:rPr>
                    <w:t>l</w:t>
                  </w:r>
                  <w:r>
                    <w:rPr>
                      <w:rFonts w:ascii="Courier New" w:hAnsi="Courier New"/>
                      <w:color w:val="181818"/>
                      <w:w w:val="83"/>
                      <w:sz w:val="23"/>
                    </w:rPr>
                    <w:t>es</w:t>
                  </w:r>
                  <w:r>
                    <w:rPr>
                      <w:rFonts w:ascii="Courier New" w:hAnsi="Courier New"/>
                      <w:color w:val="181818"/>
                      <w:spacing w:val="2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recogí</w:t>
                  </w:r>
                  <w:r>
                    <w:rPr>
                      <w:rFonts w:ascii="Courier New" w:hAnsi="Courier New"/>
                      <w:color w:val="181818"/>
                      <w:spacing w:val="-107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dos</w:t>
                  </w:r>
                  <w:r>
                    <w:rPr>
                      <w:rFonts w:ascii="Courier New" w:hAnsi="Courier New"/>
                      <w:color w:val="181818"/>
                      <w:spacing w:val="64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en</w:t>
                  </w:r>
                  <w:r>
                    <w:rPr>
                      <w:rFonts w:ascii="Courier New" w:hAnsi="Courier New"/>
                      <w:color w:val="181818"/>
                      <w:spacing w:val="56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7"/>
                      <w:sz w:val="23"/>
                    </w:rPr>
                    <w:t>los</w:t>
                  </w:r>
                  <w:r>
                    <w:rPr>
                      <w:rFonts w:ascii="Courier New" w:hAnsi="Courier New"/>
                      <w:color w:val="181818"/>
                      <w:spacing w:val="4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Artículos</w:t>
                  </w:r>
                  <w:r>
                    <w:rPr>
                      <w:rFonts w:ascii="Courier New" w:hAns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7</w:t>
                  </w:r>
                  <w:r>
                    <w:rPr>
                      <w:rFonts w:ascii="Courier New" w:hAns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80.214508pt;margin-top:344.730286pt;width:86.65pt;height:13.5pt;mso-position-horizontal-relative:page;mso-position-vertical-relative:page;z-index:-80536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/>
                      <w:color w:val="181818"/>
                      <w:w w:val="94"/>
                      <w:sz w:val="23"/>
                    </w:rPr>
                    <w:t>la</w:t>
                  </w:r>
                  <w:r>
                    <w:rPr>
                      <w:rFonts w:ascii="Courier New" w:hAnsi="Courier New"/>
                      <w:color w:val="181818"/>
                      <w:spacing w:val="67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protección</w:t>
                  </w:r>
                  <w:r>
                    <w:rPr>
                      <w:rFonts w:ascii="Courier New" w:hAns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471985pt;margin-top:344.730286pt;width:110.35pt;height:13.5pt;mso-position-horizontal-relative:page;mso-position-vertical-relative:page;z-index:-80512" type="#_x0000_t202" filled="false" stroked="false">
            <v:textbox inset="0,0,0,0">
              <w:txbxContent>
                <w:p>
                  <w:pPr>
                    <w:tabs>
                      <w:tab w:pos="485" w:val="left" w:leader="none"/>
                      <w:tab w:pos="1092" w:val="left" w:leader="none"/>
                    </w:tabs>
                    <w:spacing w:line="25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Courier New"/>
                      <w:color w:val="181818"/>
                      <w:w w:val="86"/>
                      <w:sz w:val="23"/>
                    </w:rPr>
                    <w:t>de</w:t>
                  </w:r>
                  <w:r>
                    <w:rPr>
                      <w:rFonts w:asci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Courier New"/>
                      <w:color w:val="181818"/>
                      <w:spacing w:val="21"/>
                      <w:w w:val="74"/>
                      <w:sz w:val="23"/>
                    </w:rPr>
                    <w:t>l</w:t>
                  </w:r>
                  <w:r>
                    <w:rPr>
                      <w:rFonts w:ascii="Courier New"/>
                      <w:color w:val="181818"/>
                      <w:w w:val="89"/>
                      <w:sz w:val="23"/>
                    </w:rPr>
                    <w:t>os</w:t>
                  </w:r>
                  <w:r>
                    <w:rPr>
                      <w:rFonts w:asci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Times New Roman"/>
                      <w:color w:val="181818"/>
                      <w:w w:val="155"/>
                      <w:sz w:val="20"/>
                    </w:rPr>
                    <w:t>pri</w:t>
                  </w:r>
                  <w:r>
                    <w:rPr>
                      <w:rFonts w:ascii="Times New Roman"/>
                      <w:color w:val="181818"/>
                      <w:spacing w:val="-15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1"/>
                      <w:sz w:val="20"/>
                    </w:rPr>
                    <w:t>n</w:t>
                  </w:r>
                  <w:r>
                    <w:rPr>
                      <w:rFonts w:ascii="Times New Roman"/>
                      <w:color w:val="181818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53"/>
                      <w:sz w:val="20"/>
                    </w:rPr>
                    <w:t>cip</w:t>
                  </w:r>
                  <w:r>
                    <w:rPr>
                      <w:rFonts w:ascii="Times New Roman"/>
                      <w:color w:val="181818"/>
                      <w:spacing w:val="-23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92"/>
                      <w:sz w:val="20"/>
                    </w:rPr>
                    <w:t>i</w:t>
                  </w:r>
                  <w:r>
                    <w:rPr>
                      <w:rFonts w:ascii="Times New Roman"/>
                      <w:color w:val="181818"/>
                      <w:spacing w:val="-27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32"/>
                      <w:sz w:val="20"/>
                    </w:rPr>
                    <w:t>&lt;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215698pt;margin-top:356.730286pt;width:219.5pt;height:13.5pt;mso-position-horizontal-relative:page;mso-position-vertical-relative:page;z-index:-80488" type="#_x0000_t202" filled="false" stroked="false">
            <v:textbox inset="0,0,0,0">
              <w:txbxContent>
                <w:p>
                  <w:pPr>
                    <w:tabs>
                      <w:tab w:pos="343" w:val="left" w:leader="none"/>
                    </w:tabs>
                    <w:spacing w:line="25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color w:val="181818"/>
                      <w:w w:val="126"/>
                      <w:sz w:val="18"/>
                    </w:rPr>
                    <w:t>y</w:t>
                  </w:r>
                  <w:r>
                    <w:rPr>
                      <w:rFonts w:ascii="Arial" w:hAnsi="Arial"/>
                      <w:color w:val="181818"/>
                      <w:sz w:val="18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102"/>
                      <w:sz w:val="23"/>
                    </w:rPr>
                    <w:t>9,</w:t>
                  </w:r>
                  <w:r>
                    <w:rPr>
                      <w:rFonts w:ascii="Courier New" w:hAnsi="Courier New"/>
                      <w:color w:val="181818"/>
                      <w:spacing w:val="1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párrafo</w:t>
                  </w:r>
                  <w:r>
                    <w:rPr>
                      <w:rFonts w:ascii="Courier New" w:hAnsi="Courier New"/>
                      <w:color w:val="181818"/>
                      <w:spacing w:val="67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primero</w:t>
                  </w:r>
                  <w:r>
                    <w:rPr>
                      <w:rFonts w:ascii="Courier New" w:hAnsi="Courier New"/>
                      <w:color w:val="181818"/>
                      <w:spacing w:val="-65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60"/>
                      <w:sz w:val="23"/>
                    </w:rPr>
                    <w:t>,</w:t>
                  </w:r>
                  <w:r>
                    <w:rPr>
                      <w:rFonts w:ascii="Courier New" w:hAnsi="Courier New"/>
                      <w:color w:val="181818"/>
                      <w:spacing w:val="59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5"/>
                      <w:sz w:val="23"/>
                    </w:rPr>
                    <w:t>del</w:t>
                  </w:r>
                  <w:r>
                    <w:rPr>
                      <w:rFonts w:ascii="Courier New" w:hAnsi="Courier New"/>
                      <w:color w:val="181818"/>
                      <w:spacing w:val="62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31"/>
                      <w:sz w:val="21"/>
                    </w:rPr>
                    <w:t>vig</w:t>
                  </w:r>
                  <w:r>
                    <w:rPr>
                      <w:rFonts w:ascii="Times New Roman" w:hAnsi="Times New Roman"/>
                      <w:color w:val="181818"/>
                      <w:spacing w:val="-1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16"/>
                      <w:sz w:val="21"/>
                    </w:rPr>
                    <w:t>en1</w:t>
                  </w:r>
                  <w:r>
                    <w:rPr>
                      <w:rFonts w:ascii="Times New Roman" w:hAns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076393pt;margin-top:368.548492pt;width:272.95pt;height:13.5pt;mso-position-horizontal-relative:page;mso-position-vertical-relative:page;z-index:-80464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78"/>
                      <w:sz w:val="23"/>
                    </w:rPr>
                    <w:t>R</w:t>
                  </w:r>
                  <w:r>
                    <w:rPr>
                      <w:rFonts w:ascii="Courier New"/>
                      <w:color w:val="181818"/>
                      <w:spacing w:val="-108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4"/>
                      <w:sz w:val="23"/>
                    </w:rPr>
                    <w:t>eglamento</w:t>
                  </w:r>
                  <w:r>
                    <w:rPr>
                      <w:rFonts w:ascii="Courier New"/>
                      <w:color w:val="181818"/>
                      <w:spacing w:val="17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85"/>
                      <w:sz w:val="23"/>
                    </w:rPr>
                    <w:t>del</w:t>
                  </w:r>
                  <w:r>
                    <w:rPr>
                      <w:rFonts w:ascii="Courier New"/>
                      <w:color w:val="181818"/>
                      <w:spacing w:val="-3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2"/>
                      <w:sz w:val="23"/>
                    </w:rPr>
                    <w:t>Registro</w:t>
                  </w:r>
                  <w:r>
                    <w:rPr>
                      <w:rFonts w:ascii="Courier New"/>
                      <w:color w:val="181818"/>
                      <w:spacing w:val="27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88"/>
                      <w:sz w:val="23"/>
                    </w:rPr>
                    <w:t>Mercantil</w:t>
                  </w:r>
                  <w:r>
                    <w:rPr>
                      <w:rFonts w:ascii="Courier New"/>
                      <w:color w:val="181818"/>
                      <w:spacing w:val="-50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60"/>
                      <w:sz w:val="23"/>
                    </w:rPr>
                    <w:t>,</w:t>
                  </w:r>
                  <w:r>
                    <w:rPr>
                      <w:rFonts w:ascii="Courier New"/>
                      <w:color w:val="181818"/>
                      <w:spacing w:val="4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0"/>
                      <w:sz w:val="23"/>
                    </w:rPr>
                    <w:t>que</w:t>
                  </w:r>
                  <w:r>
                    <w:rPr>
                      <w:rFonts w:ascii="Courier New"/>
                      <w:color w:val="181818"/>
                      <w:spacing w:val="-2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0"/>
                      <w:sz w:val="23"/>
                    </w:rPr>
                    <w:t>son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2.397491pt;margin-top:368.548492pt;width:181.1pt;height:13.5pt;mso-position-horizontal-relative:page;mso-position-vertical-relative:page;z-index:-80440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91"/>
                      <w:sz w:val="23"/>
                    </w:rPr>
                    <w:t>del</w:t>
                  </w:r>
                  <w:r>
                    <w:rPr>
                      <w:rFonts w:ascii="Courier New"/>
                      <w:color w:val="181818"/>
                      <w:spacing w:val="8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1"/>
                      <w:sz w:val="23"/>
                    </w:rPr>
                    <w:t>tenor</w:t>
                  </w:r>
                  <w:r>
                    <w:rPr>
                      <w:rFonts w:ascii="Courier New"/>
                      <w:color w:val="181818"/>
                      <w:spacing w:val="-3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1"/>
                      <w:sz w:val="23"/>
                    </w:rPr>
                    <w:t>literal</w:t>
                  </w:r>
                  <w:r>
                    <w:rPr>
                      <w:rFonts w:ascii="Courier New"/>
                      <w:color w:val="181818"/>
                      <w:spacing w:val="11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5"/>
                      <w:sz w:val="23"/>
                    </w:rPr>
                    <w:t>sig</w:t>
                  </w:r>
                  <w:r>
                    <w:rPr>
                      <w:rFonts w:ascii="Courier New"/>
                      <w:color w:val="181818"/>
                      <w:spacing w:val="-12"/>
                      <w:w w:val="95"/>
                      <w:sz w:val="23"/>
                    </w:rPr>
                    <w:t>u</w:t>
                  </w:r>
                  <w:r>
                    <w:rPr>
                      <w:rFonts w:ascii="Courier New"/>
                      <w:color w:val="181818"/>
                      <w:w w:val="91"/>
                      <w:sz w:val="23"/>
                    </w:rPr>
                    <w:t>iente: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5.530708pt;margin-top:380.366699pt;width:491.3pt;height:13.5pt;mso-position-horizontal-relative:page;mso-position-vertical-relative:page;z-index:-80416" type="#_x0000_t202" filled="false" stroked="false">
            <v:textbox inset="0,0,0,0">
              <w:txbxContent>
                <w:p>
                  <w:pPr>
                    <w:tabs>
                      <w:tab w:pos="2048" w:val="left" w:leader="none"/>
                    </w:tabs>
                    <w:spacing w:line="159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Times New Roman" w:hAnsi="Times New Roman"/>
                      <w:color w:val="181818"/>
                      <w:w w:val="130"/>
                      <w:sz w:val="20"/>
                    </w:rPr>
                    <w:t>"A</w:t>
                  </w:r>
                  <w:r>
                    <w:rPr>
                      <w:rFonts w:ascii="Times New Roman" w:hAnsi="Times New Roman"/>
                      <w:color w:val="181818"/>
                      <w:spacing w:val="19"/>
                      <w:w w:val="130"/>
                      <w:sz w:val="20"/>
                    </w:rPr>
                    <w:t>r</w:t>
                  </w:r>
                  <w:r>
                    <w:rPr>
                      <w:rFonts w:ascii="Times New Roman" w:hAnsi="Times New Roman"/>
                      <w:color w:val="181818"/>
                      <w:w w:val="208"/>
                      <w:sz w:val="20"/>
                    </w:rPr>
                    <w:t>tí</w:t>
                  </w:r>
                  <w:r>
                    <w:rPr>
                      <w:rFonts w:ascii="Times New Roman" w:hAnsi="Times New Roman"/>
                      <w:color w:val="181818"/>
                      <w:spacing w:val="-1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48"/>
                      <w:sz w:val="20"/>
                    </w:rPr>
                    <w:t>cul</w:t>
                  </w:r>
                  <w:r>
                    <w:rPr>
                      <w:rFonts w:ascii="Times New Roman" w:hAnsi="Times New Roman"/>
                      <w:color w:val="181818"/>
                      <w:spacing w:val="-18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7"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color w:val="181818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22"/>
                      <w:sz w:val="20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spacing w:val="-13"/>
                      <w:w w:val="99"/>
                      <w:sz w:val="23"/>
                    </w:rPr>
                    <w:t>7</w:t>
                  </w:r>
                  <w:r>
                    <w:rPr>
                      <w:rFonts w:ascii="Courier New" w:hAnsi="Courier New"/>
                      <w:color w:val="181818"/>
                      <w:w w:val="37"/>
                      <w:sz w:val="23"/>
                    </w:rPr>
                    <w:t>º-</w:t>
                  </w:r>
                  <w:r>
                    <w:rPr>
                      <w:rFonts w:ascii="Courier New" w:hAnsi="Courier New"/>
                      <w:color w:val="181818"/>
                      <w:spacing w:val="-99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  <w:position w:val="9"/>
                      <w:sz w:val="8"/>
                    </w:rPr>
                    <w:t>11</w:t>
                  </w:r>
                  <w:r>
                    <w:rPr>
                      <w:rFonts w:ascii="Times New Roman" w:hAnsi="Times New Roman"/>
                      <w:color w:val="181818"/>
                      <w:position w:val="9"/>
                      <w:sz w:val="8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Legitimación.</w:t>
                  </w:r>
                  <w:r>
                    <w:rPr>
                      <w:rFonts w:ascii="Courier New" w:hAnsi="Courier New"/>
                      <w:color w:val="181818"/>
                      <w:spacing w:val="-102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104"/>
                      <w:sz w:val="23"/>
                    </w:rPr>
                    <w:t>-</w:t>
                  </w:r>
                  <w:r>
                    <w:rPr>
                      <w:rFonts w:ascii="Courier New" w:hAnsi="Courier New"/>
                      <w:color w:val="181818"/>
                      <w:spacing w:val="-49"/>
                      <w:sz w:val="23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293"/>
                      <w:sz w:val="19"/>
                    </w:rPr>
                    <w:t>l.</w:t>
                  </w:r>
                  <w:r>
                    <w:rPr>
                      <w:rFonts w:ascii="Arial" w:hAnsi="Arial"/>
                      <w:color w:val="181818"/>
                      <w:sz w:val="19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spacing w:val="-10"/>
                      <w:sz w:val="19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El</w:t>
                  </w:r>
                  <w:r>
                    <w:rPr>
                      <w:rFonts w:ascii="Courier New" w:hAnsi="Courier New"/>
                      <w:color w:val="181818"/>
                      <w:spacing w:val="-14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contenido</w:t>
                  </w:r>
                  <w:r>
                    <w:rPr>
                      <w:rFonts w:ascii="Courier New" w:hAnsi="Courier New"/>
                      <w:color w:val="181818"/>
                      <w:spacing w:val="20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del</w:t>
                  </w:r>
                  <w:r>
                    <w:rPr>
                      <w:rFonts w:ascii="Courier New" w:hAnsi="Courier New"/>
                      <w:color w:val="181818"/>
                      <w:spacing w:val="-2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Registro</w:t>
                  </w:r>
                  <w:r>
                    <w:rPr>
                      <w:rFonts w:ascii="Courier New" w:hAnsi="Courier New"/>
                      <w:color w:val="181818"/>
                      <w:spacing w:val="32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se</w:t>
                  </w:r>
                  <w:r>
                    <w:rPr>
                      <w:rFonts w:ascii="Courier New" w:hAnsi="Courier New"/>
                      <w:color w:val="181818"/>
                      <w:spacing w:val="-47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pr</w:t>
                  </w:r>
                  <w:r>
                    <w:rPr>
                      <w:rFonts w:ascii="Courier New" w:hAnsi="Courier New"/>
                      <w:color w:val="181818"/>
                      <w:spacing w:val="22"/>
                      <w:w w:val="92"/>
                      <w:sz w:val="23"/>
                    </w:rPr>
                    <w:t>e</w:t>
                  </w:r>
                  <w:r>
                    <w:rPr>
                      <w:rFonts w:ascii="Courier New" w:hAnsi="Courier New"/>
                      <w:color w:val="181818"/>
                      <w:w w:val="41"/>
                      <w:sz w:val="23"/>
                    </w:rPr>
                    <w:t>.</w:t>
                  </w:r>
                  <w:r>
                    <w:rPr>
                      <w:rFonts w:ascii="Courier New" w:hAnsi="Courier New"/>
                      <w:color w:val="181818"/>
                      <w:spacing w:val="10"/>
                      <w:w w:val="41"/>
                      <w:sz w:val="23"/>
                    </w:rPr>
                    <w:t>s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ume</w:t>
                  </w:r>
                  <w:r>
                    <w:rPr>
                      <w:rFonts w:ascii="Courier New" w:hAnsi="Courier New"/>
                      <w:color w:val="181818"/>
                      <w:spacing w:val="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exacto</w:t>
                  </w:r>
                  <w:r>
                    <w:rPr>
                      <w:rFonts w:ascii="Courier New" w:hAnsi="Courier New"/>
                      <w:sz w:val="23"/>
                    </w:rPr>
                  </w:r>
                </w:p>
                <w:p>
                  <w:pPr>
                    <w:spacing w:line="47" w:lineRule="exact" w:before="0"/>
                    <w:ind w:left="1714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181818"/>
                      <w:w w:val="488"/>
                      <w:sz w:val="8"/>
                    </w:rPr>
                    <w:t>.-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076393pt;margin-top:392.184906pt;width:496.4pt;height:37.35pt;mso-position-horizontal-relative:page;mso-position-vertical-relative:page;z-index:-80392" type="#_x0000_t202" filled="false" stroked="false">
            <v:textbox inset="0,0,0,0">
              <w:txbxContent>
                <w:p>
                  <w:pPr>
                    <w:tabs>
                      <w:tab w:pos="8251" w:val="left" w:leader="none"/>
                    </w:tabs>
                    <w:spacing w:line="218" w:lineRule="auto" w:before="14"/>
                    <w:ind w:left="20" w:right="17" w:firstLine="1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válido.</w:t>
                  </w:r>
                  <w:r>
                    <w:rPr>
                      <w:rFonts w:ascii="Courier New" w:hAnsi="Courier New"/>
                      <w:color w:val="181818"/>
                      <w:spacing w:val="-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Los</w:t>
                  </w:r>
                  <w:r>
                    <w:rPr>
                      <w:rFonts w:ascii="Courier New" w:hAnsi="Courier New"/>
                      <w:color w:val="181818"/>
                      <w:spacing w:val="6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asientos</w:t>
                  </w:r>
                  <w:r>
                    <w:rPr>
                      <w:rFonts w:ascii="Courier New" w:hAnsi="Courier New"/>
                      <w:color w:val="181818"/>
                      <w:spacing w:val="-12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del</w:t>
                  </w:r>
                  <w:r>
                    <w:rPr>
                      <w:rFonts w:ascii="Courier New" w:hAnsi="Courier New"/>
                      <w:color w:val="181818"/>
                      <w:spacing w:val="-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Registro</w:t>
                  </w:r>
                  <w:r>
                    <w:rPr>
                      <w:rFonts w:ascii="Courier New" w:hAnsi="Courier New"/>
                      <w:color w:val="181818"/>
                      <w:spacing w:val="-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están</w:t>
                  </w:r>
                  <w:r>
                    <w:rPr>
                      <w:rFonts w:ascii="Courier New" w:hAnsi="Courier New"/>
                      <w:color w:val="18181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bajo</w:t>
                  </w:r>
                  <w:r>
                    <w:rPr>
                      <w:rFonts w:ascii="Courier New" w:hAnsi="Courier New"/>
                      <w:color w:val="181818"/>
                      <w:spacing w:val="19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la</w:t>
                  </w:r>
                  <w:r>
                    <w:rPr>
                      <w:rFonts w:ascii="Courier New" w:hAnsi="Courier New"/>
                      <w:color w:val="181818"/>
                      <w:spacing w:val="-2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salvaguarda</w:t>
                  </w:r>
                  <w:r>
                    <w:rPr>
                      <w:rFonts w:ascii="Courier New" w:hAnsi="Courier New"/>
                      <w:color w:val="181818"/>
                      <w:spacing w:val="30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6"/>
                      <w:sz w:val="23"/>
                    </w:rPr>
                    <w:t>de</w:t>
                  </w:r>
                  <w:r>
                    <w:rPr>
                      <w:rFonts w:ascii="Courier New" w:hAnsi="Courier New"/>
                      <w:color w:val="181818"/>
                      <w:spacing w:val="-9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los</w:t>
                  </w:r>
                  <w:r>
                    <w:rPr>
                      <w:rFonts w:ascii="Courier New" w:hAnsi="Courier New"/>
                      <w:color w:val="181818"/>
                      <w:spacing w:val="-12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spacing w:val="-21"/>
                      <w:w w:val="115"/>
                      <w:sz w:val="23"/>
                    </w:rPr>
                    <w:t>T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ribunales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4"/>
                      <w:sz w:val="23"/>
                    </w:rPr>
                    <w:t>producirán</w:t>
                  </w:r>
                  <w:r>
                    <w:rPr>
                      <w:rFonts w:ascii="Courier New" w:hAnsi="Courier New"/>
                      <w:color w:val="181818"/>
                      <w:spacing w:val="3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sus</w:t>
                  </w:r>
                  <w:r>
                    <w:rPr>
                      <w:rFonts w:ascii="Courier New" w:hAnsi="Courier New"/>
                      <w:color w:val="181818"/>
                      <w:spacing w:val="17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efec</w:t>
                  </w:r>
                  <w:r>
                    <w:rPr>
                      <w:rFonts w:ascii="Courier New" w:hAnsi="Courier New"/>
                      <w:color w:val="181818"/>
                      <w:spacing w:val="-106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7"/>
                      <w:sz w:val="23"/>
                    </w:rPr>
                    <w:t>tos</w:t>
                  </w:r>
                  <w:r>
                    <w:rPr>
                      <w:rFonts w:ascii="Courier New" w:hAnsi="Courier New"/>
                      <w:color w:val="181818"/>
                      <w:spacing w:val="25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6"/>
                      <w:sz w:val="23"/>
                    </w:rPr>
                    <w:t>mi</w:t>
                  </w:r>
                  <w:r>
                    <w:rPr>
                      <w:rFonts w:ascii="Courier New" w:hAnsi="Courier New"/>
                      <w:color w:val="181818"/>
                      <w:spacing w:val="-10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entras</w:t>
                  </w:r>
                  <w:r>
                    <w:rPr>
                      <w:rFonts w:ascii="Courier New" w:hAnsi="Courier New"/>
                      <w:color w:val="181818"/>
                      <w:spacing w:val="42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no</w:t>
                  </w:r>
                  <w:r>
                    <w:rPr>
                      <w:rFonts w:ascii="Courier New" w:hAnsi="Courier New"/>
                      <w:color w:val="181818"/>
                      <w:spacing w:val="37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se</w:t>
                  </w:r>
                  <w:r>
                    <w:rPr>
                      <w:rFonts w:ascii="Courier New" w:hAnsi="Courier New"/>
                      <w:color w:val="181818"/>
                      <w:spacing w:val="23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inscriba</w:t>
                  </w:r>
                  <w:r>
                    <w:rPr>
                      <w:rFonts w:ascii="Courier New" w:hAnsi="Courier New"/>
                      <w:color w:val="181818"/>
                      <w:spacing w:val="3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7"/>
                      <w:sz w:val="23"/>
                    </w:rPr>
                    <w:t>la</w:t>
                  </w:r>
                  <w:r>
                    <w:rPr>
                      <w:rFonts w:ascii="Courier New" w:hAnsi="Courier New"/>
                      <w:color w:val="181818"/>
                      <w:spacing w:val="5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9"/>
                      <w:sz w:val="23"/>
                    </w:rPr>
                    <w:t>declaración</w:t>
                  </w:r>
                  <w:r>
                    <w:rPr>
                      <w:rFonts w:ascii="Courier New" w:hAnsi="Courier New"/>
                      <w:color w:val="181818"/>
                      <w:sz w:val="23"/>
                    </w:rPr>
                    <w:tab/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judi</w:t>
                  </w:r>
                  <w:r>
                    <w:rPr>
                      <w:rFonts w:ascii="Courier New" w:hAnsi="Courier New"/>
                      <w:color w:val="181818"/>
                      <w:spacing w:val="-10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5"/>
                      <w:sz w:val="23"/>
                    </w:rPr>
                    <w:t>cial</w:t>
                  </w:r>
                  <w:r>
                    <w:rPr>
                      <w:rFonts w:ascii="Courier New" w:hAnsi="Courier New"/>
                      <w:color w:val="181818"/>
                      <w:spacing w:val="47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de</w:t>
                  </w:r>
                  <w:r>
                    <w:rPr>
                      <w:rFonts w:ascii="Courier New" w:hAnsi="Courier New"/>
                      <w:color w:val="181818"/>
                      <w:spacing w:val="45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color w:val="181818"/>
                      <w:w w:val="103"/>
                      <w:sz w:val="16"/>
                    </w:rPr>
                    <w:t>t </w:t>
                  </w:r>
                  <w:r>
                    <w:rPr>
                      <w:rFonts w:ascii="Courier New" w:hAnsi="Courier New"/>
                      <w:color w:val="181818"/>
                      <w:w w:val="94"/>
                      <w:sz w:val="23"/>
                    </w:rPr>
                    <w:t>inexactitud</w:t>
                  </w:r>
                  <w:r>
                    <w:rPr>
                      <w:rFonts w:ascii="Courier New" w:hAnsi="Courier New"/>
                      <w:color w:val="181818"/>
                      <w:spacing w:val="16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1"/>
                      <w:sz w:val="23"/>
                    </w:rPr>
                    <w:t>o</w:t>
                  </w:r>
                  <w:r>
                    <w:rPr>
                      <w:rFonts w:ascii="Courier New" w:hAnsi="Courier New"/>
                      <w:color w:val="181818"/>
                      <w:spacing w:val="-10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3"/>
                      <w:sz w:val="23"/>
                    </w:rPr>
                    <w:t>nulidad.</w:t>
                  </w:r>
                  <w:r>
                    <w:rPr>
                      <w:rFonts w:ascii="Courier New" w:hAns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258171pt;margin-top:427.457581pt;width:192.5pt;height:36.25pt;mso-position-horizontal-relative:page;mso-position-vertical-relative:page;z-index:-80368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23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 w:hAnsi="Courier New"/>
                      <w:color w:val="181818"/>
                      <w:w w:val="99"/>
                      <w:sz w:val="23"/>
                    </w:rPr>
                    <w:t>2.</w:t>
                  </w:r>
                  <w:r>
                    <w:rPr>
                      <w:rFonts w:ascii="Courier New" w:hAnsi="Courier New"/>
                      <w:color w:val="181818"/>
                      <w:spacing w:val="-34"/>
                      <w:sz w:val="23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11"/>
                      <w:sz w:val="21"/>
                    </w:rPr>
                    <w:t>La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 w:hAnsi="Times New Roman"/>
                      <w:color w:val="181818"/>
                      <w:spacing w:val="2"/>
                      <w:sz w:val="21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inscripción</w:t>
                  </w:r>
                  <w:r>
                    <w:rPr>
                      <w:rFonts w:ascii="Courier New" w:hAnsi="Courier New"/>
                      <w:color w:val="181818"/>
                      <w:spacing w:val="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2"/>
                      <w:sz w:val="23"/>
                    </w:rPr>
                    <w:t>no</w:t>
                  </w:r>
                  <w:r>
                    <w:rPr>
                      <w:rFonts w:ascii="Courier New" w:hAnsi="Courier New"/>
                      <w:color w:val="18181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co</w:t>
                  </w:r>
                  <w:r>
                    <w:rPr>
                      <w:rFonts w:ascii="Courier New" w:hAnsi="Courier New"/>
                      <w:color w:val="181818"/>
                      <w:spacing w:val="23"/>
                      <w:w w:val="90"/>
                      <w:sz w:val="23"/>
                    </w:rPr>
                    <w:t>n</w:t>
                  </w:r>
                  <w:r>
                    <w:rPr>
                      <w:rFonts w:ascii="Courier New" w:hAnsi="Courier New"/>
                      <w:color w:val="181818"/>
                      <w:w w:val="87"/>
                      <w:sz w:val="23"/>
                    </w:rPr>
                    <w:t>valida</w:t>
                  </w:r>
                  <w:r>
                    <w:rPr>
                      <w:rFonts w:ascii="Courier New" w:hAnsi="Courier New"/>
                      <w:sz w:val="23"/>
                    </w:rPr>
                  </w:r>
                </w:p>
                <w:p>
                  <w:pPr>
                    <w:spacing w:line="22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/>
                      <w:color w:val="181818"/>
                      <w:w w:val="112"/>
                      <w:sz w:val="21"/>
                    </w:rPr>
                    <w:t>a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13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95"/>
                      <w:sz w:val="21"/>
                    </w:rPr>
                    <w:t>l</w:t>
                  </w:r>
                  <w:r>
                    <w:rPr>
                      <w:rFonts w:ascii="Times New Roman"/>
                      <w:color w:val="181818"/>
                      <w:spacing w:val="-22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33"/>
                      <w:sz w:val="21"/>
                    </w:rPr>
                    <w:t>as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-3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82"/>
                      <w:sz w:val="21"/>
                    </w:rPr>
                    <w:t>L</w:t>
                  </w:r>
                  <w:r>
                    <w:rPr>
                      <w:rFonts w:ascii="Times New Roman"/>
                      <w:color w:val="181818"/>
                      <w:spacing w:val="-21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22"/>
                      <w:w w:val="112"/>
                      <w:sz w:val="21"/>
                    </w:rPr>
                    <w:t>e</w:t>
                  </w:r>
                  <w:r>
                    <w:rPr>
                      <w:rFonts w:ascii="Times New Roman"/>
                      <w:color w:val="181818"/>
                      <w:w w:val="122"/>
                      <w:sz w:val="21"/>
                    </w:rPr>
                    <w:t>yes</w:t>
                  </w:r>
                  <w:r>
                    <w:rPr>
                      <w:rFonts w:ascii="Times New Roman"/>
                      <w:color w:val="181818"/>
                      <w:spacing w:val="14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31"/>
                      <w:sz w:val="21"/>
                    </w:rPr>
                    <w:t>_</w:t>
                  </w:r>
                  <w:r>
                    <w:rPr>
                      <w:rFonts w:ascii="Times New Roman"/>
                      <w:sz w:val="21"/>
                    </w:rPr>
                  </w:r>
                </w:p>
                <w:p>
                  <w:pPr>
                    <w:tabs>
                      <w:tab w:pos="1285" w:val="left" w:leader="none"/>
                    </w:tabs>
                    <w:spacing w:before="4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181818"/>
                      <w:w w:val="70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color w:val="181818"/>
                      <w:spacing w:val="-2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213"/>
                      <w:sz w:val="20"/>
                    </w:rPr>
                    <w:t>rt</w:t>
                  </w:r>
                  <w:r>
                    <w:rPr>
                      <w:rFonts w:ascii="Times New Roman" w:hAnsi="Times New Roman"/>
                      <w:color w:val="181818"/>
                      <w:spacing w:val="-1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59"/>
                      <w:sz w:val="20"/>
                    </w:rPr>
                    <w:t>iculo</w:t>
                  </w:r>
                  <w:r>
                    <w:rPr>
                      <w:rFonts w:ascii="Times New Roman" w:hAnsi="Times New Roman"/>
                      <w:color w:val="181818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color w:val="181818"/>
                      <w:w w:val="137"/>
                      <w:sz w:val="20"/>
                    </w:rPr>
                    <w:t>9º</w:t>
                  </w:r>
                  <w:r>
                    <w:rPr>
                      <w:rFonts w:ascii="Times New Roman" w:hAnsi="Times New Roman"/>
                      <w:color w:val="181818"/>
                      <w:spacing w:val="1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94"/>
                      <w:sz w:val="20"/>
                    </w:rPr>
                    <w:t>.-</w:t>
                  </w:r>
                  <w:r>
                    <w:rPr>
                      <w:rFonts w:ascii="Times New Roman" w:hAnsi="Times New Roman"/>
                      <w:color w:val="181818"/>
                      <w:sz w:val="20"/>
                    </w:rPr>
                    <w:t>  </w:t>
                  </w:r>
                  <w:r>
                    <w:rPr>
                      <w:rFonts w:ascii="Times New Roman" w:hAnsi="Times New Roman"/>
                      <w:color w:val="181818"/>
                      <w:spacing w:val="5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44"/>
                      <w:sz w:val="20"/>
                    </w:rPr>
                    <w:t>Oponibilidad</w:t>
                  </w:r>
                  <w:r>
                    <w:rPr>
                      <w:rFonts w:ascii="Times New Roman" w:hAnsi="Times New Roman"/>
                      <w:color w:val="181818"/>
                      <w:spacing w:val="16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20"/>
                      <w:w w:val="133"/>
                      <w:sz w:val="20"/>
                    </w:rPr>
                    <w:t>.</w:t>
                  </w:r>
                  <w:r>
                    <w:rPr>
                      <w:rFonts w:ascii="Times New Roman" w:hAnsi="Times New Roman"/>
                      <w:color w:val="181818"/>
                      <w:w w:val="214"/>
                      <w:sz w:val="20"/>
                    </w:rPr>
                    <w:t>-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2.773285pt;margin-top:427.457581pt;width:135.550pt;height:13.5pt;mso-position-horizontal-relative:page;mso-position-vertical-relative:page;z-index:-80344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91"/>
                      <w:sz w:val="23"/>
                    </w:rPr>
                    <w:t>los</w:t>
                  </w:r>
                  <w:r>
                    <w:rPr>
                      <w:rFonts w:ascii="Courier New"/>
                      <w:color w:val="181818"/>
                      <w:spacing w:val="-28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0"/>
                      <w:sz w:val="23"/>
                    </w:rPr>
                    <w:t>actos</w:t>
                  </w:r>
                  <w:r>
                    <w:rPr>
                      <w:rFonts w:ascii="Courier New"/>
                      <w:color w:val="181818"/>
                      <w:spacing w:val="11"/>
                      <w:sz w:val="23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95"/>
                      <w:sz w:val="20"/>
                    </w:rPr>
                    <w:t>y</w:t>
                  </w:r>
                  <w:r>
                    <w:rPr>
                      <w:rFonts w:ascii="Times New Roman"/>
                      <w:color w:val="181818"/>
                      <w:sz w:val="20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13"/>
                      <w:sz w:val="20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3"/>
                      <w:sz w:val="23"/>
                    </w:rPr>
                    <w:t>contratos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2.388306pt;margin-top:427.457581pt;width:89.15pt;height:13.5pt;mso-position-horizontal-relative:page;mso-position-vertical-relative:page;z-index:-80320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spacing w:val="22"/>
                      <w:w w:val="68"/>
                      <w:sz w:val="23"/>
                    </w:rPr>
                    <w:t>q</w:t>
                  </w:r>
                  <w:r>
                    <w:rPr>
                      <w:rFonts w:ascii="Courier New"/>
                      <w:color w:val="181818"/>
                      <w:w w:val="87"/>
                      <w:sz w:val="23"/>
                    </w:rPr>
                    <w:t>ue</w:t>
                  </w:r>
                  <w:r>
                    <w:rPr>
                      <w:rFonts w:ascii="Courier New"/>
                      <w:color w:val="181818"/>
                      <w:spacing w:val="3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3"/>
                      <w:sz w:val="23"/>
                    </w:rPr>
                    <w:t>sean</w:t>
                  </w:r>
                  <w:r>
                    <w:rPr>
                      <w:rFonts w:ascii="Courier New"/>
                      <w:color w:val="181818"/>
                      <w:spacing w:val="-41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92"/>
                      <w:sz w:val="23"/>
                    </w:rPr>
                    <w:t>nulos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464722pt;margin-top:427.457581pt;width:63.15pt;height:13.5pt;mso-position-horizontal-relative:page;mso-position-vertical-relative:page;z-index:-80296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3"/>
                      <w:szCs w:val="23"/>
                    </w:rPr>
                  </w:pPr>
                  <w:r>
                    <w:rPr>
                      <w:rFonts w:ascii="Courier New"/>
                      <w:color w:val="181818"/>
                      <w:w w:val="85"/>
                      <w:sz w:val="23"/>
                    </w:rPr>
                    <w:t>con</w:t>
                  </w:r>
                  <w:r>
                    <w:rPr>
                      <w:rFonts w:ascii="Courier New"/>
                      <w:color w:val="181818"/>
                      <w:spacing w:val="4"/>
                      <w:sz w:val="23"/>
                    </w:rPr>
                    <w:t> </w:t>
                  </w:r>
                  <w:r>
                    <w:rPr>
                      <w:rFonts w:ascii="Courier New"/>
                      <w:color w:val="181818"/>
                      <w:w w:val="88"/>
                      <w:sz w:val="23"/>
                    </w:rPr>
                    <w:t>arregJ</w:t>
                  </w:r>
                  <w:r>
                    <w:rPr>
                      <w:rFonts w:ascii="Courier New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77359pt;margin-top:451.680573pt;width:137.050pt;height:12pt;mso-position-horizontal-relative:page;mso-position-vertical-relative:page;z-index:-80272" type="#_x0000_t202" filled="false" stroked="false">
            <v:textbox inset="0,0,0,0">
              <w:txbxContent>
                <w:p>
                  <w:pPr>
                    <w:tabs>
                      <w:tab w:pos="1012" w:val="left" w:leader="none"/>
                      <w:tab w:pos="1845" w:val="left" w:leader="none"/>
                    </w:tabs>
                    <w:spacing w:line="22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181818"/>
                      <w:w w:val="166"/>
                      <w:sz w:val="20"/>
                    </w:rPr>
                    <w:t>1.</w:t>
                  </w:r>
                  <w:r>
                    <w:rPr>
                      <w:rFonts w:ascii="Times New Roman"/>
                      <w:color w:val="181818"/>
                      <w:sz w:val="20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19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17"/>
                      <w:sz w:val="20"/>
                    </w:rPr>
                    <w:t>Los</w:t>
                  </w:r>
                  <w:r>
                    <w:rPr>
                      <w:rFonts w:ascii="Times New Roman"/>
                      <w:color w:val="181818"/>
                      <w:sz w:val="20"/>
                    </w:rPr>
                    <w:tab/>
                  </w:r>
                  <w:r>
                    <w:rPr>
                      <w:rFonts w:ascii="Times New Roman"/>
                      <w:color w:val="181818"/>
                      <w:w w:val="113"/>
                      <w:sz w:val="20"/>
                    </w:rPr>
                    <w:t>a</w:t>
                  </w:r>
                  <w:r>
                    <w:rPr>
                      <w:rFonts w:ascii="Times New Roman"/>
                      <w:color w:val="181818"/>
                      <w:spacing w:val="-21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56"/>
                      <w:sz w:val="20"/>
                    </w:rPr>
                    <w:t>c</w:t>
                  </w:r>
                  <w:r>
                    <w:rPr>
                      <w:rFonts w:ascii="Times New Roman"/>
                      <w:color w:val="181818"/>
                      <w:spacing w:val="24"/>
                      <w:w w:val="156"/>
                      <w:sz w:val="20"/>
                    </w:rPr>
                    <w:t>t</w:t>
                  </w:r>
                  <w:r>
                    <w:rPr>
                      <w:rFonts w:ascii="Times New Roman"/>
                      <w:color w:val="181818"/>
                      <w:w w:val="127"/>
                      <w:sz w:val="20"/>
                    </w:rPr>
                    <w:t>os</w:t>
                  </w:r>
                  <w:r>
                    <w:rPr>
                      <w:rFonts w:ascii="Times New Roman"/>
                      <w:color w:val="181818"/>
                      <w:sz w:val="20"/>
                    </w:rPr>
                    <w:tab/>
                  </w:r>
                  <w:r>
                    <w:rPr>
                      <w:rFonts w:ascii="Times New Roman"/>
                      <w:color w:val="181818"/>
                      <w:w w:val="139"/>
                      <w:sz w:val="20"/>
                    </w:rPr>
                    <w:t>s</w:t>
                  </w:r>
                  <w:r>
                    <w:rPr>
                      <w:rFonts w:ascii="Times New Roman"/>
                      <w:color w:val="181818"/>
                      <w:spacing w:val="18"/>
                      <w:w w:val="139"/>
                      <w:sz w:val="20"/>
                    </w:rPr>
                    <w:t>u</w:t>
                  </w:r>
                  <w:r>
                    <w:rPr>
                      <w:rFonts w:ascii="Times New Roman"/>
                      <w:color w:val="181818"/>
                      <w:w w:val="124"/>
                      <w:sz w:val="20"/>
                    </w:rPr>
                    <w:t>j</w:t>
                  </w:r>
                  <w:r>
                    <w:rPr>
                      <w:rFonts w:ascii="Times New Roman"/>
                      <w:color w:val="181818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20"/>
                      <w:w w:val="132"/>
                      <w:sz w:val="20"/>
                    </w:rPr>
                    <w:t>e</w:t>
                  </w:r>
                  <w:r>
                    <w:rPr>
                      <w:rFonts w:ascii="Times New Roman"/>
                      <w:color w:val="181818"/>
                      <w:w w:val="159"/>
                      <w:sz w:val="20"/>
                    </w:rPr>
                    <w:t>t</w:t>
                  </w:r>
                  <w:r>
                    <w:rPr>
                      <w:rFonts w:ascii="Times New Roman"/>
                      <w:color w:val="181818"/>
                      <w:spacing w:val="-12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27"/>
                      <w:sz w:val="20"/>
                    </w:rPr>
                    <w:t>os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34.569794pt;margin-top:451.680573pt;width:87.6pt;height:23.95pt;mso-position-horizontal-relative:page;mso-position-vertical-relative:page;z-index:-80248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41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181818"/>
                      <w:w w:val="118"/>
                      <w:sz w:val="20"/>
                    </w:rPr>
                    <w:t>a</w:t>
                  </w:r>
                  <w:r>
                    <w:rPr>
                      <w:rFonts w:ascii="Times New Roman" w:hAnsi="Times New Roman"/>
                      <w:color w:val="181818"/>
                      <w:sz w:val="20"/>
                    </w:rPr>
                    <w:t>   </w:t>
                  </w:r>
                  <w:r>
                    <w:rPr>
                      <w:rFonts w:ascii="Times New Roman" w:hAnsi="Times New Roman"/>
                      <w:color w:val="181818"/>
                      <w:spacing w:val="-4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44"/>
                      <w:sz w:val="20"/>
                    </w:rPr>
                    <w:t>in</w:t>
                  </w:r>
                  <w:r>
                    <w:rPr>
                      <w:rFonts w:ascii="Times New Roman" w:hAnsi="Times New Roman"/>
                      <w:color w:val="181818"/>
                      <w:spacing w:val="-10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23"/>
                      <w:sz w:val="20"/>
                    </w:rPr>
                    <w:t>s</w:t>
                  </w:r>
                  <w:r>
                    <w:rPr>
                      <w:rFonts w:ascii="Times New Roman" w:hAnsi="Times New Roman"/>
                      <w:color w:val="181818"/>
                      <w:spacing w:val="-2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23"/>
                      <w:w w:val="108"/>
                      <w:sz w:val="20"/>
                    </w:rPr>
                    <w:t>c</w:t>
                  </w:r>
                  <w:r>
                    <w:rPr>
                      <w:rFonts w:ascii="Times New Roman" w:hAnsi="Times New Roman"/>
                      <w:color w:val="181818"/>
                      <w:w w:val="162"/>
                      <w:sz w:val="20"/>
                    </w:rPr>
                    <w:t>r</w:t>
                  </w:r>
                  <w:r>
                    <w:rPr>
                      <w:rFonts w:ascii="Times New Roman" w:hAnsi="Times New Roman"/>
                      <w:color w:val="181818"/>
                      <w:spacing w:val="-17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50"/>
                      <w:sz w:val="20"/>
                    </w:rPr>
                    <w:t>ip</w:t>
                  </w:r>
                  <w:r>
                    <w:rPr>
                      <w:rFonts w:ascii="Times New Roman" w:hAnsi="Times New Roman"/>
                      <w:color w:val="181818"/>
                      <w:spacing w:val="-2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47"/>
                      <w:sz w:val="20"/>
                    </w:rPr>
                    <w:t>ci</w:t>
                  </w:r>
                  <w:r>
                    <w:rPr>
                      <w:rFonts w:ascii="Times New Roman" w:hAnsi="Times New Roman"/>
                      <w:color w:val="181818"/>
                      <w:spacing w:val="17"/>
                      <w:w w:val="147"/>
                      <w:sz w:val="20"/>
                    </w:rPr>
                    <w:t>ó</w:t>
                  </w:r>
                  <w:r>
                    <w:rPr>
                      <w:rFonts w:ascii="Times New Roman" w:hAnsi="Times New Roman"/>
                      <w:color w:val="181818"/>
                      <w:w w:val="98"/>
                      <w:sz w:val="20"/>
                    </w:rPr>
                    <w:t>n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spacing w:line="24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color w:val="181818"/>
                      <w:w w:val="108"/>
                      <w:sz w:val="21"/>
                    </w:rPr>
                    <w:t>en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24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59"/>
                      <w:sz w:val="21"/>
                    </w:rPr>
                    <w:t>el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 w:hAnsi="Times New Roman"/>
                      <w:color w:val="181818"/>
                      <w:spacing w:val="-1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17"/>
                      <w:w w:val="103"/>
                      <w:sz w:val="21"/>
                    </w:rPr>
                    <w:t>"</w:t>
                  </w:r>
                  <w:r>
                    <w:rPr>
                      <w:rFonts w:ascii="Times New Roman" w:hAnsi="Times New Roman"/>
                      <w:color w:val="181818"/>
                      <w:w w:val="115"/>
                      <w:sz w:val="21"/>
                    </w:rPr>
                    <w:t>Bol</w:t>
                  </w:r>
                  <w:r>
                    <w:rPr>
                      <w:rFonts w:ascii="Times New Roman" w:hAnsi="Times New Roman"/>
                      <w:color w:val="181818"/>
                      <w:spacing w:val="-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18"/>
                      <w:w w:val="116"/>
                      <w:sz w:val="21"/>
                    </w:rPr>
                    <w:t>e</w:t>
                  </w:r>
                  <w:r>
                    <w:rPr>
                      <w:rFonts w:ascii="Times New Roman" w:hAnsi="Times New Roman"/>
                      <w:color w:val="181818"/>
                      <w:w w:val="151"/>
                      <w:sz w:val="21"/>
                    </w:rPr>
                    <w:t>t</w:t>
                  </w:r>
                  <w:r>
                    <w:rPr>
                      <w:rFonts w:ascii="Times New Roman" w:hAnsi="Times New Roman"/>
                      <w:color w:val="181818"/>
                      <w:spacing w:val="-1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19"/>
                      <w:w w:val="178"/>
                      <w:sz w:val="21"/>
                    </w:rPr>
                    <w:t>í</w:t>
                  </w:r>
                  <w:r>
                    <w:rPr>
                      <w:rFonts w:ascii="Times New Roman" w:hAnsi="Times New Roman"/>
                      <w:color w:val="181818"/>
                      <w:w w:val="87"/>
                      <w:sz w:val="21"/>
                    </w:rPr>
                    <w:t>n</w:t>
                  </w:r>
                  <w:r>
                    <w:rPr>
                      <w:rFonts w:ascii="Times New Roman" w:hAns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6.737488pt;margin-top:451.680573pt;width:64.45pt;height:23.95pt;mso-position-horizontal-relative:page;mso-position-vertical-relative:page;z-index:-80224" type="#_x0000_t202" filled="false" stroked="false">
            <v:textbox inset="0,0,0,0">
              <w:txbxContent>
                <w:p>
                  <w:pPr>
                    <w:tabs>
                      <w:tab w:pos="794" w:val="left" w:leader="none"/>
                    </w:tabs>
                    <w:spacing w:line="223" w:lineRule="exact" w:before="0"/>
                    <w:ind w:left="11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181818"/>
                      <w:spacing w:val="23"/>
                      <w:w w:val="129"/>
                      <w:sz w:val="20"/>
                    </w:rPr>
                    <w:t>s</w:t>
                  </w:r>
                  <w:r>
                    <w:rPr>
                      <w:rFonts w:ascii="Times New Roman" w:hAnsi="Times New Roman"/>
                      <w:color w:val="181818"/>
                      <w:w w:val="95"/>
                      <w:sz w:val="20"/>
                    </w:rPr>
                    <w:t>ó</w:t>
                  </w:r>
                  <w:r>
                    <w:rPr>
                      <w:rFonts w:ascii="Times New Roman" w:hAnsi="Times New Roman"/>
                      <w:color w:val="181818"/>
                      <w:spacing w:val="-2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65"/>
                      <w:sz w:val="20"/>
                    </w:rPr>
                    <w:t>l</w:t>
                  </w:r>
                  <w:r>
                    <w:rPr>
                      <w:rFonts w:ascii="Times New Roman" w:hAnsi="Times New Roman"/>
                      <w:color w:val="181818"/>
                      <w:spacing w:val="-22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7"/>
                      <w:sz w:val="20"/>
                    </w:rPr>
                    <w:t>o</w:t>
                  </w:r>
                  <w:r>
                    <w:rPr>
                      <w:rFonts w:ascii="Times New Roman" w:hAnsi="Times New Roman"/>
                      <w:color w:val="181818"/>
                      <w:sz w:val="20"/>
                    </w:rPr>
                    <w:tab/>
                  </w:r>
                  <w:r>
                    <w:rPr>
                      <w:rFonts w:ascii="Times New Roman" w:hAnsi="Times New Roman"/>
                      <w:color w:val="181818"/>
                      <w:spacing w:val="23"/>
                      <w:w w:val="129"/>
                      <w:sz w:val="20"/>
                    </w:rPr>
                    <w:t>s</w:t>
                  </w:r>
                  <w:r>
                    <w:rPr>
                      <w:rFonts w:ascii="Times New Roman" w:hAnsi="Times New Roman"/>
                      <w:color w:val="181818"/>
                      <w:w w:val="160"/>
                      <w:sz w:val="20"/>
                    </w:rPr>
                    <w:t>er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  <w:p>
                  <w:pPr>
                    <w:spacing w:line="240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181818"/>
                      <w:w w:val="95"/>
                      <w:sz w:val="21"/>
                    </w:rPr>
                    <w:t>Of</w:t>
                  </w:r>
                  <w:r>
                    <w:rPr>
                      <w:rFonts w:ascii="Times New Roman"/>
                      <w:color w:val="181818"/>
                      <w:spacing w:val="-5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67"/>
                      <w:sz w:val="21"/>
                    </w:rPr>
                    <w:t>i</w:t>
                  </w:r>
                  <w:r>
                    <w:rPr>
                      <w:rFonts w:ascii="Times New Roman"/>
                      <w:color w:val="181818"/>
                      <w:spacing w:val="-20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46"/>
                      <w:sz w:val="21"/>
                    </w:rPr>
                    <w:t>ci</w:t>
                  </w:r>
                  <w:r>
                    <w:rPr>
                      <w:rFonts w:ascii="Times New Roman"/>
                      <w:color w:val="181818"/>
                      <w:spacing w:val="-24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spacing w:val="25"/>
                      <w:w w:val="108"/>
                      <w:sz w:val="21"/>
                    </w:rPr>
                    <w:t>a</w:t>
                  </w:r>
                  <w:r>
                    <w:rPr>
                      <w:rFonts w:ascii="Times New Roman"/>
                      <w:color w:val="181818"/>
                      <w:w w:val="180"/>
                      <w:sz w:val="21"/>
                    </w:rPr>
                    <w:t>l</w:t>
                  </w:r>
                  <w:r>
                    <w:rPr>
                      <w:rFonts w:asci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/>
                      <w:color w:val="181818"/>
                      <w:spacing w:val="6"/>
                      <w:sz w:val="21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122"/>
                      <w:sz w:val="20"/>
                    </w:rPr>
                    <w:t>d</w:t>
                  </w:r>
                  <w:r>
                    <w:rPr>
                      <w:rFonts w:ascii="Times New Roman"/>
                      <w:color w:val="181818"/>
                      <w:spacing w:val="-27"/>
                      <w:sz w:val="20"/>
                    </w:rPr>
                    <w:t> </w:t>
                  </w:r>
                  <w:r>
                    <w:rPr>
                      <w:rFonts w:ascii="Times New Roman"/>
                      <w:color w:val="181818"/>
                      <w:w w:val="55"/>
                      <w:sz w:val="20"/>
                    </w:rPr>
                    <w:t>E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258171pt;margin-top:463.096313pt;width:334.3pt;height:12.5pt;mso-position-horizontal-relative:page;mso-position-vertical-relative:page;z-index:-80200" type="#_x0000_t202" filled="false" stroked="false">
            <v:textbox inset="0,0,0,0">
              <w:txbxContent>
                <w:p>
                  <w:pPr>
                    <w:spacing w:line="234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/>
                      <w:color w:val="181818"/>
                      <w:spacing w:val="16"/>
                      <w:w w:val="102"/>
                      <w:sz w:val="21"/>
                    </w:rPr>
                    <w:t>o</w:t>
                  </w:r>
                  <w:r>
                    <w:rPr>
                      <w:rFonts w:ascii="Times New Roman" w:hAnsi="Times New Roman"/>
                      <w:color w:val="181818"/>
                      <w:w w:val="109"/>
                      <w:sz w:val="21"/>
                    </w:rPr>
                    <w:t>p</w:t>
                  </w:r>
                  <w:r>
                    <w:rPr>
                      <w:rFonts w:ascii="Times New Roman" w:hAnsi="Times New Roman"/>
                      <w:color w:val="181818"/>
                      <w:spacing w:val="-1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18"/>
                      <w:w w:val="114"/>
                      <w:sz w:val="21"/>
                    </w:rPr>
                    <w:t>o</w:t>
                  </w:r>
                  <w:r>
                    <w:rPr>
                      <w:rFonts w:ascii="Times New Roman" w:hAnsi="Times New Roman"/>
                      <w:color w:val="181818"/>
                      <w:w w:val="101"/>
                      <w:sz w:val="21"/>
                    </w:rPr>
                    <w:t>n</w:t>
                  </w:r>
                  <w:r>
                    <w:rPr>
                      <w:rFonts w:ascii="Times New Roman" w:hAnsi="Times New Roman"/>
                      <w:color w:val="181818"/>
                      <w:spacing w:val="-17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43"/>
                      <w:sz w:val="21"/>
                    </w:rPr>
                    <w:t>i</w:t>
                  </w:r>
                  <w:r>
                    <w:rPr>
                      <w:rFonts w:ascii="Times New Roman" w:hAnsi="Times New Roman"/>
                      <w:color w:val="181818"/>
                      <w:spacing w:val="23"/>
                      <w:w w:val="143"/>
                      <w:sz w:val="21"/>
                    </w:rPr>
                    <w:t>b</w:t>
                  </w:r>
                  <w:r>
                    <w:rPr>
                      <w:rFonts w:ascii="Times New Roman" w:hAnsi="Times New Roman"/>
                      <w:color w:val="181818"/>
                      <w:spacing w:val="25"/>
                      <w:w w:val="180"/>
                      <w:sz w:val="21"/>
                    </w:rPr>
                    <w:t>l</w:t>
                  </w:r>
                  <w:r>
                    <w:rPr>
                      <w:rFonts w:ascii="Times New Roman" w:hAnsi="Times New Roman"/>
                      <w:color w:val="181818"/>
                      <w:w w:val="134"/>
                      <w:sz w:val="21"/>
                    </w:rPr>
                    <w:t>es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19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16"/>
                      <w:sz w:val="21"/>
                    </w:rPr>
                    <w:t>a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1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51"/>
                      <w:sz w:val="21"/>
                    </w:rPr>
                    <w:t>t</w:t>
                  </w:r>
                  <w:r>
                    <w:rPr>
                      <w:rFonts w:ascii="Times New Roman" w:hAnsi="Times New Roman"/>
                      <w:color w:val="181818"/>
                      <w:spacing w:val="-1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18"/>
                      <w:w w:val="112"/>
                      <w:sz w:val="21"/>
                    </w:rPr>
                    <w:t>e</w:t>
                  </w:r>
                  <w:r>
                    <w:rPr>
                      <w:rFonts w:ascii="Times New Roman" w:hAnsi="Times New Roman"/>
                      <w:color w:val="181818"/>
                      <w:w w:val="128"/>
                      <w:sz w:val="21"/>
                    </w:rPr>
                    <w:t>r</w:t>
                  </w:r>
                  <w:r>
                    <w:rPr>
                      <w:rFonts w:ascii="Times New Roman" w:hAnsi="Times New Roman"/>
                      <w:color w:val="181818"/>
                      <w:spacing w:val="-15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41"/>
                      <w:sz w:val="21"/>
                    </w:rPr>
                    <w:t>ce</w:t>
                  </w:r>
                  <w:r>
                    <w:rPr>
                      <w:rFonts w:ascii="Times New Roman" w:hAnsi="Times New Roman"/>
                      <w:color w:val="181818"/>
                      <w:spacing w:val="25"/>
                      <w:w w:val="141"/>
                      <w:sz w:val="21"/>
                    </w:rPr>
                    <w:t>r</w:t>
                  </w:r>
                  <w:r>
                    <w:rPr>
                      <w:rFonts w:ascii="Times New Roman" w:hAnsi="Times New Roman"/>
                      <w:color w:val="181818"/>
                      <w:w w:val="125"/>
                      <w:sz w:val="21"/>
                    </w:rPr>
                    <w:t>os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 w:hAnsi="Times New Roman"/>
                      <w:color w:val="181818"/>
                      <w:spacing w:val="-24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19"/>
                      <w:sz w:val="21"/>
                    </w:rPr>
                    <w:t>de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 w:hAnsi="Times New Roman"/>
                      <w:color w:val="181818"/>
                      <w:spacing w:val="-14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16"/>
                      <w:sz w:val="21"/>
                    </w:rPr>
                    <w:t>buen</w:t>
                  </w:r>
                  <w:r>
                    <w:rPr>
                      <w:rFonts w:ascii="Times New Roman" w:hAnsi="Times New Roman"/>
                      <w:color w:val="181818"/>
                      <w:spacing w:val="-1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8"/>
                      <w:sz w:val="21"/>
                    </w:rPr>
                    <w:t>a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22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79"/>
                      <w:sz w:val="16"/>
                    </w:rPr>
                    <w:t>Íe</w:t>
                  </w:r>
                  <w:r>
                    <w:rPr>
                      <w:rFonts w:ascii="Times New Roman" w:hAnsi="Times New Roman"/>
                      <w:color w:val="181818"/>
                      <w:sz w:val="16"/>
                    </w:rPr>
                    <w:t>  </w:t>
                  </w:r>
                  <w:r>
                    <w:rPr>
                      <w:rFonts w:ascii="Times New Roman" w:hAnsi="Times New Roman"/>
                      <w:color w:val="181818"/>
                      <w:spacing w:val="9"/>
                      <w:sz w:val="16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15"/>
                      <w:sz w:val="21"/>
                    </w:rPr>
                    <w:t>de</w:t>
                  </w:r>
                  <w:r>
                    <w:rPr>
                      <w:rFonts w:ascii="Times New Roman" w:hAnsi="Times New Roman"/>
                      <w:color w:val="181818"/>
                      <w:spacing w:val="-21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24"/>
                      <w:w w:val="117"/>
                      <w:sz w:val="21"/>
                    </w:rPr>
                    <w:t>s</w:t>
                  </w:r>
                  <w:r>
                    <w:rPr>
                      <w:rFonts w:ascii="Times New Roman" w:hAnsi="Times New Roman"/>
                      <w:color w:val="181818"/>
                      <w:w w:val="115"/>
                      <w:sz w:val="21"/>
                    </w:rPr>
                    <w:t>de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 </w:t>
                  </w:r>
                  <w:r>
                    <w:rPr>
                      <w:rFonts w:ascii="Times New Roman" w:hAnsi="Times New Roman"/>
                      <w:color w:val="181818"/>
                      <w:spacing w:val="-20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15"/>
                      <w:w w:val="123"/>
                      <w:sz w:val="21"/>
                    </w:rPr>
                    <w:t>s</w:t>
                  </w:r>
                  <w:r>
                    <w:rPr>
                      <w:rFonts w:ascii="Times New Roman" w:hAnsi="Times New Roman"/>
                      <w:color w:val="181818"/>
                      <w:w w:val="109"/>
                      <w:sz w:val="21"/>
                    </w:rPr>
                    <w:t>u</w:t>
                  </w:r>
                  <w:r>
                    <w:rPr>
                      <w:rFonts w:ascii="Times New Roman" w:hAnsi="Times New Roman"/>
                      <w:color w:val="181818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spacing w:val="16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05"/>
                      <w:sz w:val="21"/>
                    </w:rPr>
                    <w:t>pu</w:t>
                  </w:r>
                  <w:r>
                    <w:rPr>
                      <w:rFonts w:ascii="Times New Roman" w:hAnsi="Times New Roman"/>
                      <w:color w:val="181818"/>
                      <w:spacing w:val="-23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38"/>
                      <w:sz w:val="21"/>
                    </w:rPr>
                    <w:t>bl</w:t>
                  </w:r>
                  <w:r>
                    <w:rPr>
                      <w:rFonts w:ascii="Times New Roman" w:hAnsi="Times New Roman"/>
                      <w:color w:val="181818"/>
                      <w:spacing w:val="-3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52"/>
                      <w:sz w:val="21"/>
                    </w:rPr>
                    <w:t>ic</w:t>
                  </w:r>
                  <w:r>
                    <w:rPr>
                      <w:rFonts w:ascii="Times New Roman" w:hAnsi="Times New Roman"/>
                      <w:color w:val="181818"/>
                      <w:spacing w:val="-26"/>
                      <w:sz w:val="21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28"/>
                      <w:sz w:val="21"/>
                    </w:rPr>
                    <w:t>a</w:t>
                  </w:r>
                  <w:r>
                    <w:rPr>
                      <w:rFonts w:ascii="Times New Roman" w:hAnsi="Times New Roman"/>
                      <w:color w:val="181818"/>
                      <w:spacing w:val="25"/>
                      <w:w w:val="128"/>
                      <w:sz w:val="21"/>
                    </w:rPr>
                    <w:t>c</w:t>
                  </w:r>
                  <w:r>
                    <w:rPr>
                      <w:rFonts w:ascii="Times New Roman" w:hAnsi="Times New Roman"/>
                      <w:color w:val="181818"/>
                      <w:w w:val="128"/>
                      <w:sz w:val="21"/>
                    </w:rPr>
                    <w:t>ión</w:t>
                  </w:r>
                  <w:r>
                    <w:rPr>
                      <w:rFonts w:ascii="Times New Roman" w:hAnsi="Times New Roman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076393pt;margin-top:474.730286pt;width:491.85pt;height:13.5pt;mso-position-horizontal-relative:page;mso-position-vertical-relative:page;z-index:-80176" type="#_x0000_t202" filled="false" stroked="false">
            <v:textbox inset="0,0,0,0">
              <w:txbxContent>
                <w:p>
                  <w:pPr>
                    <w:spacing w:line="258" w:lineRule="exact" w:before="0"/>
                    <w:ind w:left="20" w:right="0" w:firstLine="0"/>
                    <w:jc w:val="left"/>
                    <w:rPr>
                      <w:rFonts w:ascii="Courier New" w:hAnsi="Courier New" w:cs="Courier New" w:eastAsia="Courier New"/>
                      <w:sz w:val="20"/>
                      <w:szCs w:val="20"/>
                    </w:rPr>
                  </w:pPr>
                  <w:r>
                    <w:rPr>
                      <w:rFonts w:ascii="Courier New" w:hAnsi="Courier New"/>
                      <w:color w:val="181818"/>
                      <w:w w:val="78"/>
                      <w:sz w:val="23"/>
                    </w:rPr>
                    <w:t>R</w:t>
                  </w:r>
                  <w:r>
                    <w:rPr>
                      <w:rFonts w:ascii="Courier New" w:hAnsi="Courier New"/>
                      <w:color w:val="181818"/>
                      <w:spacing w:val="-108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5"/>
                      <w:sz w:val="23"/>
                    </w:rPr>
                    <w:t>egistro</w:t>
                  </w:r>
                  <w:r>
                    <w:rPr>
                      <w:rFonts w:ascii="Courier New" w:hAnsi="Courier New"/>
                      <w:color w:val="181818"/>
                      <w:spacing w:val="9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H</w:t>
                  </w:r>
                  <w:r>
                    <w:rPr>
                      <w:rFonts w:ascii="Courier New" w:hAnsi="Courier New"/>
                      <w:color w:val="181818"/>
                      <w:spacing w:val="7"/>
                      <w:w w:val="91"/>
                      <w:sz w:val="23"/>
                    </w:rPr>
                    <w:t>e</w:t>
                  </w:r>
                  <w:r>
                    <w:rPr>
                      <w:rFonts w:ascii="Courier New" w:hAnsi="Courier New"/>
                      <w:color w:val="181818"/>
                      <w:w w:val="43"/>
                      <w:sz w:val="23"/>
                    </w:rPr>
                    <w:t>.</w:t>
                  </w:r>
                  <w:r>
                    <w:rPr>
                      <w:rFonts w:ascii="Courier New" w:hAnsi="Courier New"/>
                      <w:color w:val="181818"/>
                      <w:spacing w:val="19"/>
                      <w:w w:val="43"/>
                      <w:sz w:val="23"/>
                    </w:rPr>
                    <w:t>r</w:t>
                  </w:r>
                  <w:r>
                    <w:rPr>
                      <w:rFonts w:ascii="Courier New" w:hAnsi="Courier New"/>
                      <w:color w:val="181818"/>
                      <w:w w:val="78"/>
                      <w:sz w:val="23"/>
                    </w:rPr>
                    <w:t>cantiJ</w:t>
                  </w:r>
                  <w:r>
                    <w:rPr>
                      <w:rFonts w:ascii="Courier New" w:hAnsi="Courier New"/>
                      <w:color w:val="181818"/>
                      <w:spacing w:val="24"/>
                      <w:w w:val="78"/>
                      <w:sz w:val="23"/>
                    </w:rPr>
                    <w:t>.</w:t>
                  </w:r>
                  <w:r>
                    <w:rPr>
                      <w:rFonts w:ascii="Courier New" w:hAnsi="Courier New"/>
                      <w:color w:val="181818"/>
                      <w:w w:val="86"/>
                      <w:sz w:val="23"/>
                    </w:rPr>
                    <w:t>".</w:t>
                  </w:r>
                  <w:r>
                    <w:rPr>
                      <w:rFonts w:ascii="Courier New" w:hAnsi="Courier New"/>
                      <w:color w:val="181818"/>
                      <w:spacing w:val="-9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Quedan</w:t>
                  </w:r>
                  <w:r>
                    <w:rPr>
                      <w:rFonts w:ascii="Courier New" w:hAnsi="Courier New"/>
                      <w:color w:val="181818"/>
                      <w:spacing w:val="22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5"/>
                      <w:sz w:val="23"/>
                    </w:rPr>
                    <w:t>a</w:t>
                  </w:r>
                  <w:r>
                    <w:rPr>
                      <w:rFonts w:ascii="Courier New" w:hAnsi="Courier New"/>
                      <w:color w:val="181818"/>
                      <w:spacing w:val="-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salvo</w:t>
                  </w:r>
                  <w:r>
                    <w:rPr>
                      <w:rFonts w:ascii="Courier New" w:hAnsi="Courier New"/>
                      <w:color w:val="181818"/>
                      <w:spacing w:val="4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1"/>
                      <w:sz w:val="23"/>
                    </w:rPr>
                    <w:t>los</w:t>
                  </w:r>
                  <w:r>
                    <w:rPr>
                      <w:rFonts w:ascii="Courier New" w:hAnsi="Courier New"/>
                      <w:color w:val="181818"/>
                      <w:spacing w:val="1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106"/>
                      <w:sz w:val="20"/>
                    </w:rPr>
                    <w:t>eÍectos</w:t>
                  </w:r>
                  <w:r>
                    <w:rPr>
                      <w:rFonts w:ascii="Courier New" w:hAnsi="Courier New"/>
                      <w:color w:val="181818"/>
                      <w:spacing w:val="25"/>
                      <w:sz w:val="20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88"/>
                      <w:sz w:val="23"/>
                    </w:rPr>
                    <w:t>propios</w:t>
                  </w:r>
                  <w:r>
                    <w:rPr>
                      <w:rFonts w:ascii="Courier New" w:hAnsi="Courier New"/>
                      <w:color w:val="181818"/>
                      <w:spacing w:val="26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de</w:t>
                  </w:r>
                  <w:r>
                    <w:rPr>
                      <w:rFonts w:ascii="Courier New" w:hAnsi="Courier New"/>
                      <w:color w:val="181818"/>
                      <w:spacing w:val="6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90"/>
                      <w:sz w:val="23"/>
                    </w:rPr>
                    <w:t>la</w:t>
                  </w:r>
                  <w:r>
                    <w:rPr>
                      <w:rFonts w:ascii="Courier New" w:hAnsi="Courier New"/>
                      <w:color w:val="181818"/>
                      <w:spacing w:val="2"/>
                      <w:sz w:val="23"/>
                    </w:rPr>
                    <w:t> </w:t>
                  </w:r>
                  <w:r>
                    <w:rPr>
                      <w:rFonts w:ascii="Courier New" w:hAnsi="Courier New"/>
                      <w:color w:val="181818"/>
                      <w:w w:val="106"/>
                      <w:sz w:val="20"/>
                    </w:rPr>
                    <w:t>inscripción.-"</w:t>
                  </w:r>
                  <w:r>
                    <w:rPr>
                      <w:rFonts w:ascii="Courier New" w:hAnsi="Courier New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4.985336pt;margin-top:654.953247pt;width:230.55pt;height:12pt;mso-position-horizontal-relative:page;mso-position-vertical-relative:page;z-index:-80152" type="#_x0000_t202" filled="false" stroked="false">
            <v:textbox inset="0,0,0,0">
              <w:txbxContent>
                <w:p>
                  <w:pPr>
                    <w:spacing w:line="224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>
                    <w:rPr>
                      <w:rFonts w:ascii="Arial" w:hAnsi="Arial"/>
                      <w:color w:val="181818"/>
                      <w:w w:val="130"/>
                      <w:sz w:val="18"/>
                    </w:rPr>
                    <w:t>Hnr</w:t>
                  </w:r>
                  <w:r>
                    <w:rPr>
                      <w:rFonts w:ascii="Arial" w:hAnsi="Arial"/>
                      <w:color w:val="181818"/>
                      <w:spacing w:val="-17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05"/>
                      <w:sz w:val="18"/>
                    </w:rPr>
                    <w:t>oB</w:t>
                  </w:r>
                  <w:r>
                    <w:rPr>
                      <w:rFonts w:ascii="Arial" w:hAnsi="Arial"/>
                      <w:color w:val="181818"/>
                      <w:spacing w:val="1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18"/>
                      <w:sz w:val="18"/>
                    </w:rPr>
                    <w:t>:</w:t>
                  </w:r>
                  <w:r>
                    <w:rPr>
                      <w:rFonts w:ascii="Arial" w:hAnsi="Arial"/>
                      <w:color w:val="181818"/>
                      <w:sz w:val="18"/>
                    </w:rPr>
                    <w:t>   </w:t>
                  </w:r>
                  <w:r>
                    <w:rPr>
                      <w:rFonts w:ascii="Arial" w:hAnsi="Arial"/>
                      <w:color w:val="181818"/>
                      <w:spacing w:val="-24"/>
                      <w:sz w:val="18"/>
                    </w:rPr>
                    <w:t> </w:t>
                  </w:r>
                  <w:r>
                    <w:rPr>
                      <w:rFonts w:ascii="Times New Roman" w:hAnsi="Times New Roman"/>
                      <w:color w:val="181818"/>
                      <w:w w:val="110"/>
                      <w:sz w:val="20"/>
                    </w:rPr>
                    <w:t>Segú.n</w:t>
                  </w:r>
                  <w:r>
                    <w:rPr>
                      <w:rFonts w:ascii="Times New Roman" w:hAnsi="Times New Roman"/>
                      <w:color w:val="181818"/>
                      <w:sz w:val="20"/>
                    </w:rPr>
                    <w:t>  </w:t>
                  </w:r>
                  <w:r>
                    <w:rPr>
                      <w:rFonts w:ascii="Times New Roman" w:hAnsi="Times New Roman"/>
                      <w:color w:val="181818"/>
                      <w:spacing w:val="-19"/>
                      <w:sz w:val="20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32"/>
                      <w:sz w:val="18"/>
                    </w:rPr>
                    <w:t>m</w:t>
                  </w:r>
                  <w:r>
                    <w:rPr>
                      <w:rFonts w:ascii="Arial" w:hAnsi="Arial"/>
                      <w:color w:val="181818"/>
                      <w:spacing w:val="7"/>
                      <w:w w:val="132"/>
                      <w:sz w:val="18"/>
                    </w:rPr>
                    <w:t>i</w:t>
                  </w:r>
                  <w:r>
                    <w:rPr>
                      <w:rFonts w:ascii="Arial" w:hAnsi="Arial"/>
                      <w:color w:val="181818"/>
                      <w:w w:val="148"/>
                      <w:sz w:val="18"/>
                    </w:rPr>
                    <w:t>nut</w:t>
                  </w:r>
                  <w:r>
                    <w:rPr>
                      <w:rFonts w:ascii="Arial" w:hAnsi="Arial"/>
                      <w:color w:val="181818"/>
                      <w:spacing w:val="-2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70"/>
                      <w:sz w:val="18"/>
                    </w:rPr>
                    <w:t>0-</w:t>
                  </w:r>
                  <w:r>
                    <w:rPr>
                      <w:rFonts w:ascii="Arial" w:hAnsi="Arial"/>
                      <w:color w:val="181818"/>
                      <w:sz w:val="18"/>
                    </w:rPr>
                    <w:t>  </w:t>
                  </w:r>
                  <w:r>
                    <w:rPr>
                      <w:rFonts w:ascii="Arial" w:hAnsi="Arial"/>
                      <w:color w:val="181818"/>
                      <w:spacing w:val="3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21"/>
                      <w:sz w:val="18"/>
                    </w:rPr>
                    <w:t>que</w:t>
                  </w:r>
                  <w:r>
                    <w:rPr>
                      <w:rFonts w:ascii="Arial" w:hAnsi="Arial"/>
                      <w:color w:val="181818"/>
                      <w:sz w:val="18"/>
                    </w:rPr>
                    <w:t>  </w:t>
                  </w:r>
                  <w:r>
                    <w:rPr>
                      <w:rFonts w:ascii="Arial" w:hAnsi="Arial"/>
                      <w:color w:val="181818"/>
                      <w:spacing w:val="10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01"/>
                      <w:sz w:val="18"/>
                    </w:rPr>
                    <w:t>s</w:t>
                  </w:r>
                  <w:r>
                    <w:rPr>
                      <w:rFonts w:ascii="Arial" w:hAnsi="Arial"/>
                      <w:color w:val="181818"/>
                      <w:spacing w:val="-1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08"/>
                      <w:sz w:val="18"/>
                    </w:rPr>
                    <w:t>e</w:t>
                  </w:r>
                  <w:r>
                    <w:rPr>
                      <w:rFonts w:ascii="Arial" w:hAnsi="Arial"/>
                      <w:color w:val="181818"/>
                      <w:sz w:val="18"/>
                    </w:rPr>
                    <w:t>  </w:t>
                  </w:r>
                  <w:r>
                    <w:rPr>
                      <w:rFonts w:ascii="Arial" w:hAnsi="Arial"/>
                      <w:color w:val="181818"/>
                      <w:spacing w:val="-4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99"/>
                      <w:sz w:val="18"/>
                    </w:rPr>
                    <w:t>a</w:t>
                  </w:r>
                  <w:r>
                    <w:rPr>
                      <w:rFonts w:ascii="Arial" w:hAnsi="Arial"/>
                      <w:color w:val="181818"/>
                      <w:spacing w:val="-22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05"/>
                      <w:sz w:val="18"/>
                    </w:rPr>
                    <w:t>c</w:t>
                  </w:r>
                  <w:r>
                    <w:rPr>
                      <w:rFonts w:ascii="Arial" w:hAnsi="Arial"/>
                      <w:color w:val="181818"/>
                      <w:spacing w:val="-18"/>
                      <w:sz w:val="18"/>
                    </w:rPr>
                    <w:t> </w:t>
                  </w:r>
                  <w:r>
                    <w:rPr>
                      <w:rFonts w:ascii="Arial" w:hAnsi="Arial"/>
                      <w:color w:val="181818"/>
                      <w:w w:val="105"/>
                      <w:sz w:val="18"/>
                    </w:rPr>
                    <w:t>ompafü</w:t>
                  </w:r>
                  <w:r>
                    <w:rPr>
                      <w:rFonts w:ascii="Arial" w:hAnsi="Arial"/>
                      <w:color w:val="181818"/>
                      <w:spacing w:val="-31"/>
                      <w:w w:val="105"/>
                      <w:sz w:val="18"/>
                    </w:rPr>
                    <w:t>.</w:t>
                  </w:r>
                  <w:r>
                    <w:rPr>
                      <w:rFonts w:ascii="Arial" w:hAnsi="Arial"/>
                      <w:color w:val="181818"/>
                      <w:w w:val="143"/>
                      <w:sz w:val="18"/>
                    </w:rPr>
                    <w:t>1</w:t>
                  </w:r>
                  <w:r>
                    <w:rPr>
                      <w:rFonts w:ascii="Arial" w:hAnsi="Arial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7.616898pt;margin-top:170.363602pt;width:39.3pt;height:12pt;mso-position-horizontal-relative:page;mso-position-vertical-relative:page;z-index:-80128" type="#_x0000_t202" filled="false" stroked="false">
            <v:textbox inset="0,0,0,0">
              <w:txbxContent>
                <w:p>
                  <w:pPr>
                    <w:spacing w:line="240" w:lineRule="auto" w:before="5"/>
                    <w:ind w:left="40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</w:p>
              </w:txbxContent>
            </v:textbox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pgSz w:w="11900" w:h="16840"/>
          <w:pgMar w:top="680" w:bottom="280" w:left="580" w:right="0"/>
        </w:sectPr>
      </w:pPr>
    </w:p>
    <w:p>
      <w:pPr>
        <w:rPr>
          <w:sz w:val="2"/>
          <w:szCs w:val="2"/>
        </w:rPr>
      </w:pPr>
      <w:r>
        <w:rPr/>
        <w:pict>
          <v:shape style="position:absolute;margin-left:564.479980pt;margin-top:547.159973pt;width:23.039993pt;height:17.279999pt;mso-position-horizontal-relative:page;mso-position-vertical-relative:page;z-index:-80104" type="#_x0000_t75" stroked="false">
            <v:imagedata r:id="rId70" o:title=""/>
          </v:shape>
        </w:pict>
      </w:r>
    </w:p>
    <w:sectPr>
      <w:pgSz w:w="11900" w:h="16840"/>
      <w:pgMar w:top="1600" w:bottom="280" w:left="168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·"/>
      <w:lvlJc w:val="left"/>
      <w:pPr>
        <w:ind w:left="213" w:hanging="110"/>
      </w:pPr>
      <w:rPr>
        <w:rFonts w:hint="default" w:ascii="Times New Roman" w:hAnsi="Times New Roman" w:eastAsia="Times New Roman"/>
        <w:color w:val="3F3F3F"/>
        <w:w w:val="37"/>
        <w:sz w:val="27"/>
        <w:szCs w:val="27"/>
      </w:rPr>
    </w:lvl>
    <w:lvl w:ilvl="1">
      <w:start w:val="1"/>
      <w:numFmt w:val="bullet"/>
      <w:lvlText w:val="•"/>
      <w:lvlJc w:val="left"/>
      <w:pPr>
        <w:ind w:left="1136" w:hanging="11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52" w:hanging="1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8" w:hanging="1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4" w:hanging="1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1" w:hanging="1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7" w:hanging="1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3" w:hanging="1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9" w:hanging="11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0"/>
    </w:pPr>
    <w:rPr>
      <w:rFonts w:ascii="Times New Roman" w:hAnsi="Times New Roman" w:eastAsia="Times New Roman"/>
      <w:sz w:val="27"/>
      <w:szCs w:val="2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2022-03-30T13:16:36Z</dcterms:created>
  <dcterms:modified xsi:type="dcterms:W3CDTF">2022-03-30T13:16:36Z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2011-03-28T00:00:00Z</vt:filetime>
  </property>
  <property fmtid="{D5CDD505-2E9C-101B-9397-08002B2CF9AE}" pid="3" name="Creator">
    <vt:lpwstr>Xerox WorkCentre 7328</vt:lpwstr>
  </property>
  <property fmtid="{D5CDD505-2E9C-101B-9397-08002B2CF9AE}" pid="4" name="LastSaved">
    <vt:filetime>2022-03-30T00:00:00Z</vt:filetime>
  </property>
</Properties>
</file>